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4B4372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05245" cy="8133080"/>
                <wp:effectExtent l="0" t="0" r="1460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24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Pr="0002167E" w:rsidRDefault="002605EE" w:rsidP="003E7853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3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">
                <v:textbox>
                  <w:txbxContent>
                    <w:p w:rsidR="002605EE" w:rsidRPr="0002167E" w:rsidRDefault="002605EE" w:rsidP="003E7853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520EE6">
        <w:rPr>
          <w:rFonts w:ascii="Times New Roman" w:hAnsi="Times New Roman"/>
        </w:rPr>
        <w:t>11/06/2025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AC5BFB">
        <w:rPr>
          <w:rFonts w:ascii="Times New Roman" w:hAnsi="Times New Roman"/>
        </w:rPr>
        <w:t>202</w:t>
      </w:r>
      <w:r w:rsidR="00520EE6">
        <w:rPr>
          <w:rFonts w:ascii="Times New Roman" w:hAnsi="Times New Roman"/>
        </w:rPr>
        <w:t>5/169</w:t>
      </w:r>
      <w:r w:rsidR="00526CEE" w:rsidRPr="00C621C9">
        <w:rPr>
          <w:rFonts w:ascii="Times New Roman" w:hAnsi="Times New Roman"/>
        </w:rPr>
        <w:t xml:space="preserve"> Esas</w:t>
      </w:r>
      <w:r w:rsidR="008037C9">
        <w:rPr>
          <w:rFonts w:ascii="Times New Roman" w:hAnsi="Times New Roman"/>
        </w:rPr>
        <w:t xml:space="preserve"> </w:t>
      </w:r>
      <w:r w:rsidR="00A12CB7">
        <w:rPr>
          <w:rFonts w:ascii="Times New Roman" w:hAnsi="Times New Roman"/>
        </w:rPr>
        <w:t>3</w:t>
      </w:r>
      <w:r w:rsidR="00520EE6">
        <w:rPr>
          <w:rFonts w:ascii="Times New Roman" w:hAnsi="Times New Roman"/>
        </w:rPr>
        <w:t>50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037C9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AC5BFB">
        <w:t xml:space="preserve">Kısmen Yol, Kısmen </w:t>
      </w:r>
      <w:r w:rsidR="00520EE6">
        <w:t>Çocuk Bahçesi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037C9">
        <w:rPr>
          <w:sz w:val="24"/>
          <w:szCs w:val="24"/>
          <w:lang w:val="tr-TR"/>
        </w:rPr>
        <w:t>Özel Mülkiyet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520EE6">
        <w:t>Çekirge</w:t>
      </w:r>
      <w:r w:rsidR="00B748CD">
        <w:t xml:space="preserve"> Mahallesi </w:t>
      </w:r>
      <w:r w:rsidR="00520EE6">
        <w:t>4160</w:t>
      </w:r>
      <w:r w:rsidR="00CC5CFA">
        <w:t xml:space="preserve"> ada </w:t>
      </w:r>
      <w:r w:rsidR="00A12CB7">
        <w:t>2</w:t>
      </w:r>
      <w:r w:rsidR="008037C9">
        <w:t xml:space="preserve"> </w:t>
      </w:r>
      <w:r w:rsidR="006E4E7C">
        <w:t>parsel</w:t>
      </w:r>
      <w:r w:rsidR="00B748CD">
        <w:t xml:space="preserve"> sayılı taşınmaz</w:t>
      </w:r>
      <w:r w:rsidR="00AC5BFB">
        <w:t>ın</w:t>
      </w:r>
      <w:r w:rsidR="00B748CD">
        <w:t xml:space="preserve"> </w:t>
      </w:r>
      <w:r w:rsidR="008037C9">
        <w:t>202</w:t>
      </w:r>
      <w:r w:rsidR="00520EE6">
        <w:t>1</w:t>
      </w:r>
      <w:r w:rsidR="008037C9">
        <w:t>-20</w:t>
      </w:r>
      <w:r w:rsidR="00520EE6">
        <w:t>25</w:t>
      </w:r>
      <w:r w:rsidR="008037C9">
        <w:t xml:space="preserve"> yılları arası 5 yıllık imar kamulaştırma programına alınması 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8037C9" w:rsidRPr="008037C9">
        <w:t xml:space="preserve">1/1000 ölçekli uygulama imar planı kapsamında kısmen imar yolu kısmen de </w:t>
      </w:r>
      <w:r w:rsidR="00783985">
        <w:t>ç</w:t>
      </w:r>
      <w:r w:rsidR="00520EE6">
        <w:t xml:space="preserve">ocuk </w:t>
      </w:r>
      <w:r w:rsidR="00783985">
        <w:t>b</w:t>
      </w:r>
      <w:r w:rsidR="00520EE6">
        <w:t>ahçesi</w:t>
      </w:r>
      <w:r w:rsidR="00783985">
        <w:t xml:space="preserve"> a</w:t>
      </w:r>
      <w:r w:rsidR="00AC5BFB">
        <w:t>lan</w:t>
      </w:r>
      <w:r w:rsidR="00783985">
        <w:t>ı</w:t>
      </w:r>
      <w:r w:rsidR="00520EE6">
        <w:t>n</w:t>
      </w:r>
      <w:r w:rsidR="00AC5BFB">
        <w:t>da kalmakta olan</w:t>
      </w:r>
      <w:r w:rsidR="008037C9">
        <w:t xml:space="preserve">, </w:t>
      </w:r>
      <w:r w:rsidR="00520EE6">
        <w:t>Çekirge</w:t>
      </w:r>
      <w:r w:rsidR="00AC5BFB">
        <w:t xml:space="preserve"> Mahallesi </w:t>
      </w:r>
      <w:r w:rsidR="00520EE6">
        <w:t>4160</w:t>
      </w:r>
      <w:r w:rsidR="00AC5BFB">
        <w:t xml:space="preserve"> ada 2 parsel sayılı taşınmazın Belediyemiz 202</w:t>
      </w:r>
      <w:r w:rsidR="00B92BF4">
        <w:t>6</w:t>
      </w:r>
      <w:r w:rsidR="00AC5BFB">
        <w:t>-20</w:t>
      </w:r>
      <w:r w:rsidR="00B92BF4">
        <w:t>30</w:t>
      </w:r>
      <w:r w:rsidR="00AC5BFB">
        <w:t xml:space="preserve"> yılları arasındaki 5 yıllık imar programına alınması;</w:t>
      </w:r>
      <w:r w:rsidR="00B92BF4">
        <w:t xml:space="preserve"> oy birliği ile uygun </w:t>
      </w:r>
      <w:r w:rsidR="00B92BF4" w:rsidRPr="0002167E">
        <w:rPr>
          <w:color w:val="FF0000"/>
        </w:rPr>
        <w:t>görülmemiştir</w:t>
      </w:r>
      <w:r w:rsidR="00AC5BFB" w:rsidRPr="0002167E">
        <w:rPr>
          <w:color w:val="FF0000"/>
        </w:rPr>
        <w:t>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0A7589" w:rsidTr="000A7589">
        <w:trPr>
          <w:trHeight w:val="800"/>
        </w:trPr>
        <w:tc>
          <w:tcPr>
            <w:tcW w:w="3111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04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0A7589">
        <w:trPr>
          <w:trHeight w:val="400"/>
        </w:trPr>
        <w:tc>
          <w:tcPr>
            <w:tcW w:w="4930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31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783985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783985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D61CD09" wp14:editId="7C03903B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783985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783985">
            <w:rPr>
              <w:sz w:val="24"/>
              <w:szCs w:val="24"/>
            </w:rPr>
            <w:t>08/05</w:t>
          </w:r>
          <w:r w:rsidR="00B92BF4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2167E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7589"/>
    <w:rsid w:val="000A7AA9"/>
    <w:rsid w:val="000B3167"/>
    <w:rsid w:val="000B459C"/>
    <w:rsid w:val="000B543D"/>
    <w:rsid w:val="000B62B8"/>
    <w:rsid w:val="000E4208"/>
    <w:rsid w:val="000E5D33"/>
    <w:rsid w:val="000F643D"/>
    <w:rsid w:val="001057A8"/>
    <w:rsid w:val="001126C5"/>
    <w:rsid w:val="00120232"/>
    <w:rsid w:val="00120613"/>
    <w:rsid w:val="00121E68"/>
    <w:rsid w:val="001477B4"/>
    <w:rsid w:val="00153F9E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63400"/>
    <w:rsid w:val="003806C4"/>
    <w:rsid w:val="00384D50"/>
    <w:rsid w:val="00390219"/>
    <w:rsid w:val="00390790"/>
    <w:rsid w:val="00390F20"/>
    <w:rsid w:val="003925A0"/>
    <w:rsid w:val="003A0DB2"/>
    <w:rsid w:val="003A1342"/>
    <w:rsid w:val="003A5528"/>
    <w:rsid w:val="003B0140"/>
    <w:rsid w:val="003B6962"/>
    <w:rsid w:val="003C5BF1"/>
    <w:rsid w:val="003D343B"/>
    <w:rsid w:val="003E09B7"/>
    <w:rsid w:val="003E38E9"/>
    <w:rsid w:val="003E4EE9"/>
    <w:rsid w:val="003E5269"/>
    <w:rsid w:val="003E718D"/>
    <w:rsid w:val="003E7853"/>
    <w:rsid w:val="003F1113"/>
    <w:rsid w:val="003F3128"/>
    <w:rsid w:val="004323B8"/>
    <w:rsid w:val="00433BFA"/>
    <w:rsid w:val="00435944"/>
    <w:rsid w:val="00451B22"/>
    <w:rsid w:val="004546D8"/>
    <w:rsid w:val="00462C7A"/>
    <w:rsid w:val="0046474E"/>
    <w:rsid w:val="00465665"/>
    <w:rsid w:val="00466B56"/>
    <w:rsid w:val="00481BBA"/>
    <w:rsid w:val="004879E9"/>
    <w:rsid w:val="0049211D"/>
    <w:rsid w:val="004A7282"/>
    <w:rsid w:val="004B1AB4"/>
    <w:rsid w:val="004B4372"/>
    <w:rsid w:val="004B4F91"/>
    <w:rsid w:val="004C0F58"/>
    <w:rsid w:val="004C456D"/>
    <w:rsid w:val="004E121E"/>
    <w:rsid w:val="004F10E0"/>
    <w:rsid w:val="00506FD1"/>
    <w:rsid w:val="005114D5"/>
    <w:rsid w:val="00512D30"/>
    <w:rsid w:val="00513EC4"/>
    <w:rsid w:val="0051470B"/>
    <w:rsid w:val="00516307"/>
    <w:rsid w:val="00520EE6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3A44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74485"/>
    <w:rsid w:val="00776118"/>
    <w:rsid w:val="00783985"/>
    <w:rsid w:val="007867E1"/>
    <w:rsid w:val="0079589D"/>
    <w:rsid w:val="007A2A35"/>
    <w:rsid w:val="007A2BAE"/>
    <w:rsid w:val="007C2E22"/>
    <w:rsid w:val="007D758C"/>
    <w:rsid w:val="007E2850"/>
    <w:rsid w:val="007E5B10"/>
    <w:rsid w:val="007E608A"/>
    <w:rsid w:val="007E7876"/>
    <w:rsid w:val="007F0518"/>
    <w:rsid w:val="007F7A4F"/>
    <w:rsid w:val="007F7F90"/>
    <w:rsid w:val="008037C9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43CF"/>
    <w:rsid w:val="00877AF1"/>
    <w:rsid w:val="008814F4"/>
    <w:rsid w:val="00883C86"/>
    <w:rsid w:val="00885CF1"/>
    <w:rsid w:val="00890644"/>
    <w:rsid w:val="00890697"/>
    <w:rsid w:val="00890EFF"/>
    <w:rsid w:val="00891DEF"/>
    <w:rsid w:val="00893B8E"/>
    <w:rsid w:val="008A17E9"/>
    <w:rsid w:val="008B0C85"/>
    <w:rsid w:val="008C4EA1"/>
    <w:rsid w:val="008C59FC"/>
    <w:rsid w:val="008D554B"/>
    <w:rsid w:val="008D56EF"/>
    <w:rsid w:val="008E4FF4"/>
    <w:rsid w:val="008F05C2"/>
    <w:rsid w:val="008F7A8A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CB7"/>
    <w:rsid w:val="00A12DC8"/>
    <w:rsid w:val="00A13FA1"/>
    <w:rsid w:val="00A24A51"/>
    <w:rsid w:val="00A26F10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C5BFB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48CD"/>
    <w:rsid w:val="00B83373"/>
    <w:rsid w:val="00B83547"/>
    <w:rsid w:val="00B92BF4"/>
    <w:rsid w:val="00B930F7"/>
    <w:rsid w:val="00B95FB2"/>
    <w:rsid w:val="00BA288A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5CFA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06E48"/>
    <w:rsid w:val="00E243DA"/>
    <w:rsid w:val="00E3533A"/>
    <w:rsid w:val="00E356A2"/>
    <w:rsid w:val="00E36FA4"/>
    <w:rsid w:val="00E406BF"/>
    <w:rsid w:val="00E42144"/>
    <w:rsid w:val="00E54713"/>
    <w:rsid w:val="00E54810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6BC715A1"/>
  <w15:docId w15:val="{B1814217-A844-44A5-AC1F-5B7DF2AF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5</TotalTime>
  <Pages>1</Pages>
  <Words>107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Yunus Emre SEYFULLAHOGLU</cp:lastModifiedBy>
  <cp:revision>4</cp:revision>
  <cp:lastPrinted>2026-01-15T11:08:00Z</cp:lastPrinted>
  <dcterms:created xsi:type="dcterms:W3CDTF">2026-01-15T11:25:00Z</dcterms:created>
  <dcterms:modified xsi:type="dcterms:W3CDTF">2026-05-18T05:17:00Z</dcterms:modified>
  <cp:category>Form</cp:category>
</cp:coreProperties>
</file>