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0B4CF8">
        <w:rPr>
          <w:rFonts w:ascii="Times New Roman" w:hAnsi="Times New Roman"/>
        </w:rPr>
        <w:t>08/10/2025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0B4CF8">
        <w:rPr>
          <w:rFonts w:ascii="Times New Roman" w:hAnsi="Times New Roman"/>
        </w:rPr>
        <w:t>2025/292</w:t>
      </w:r>
      <w:r w:rsidR="00526CEE" w:rsidRPr="00C621C9">
        <w:rPr>
          <w:rFonts w:ascii="Times New Roman" w:hAnsi="Times New Roman"/>
        </w:rPr>
        <w:t xml:space="preserve"> Esas </w:t>
      </w:r>
      <w:r w:rsidR="000B4CF8">
        <w:rPr>
          <w:rFonts w:ascii="Times New Roman" w:hAnsi="Times New Roman"/>
        </w:rPr>
        <w:t>521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14A83">
        <w:rPr>
          <w:sz w:val="24"/>
          <w:szCs w:val="24"/>
        </w:rPr>
        <w:t>Tahsis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0B4CF8">
        <w:t>Aile Sağlığı Merkezi Alanı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735750">
        <w:rPr>
          <w:sz w:val="24"/>
          <w:szCs w:val="24"/>
          <w:lang w:val="tr-TR"/>
        </w:rPr>
        <w:t>Osmangazi Belediyesi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735750">
        <w:t>Mülkiyeti</w:t>
      </w:r>
      <w:r w:rsidR="00814A83">
        <w:t xml:space="preserve"> Osmangazi Belediyesine ait olan </w:t>
      </w:r>
      <w:proofErr w:type="spellStart"/>
      <w:r w:rsidR="000B4CF8">
        <w:t>Yunuseli</w:t>
      </w:r>
      <w:proofErr w:type="spellEnd"/>
      <w:r w:rsidR="00814A83">
        <w:t xml:space="preserve"> Mahallesi </w:t>
      </w:r>
      <w:r w:rsidR="000B4CF8">
        <w:t>4885</w:t>
      </w:r>
      <w:r w:rsidR="00814A83">
        <w:t xml:space="preserve"> ada 1 parsel sayılı taşınmazın</w:t>
      </w:r>
      <w:r w:rsidR="00735750">
        <w:t xml:space="preserve"> </w:t>
      </w:r>
      <w:r w:rsidR="000B4CF8">
        <w:t>Bursa İl Sağlık</w:t>
      </w:r>
      <w:r w:rsidR="00814A83">
        <w:t xml:space="preserve"> Müdürlüğü’ ne tahsisi</w:t>
      </w:r>
      <w:r w:rsidR="009A3E64">
        <w:t xml:space="preserve">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814A83">
        <w:t xml:space="preserve">Mülkiyeti Osmangazi Belediyesine ait olan </w:t>
      </w:r>
      <w:proofErr w:type="spellStart"/>
      <w:r w:rsidR="000B4CF8">
        <w:t>Yunuseli</w:t>
      </w:r>
      <w:proofErr w:type="spellEnd"/>
      <w:r w:rsidR="00814A83">
        <w:t xml:space="preserve"> Mahallesi </w:t>
      </w:r>
      <w:r w:rsidR="000B4CF8">
        <w:t>4885</w:t>
      </w:r>
      <w:r w:rsidR="00814A83">
        <w:t xml:space="preserve"> ada 1 parsel sayılı taşınmazın </w:t>
      </w:r>
      <w:r w:rsidR="000B4CF8">
        <w:t xml:space="preserve">Bursa İl Sağlık </w:t>
      </w:r>
      <w:r w:rsidR="00814A83">
        <w:t>Müdürlüğü’ne tahsisi</w:t>
      </w:r>
      <w:r w:rsidR="009A3E64">
        <w:t xml:space="preserve"> </w:t>
      </w:r>
      <w:r w:rsidR="00866D18">
        <w:t xml:space="preserve">oy birliği ile </w:t>
      </w:r>
      <w:r w:rsidR="003F1113">
        <w:t xml:space="preserve">uygun </w:t>
      </w:r>
      <w:r w:rsidR="00735750" w:rsidRPr="00735750">
        <w:rPr>
          <w:color w:val="FF0000"/>
        </w:rPr>
        <w:t>görülmemiştir</w:t>
      </w:r>
      <w:r w:rsidR="003F1113" w:rsidRPr="00735750">
        <w:rPr>
          <w:color w:val="FF0000"/>
        </w:rPr>
        <w:t>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0A7589" w:rsidTr="000A7589">
        <w:trPr>
          <w:trHeight w:val="800"/>
        </w:trPr>
        <w:tc>
          <w:tcPr>
            <w:tcW w:w="3111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04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0A7589">
        <w:trPr>
          <w:trHeight w:val="400"/>
        </w:trPr>
        <w:tc>
          <w:tcPr>
            <w:tcW w:w="4930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31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Default="00581667" w:rsidP="000B543D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0B4CF8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0B4CF8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6428B21" wp14:editId="51E0626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0B4CF8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0B4CF8">
            <w:rPr>
              <w:sz w:val="24"/>
              <w:szCs w:val="24"/>
            </w:rPr>
            <w:t>09/03/2026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7589"/>
    <w:rsid w:val="000A7AA9"/>
    <w:rsid w:val="000B3167"/>
    <w:rsid w:val="000B459C"/>
    <w:rsid w:val="000B4CF8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477B4"/>
    <w:rsid w:val="00153F9E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4D50"/>
    <w:rsid w:val="00390219"/>
    <w:rsid w:val="00390790"/>
    <w:rsid w:val="00390F20"/>
    <w:rsid w:val="003925A0"/>
    <w:rsid w:val="003A0DB2"/>
    <w:rsid w:val="003A1342"/>
    <w:rsid w:val="003A5528"/>
    <w:rsid w:val="003B0140"/>
    <w:rsid w:val="003B6962"/>
    <w:rsid w:val="003C5BF1"/>
    <w:rsid w:val="003D343B"/>
    <w:rsid w:val="003E09B7"/>
    <w:rsid w:val="003E38E9"/>
    <w:rsid w:val="003E4EE9"/>
    <w:rsid w:val="003E718D"/>
    <w:rsid w:val="003E7853"/>
    <w:rsid w:val="003F1113"/>
    <w:rsid w:val="003F3128"/>
    <w:rsid w:val="004323B8"/>
    <w:rsid w:val="00433BFA"/>
    <w:rsid w:val="00435944"/>
    <w:rsid w:val="00451B22"/>
    <w:rsid w:val="004546D8"/>
    <w:rsid w:val="00462C7A"/>
    <w:rsid w:val="0046474E"/>
    <w:rsid w:val="00465665"/>
    <w:rsid w:val="00466B56"/>
    <w:rsid w:val="00481BBA"/>
    <w:rsid w:val="004879E9"/>
    <w:rsid w:val="0049211D"/>
    <w:rsid w:val="004A7282"/>
    <w:rsid w:val="004B1AB4"/>
    <w:rsid w:val="004B4F91"/>
    <w:rsid w:val="004C0F58"/>
    <w:rsid w:val="004C456D"/>
    <w:rsid w:val="004E121E"/>
    <w:rsid w:val="004F10E0"/>
    <w:rsid w:val="00506FD1"/>
    <w:rsid w:val="005114D5"/>
    <w:rsid w:val="00512D30"/>
    <w:rsid w:val="00513EC4"/>
    <w:rsid w:val="0051470B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C0EF3"/>
    <w:rsid w:val="005C2E26"/>
    <w:rsid w:val="005D3A44"/>
    <w:rsid w:val="005E31EF"/>
    <w:rsid w:val="005E35BA"/>
    <w:rsid w:val="005F2C50"/>
    <w:rsid w:val="005F48F4"/>
    <w:rsid w:val="005F69AB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5750"/>
    <w:rsid w:val="00774485"/>
    <w:rsid w:val="00776118"/>
    <w:rsid w:val="007867E1"/>
    <w:rsid w:val="0079589D"/>
    <w:rsid w:val="007A2A35"/>
    <w:rsid w:val="007A2BAE"/>
    <w:rsid w:val="007C2E22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14A83"/>
    <w:rsid w:val="00821336"/>
    <w:rsid w:val="008252A5"/>
    <w:rsid w:val="00834AFF"/>
    <w:rsid w:val="00841C01"/>
    <w:rsid w:val="00851397"/>
    <w:rsid w:val="00855E87"/>
    <w:rsid w:val="00866D18"/>
    <w:rsid w:val="008743CF"/>
    <w:rsid w:val="00877AF1"/>
    <w:rsid w:val="008814F4"/>
    <w:rsid w:val="00883C86"/>
    <w:rsid w:val="00885CF1"/>
    <w:rsid w:val="00890644"/>
    <w:rsid w:val="00890697"/>
    <w:rsid w:val="00890EFF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83373"/>
    <w:rsid w:val="00B83547"/>
    <w:rsid w:val="00B930F7"/>
    <w:rsid w:val="00B95FB2"/>
    <w:rsid w:val="00BB4E05"/>
    <w:rsid w:val="00BB72D3"/>
    <w:rsid w:val="00BC2A71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5CFA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10F"/>
    <w:rsid w:val="00E6784A"/>
    <w:rsid w:val="00E72D1E"/>
    <w:rsid w:val="00E8542E"/>
    <w:rsid w:val="00E90FF9"/>
    <w:rsid w:val="00E94752"/>
    <w:rsid w:val="00E947B0"/>
    <w:rsid w:val="00EA02C6"/>
    <w:rsid w:val="00EA03B2"/>
    <w:rsid w:val="00EA2E85"/>
    <w:rsid w:val="00EB7C52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7BEB321E"/>
  <w15:docId w15:val="{30CF68F4-3F22-4794-9326-032799CB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9</TotalTime>
  <Pages>1</Pages>
  <Words>93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3</cp:revision>
  <cp:lastPrinted>2025-05-21T06:09:00Z</cp:lastPrinted>
  <dcterms:created xsi:type="dcterms:W3CDTF">2026-03-12T11:14:00Z</dcterms:created>
  <dcterms:modified xsi:type="dcterms:W3CDTF">2026-03-12T11:22:00Z</dcterms:modified>
  <cp:category>Form</cp:category>
</cp:coreProperties>
</file>