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7867E1" w:rsidRDefault="005E35BA" w:rsidP="00264372">
      <w:pPr>
        <w:rPr>
          <w:lang w:val="tr-TR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  <w:u w:val="single"/>
                          <w:lang w:val="tr-TR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64372">
        <w:rPr>
          <w:b/>
          <w:sz w:val="24"/>
          <w:szCs w:val="24"/>
        </w:rPr>
        <w:t>ME</w:t>
      </w:r>
      <w:r w:rsidR="00264372" w:rsidRPr="0081056C">
        <w:rPr>
          <w:b/>
          <w:sz w:val="24"/>
          <w:szCs w:val="24"/>
        </w:rPr>
        <w:t>CLİS HAVALE TARİH VE KARAR NO:</w:t>
      </w:r>
      <w:r w:rsidR="000A7AA9">
        <w:rPr>
          <w:b/>
          <w:sz w:val="24"/>
          <w:szCs w:val="24"/>
        </w:rPr>
        <w:t xml:space="preserve"> </w:t>
      </w:r>
      <w:r w:rsidR="00297824">
        <w:rPr>
          <w:sz w:val="24"/>
          <w:szCs w:val="24"/>
        </w:rPr>
        <w:t>06/05/2026</w:t>
      </w:r>
      <w:r w:rsidR="0027150F">
        <w:rPr>
          <w:sz w:val="24"/>
          <w:szCs w:val="24"/>
        </w:rPr>
        <w:t xml:space="preserve"> </w:t>
      </w:r>
      <w:proofErr w:type="spellStart"/>
      <w:r w:rsidR="0027150F">
        <w:rPr>
          <w:sz w:val="24"/>
          <w:szCs w:val="24"/>
        </w:rPr>
        <w:t>Tarih</w:t>
      </w:r>
      <w:proofErr w:type="spellEnd"/>
      <w:r w:rsidR="0027150F">
        <w:rPr>
          <w:sz w:val="24"/>
          <w:szCs w:val="24"/>
        </w:rPr>
        <w:t xml:space="preserve"> </w:t>
      </w:r>
      <w:r w:rsidR="00297824">
        <w:rPr>
          <w:sz w:val="24"/>
          <w:szCs w:val="24"/>
        </w:rPr>
        <w:t>2026/154</w:t>
      </w:r>
      <w:r w:rsidR="00526CEE">
        <w:rPr>
          <w:sz w:val="24"/>
          <w:szCs w:val="24"/>
        </w:rPr>
        <w:t xml:space="preserve"> </w:t>
      </w:r>
      <w:proofErr w:type="spellStart"/>
      <w:r w:rsidR="00526CEE">
        <w:rPr>
          <w:sz w:val="24"/>
          <w:szCs w:val="24"/>
        </w:rPr>
        <w:t>Esas</w:t>
      </w:r>
      <w:proofErr w:type="spellEnd"/>
      <w:r w:rsidR="00526CEE">
        <w:rPr>
          <w:sz w:val="24"/>
          <w:szCs w:val="24"/>
        </w:rPr>
        <w:t xml:space="preserve"> </w:t>
      </w:r>
      <w:r w:rsidR="00297824">
        <w:rPr>
          <w:sz w:val="24"/>
          <w:szCs w:val="24"/>
        </w:rPr>
        <w:t xml:space="preserve">288 </w:t>
      </w:r>
      <w:proofErr w:type="spellStart"/>
      <w:r w:rsidR="000A7AA9" w:rsidRPr="000A7AA9">
        <w:rPr>
          <w:sz w:val="24"/>
          <w:szCs w:val="24"/>
        </w:rPr>
        <w:t>sayılı</w:t>
      </w:r>
      <w:proofErr w:type="spellEnd"/>
      <w:r w:rsidR="000A7AA9" w:rsidRPr="000A7AA9">
        <w:rPr>
          <w:sz w:val="24"/>
          <w:szCs w:val="24"/>
        </w:rPr>
        <w:t xml:space="preserve"> </w:t>
      </w:r>
      <w:proofErr w:type="spellStart"/>
      <w:r w:rsidR="000A7AA9" w:rsidRPr="000A7AA9">
        <w:rPr>
          <w:sz w:val="24"/>
          <w:szCs w:val="24"/>
        </w:rPr>
        <w:t>karar</w:t>
      </w:r>
      <w:proofErr w:type="spellEnd"/>
      <w:r w:rsidR="000A7AA9" w:rsidRPr="000A7AA9">
        <w:rPr>
          <w:sz w:val="24"/>
          <w:szCs w:val="24"/>
        </w:rPr>
        <w:t>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992AFB">
        <w:rPr>
          <w:sz w:val="24"/>
          <w:szCs w:val="24"/>
        </w:rPr>
        <w:t>Tahsis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297824" w:rsidRPr="00297824">
        <w:t>Özel Proje Alanı (Kültürel Tesis Alanı),</w:t>
      </w:r>
      <w:r w:rsidR="00297824">
        <w:rPr>
          <w:b/>
        </w:rPr>
        <w:t xml:space="preserve"> </w:t>
      </w:r>
      <w:r w:rsidR="00297824">
        <w:t>Yol ve Yeşil Alan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992AFB">
        <w:rPr>
          <w:sz w:val="24"/>
          <w:szCs w:val="24"/>
          <w:lang w:val="tr-TR"/>
        </w:rPr>
        <w:t>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297824" w:rsidRPr="00297824">
        <w:t>Elmasbahçeler</w:t>
      </w:r>
      <w:proofErr w:type="spellEnd"/>
      <w:r w:rsidR="00297824">
        <w:rPr>
          <w:b/>
        </w:rPr>
        <w:t xml:space="preserve"> </w:t>
      </w:r>
      <w:r w:rsidR="001F5D08">
        <w:t>M</w:t>
      </w:r>
      <w:r w:rsidR="008F05C2">
        <w:t xml:space="preserve">ahallesi </w:t>
      </w:r>
      <w:r w:rsidR="00297824">
        <w:t>2151</w:t>
      </w:r>
      <w:r w:rsidR="00877AF1">
        <w:t xml:space="preserve"> ada </w:t>
      </w:r>
      <w:r w:rsidR="00297824">
        <w:t>1</w:t>
      </w:r>
      <w:r w:rsidR="006E4E7C">
        <w:t xml:space="preserve"> parsel </w:t>
      </w:r>
      <w:r w:rsidR="00877AF1">
        <w:t>sayılı taşınma</w:t>
      </w:r>
      <w:r w:rsidR="008A17E9">
        <w:t>z</w:t>
      </w:r>
      <w:r w:rsidR="00297824">
        <w:t xml:space="preserve">ın belediyemizce inşaat çalışması başlatılana kadar imar planında terk edilecek alan içerisinde kalan alanın giriş-çıkış düzenlemeleri yapılmak ve kollu bariyer sistemi kurulmak suretiyle otopark olarak kullanılmak üzere Bursa Cumhuriyet Başsavcılığı’na </w:t>
      </w:r>
      <w:r w:rsidR="00992AFB">
        <w:t>tahsisi</w:t>
      </w:r>
      <w:r w:rsidR="00890644">
        <w:t xml:space="preserve">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466B56" w:rsidRPr="009777B3" w:rsidRDefault="00AA3E99" w:rsidP="0080630D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992AFB">
        <w:rPr>
          <w:b/>
        </w:rPr>
        <w:t xml:space="preserve"> </w:t>
      </w:r>
      <w:r w:rsidR="00992AFB" w:rsidRPr="00992AFB">
        <w:t>Mülkiyeti Osmangazi Belediyesi’ ne ait olan ve</w:t>
      </w:r>
      <w:r w:rsidR="00577591">
        <w:rPr>
          <w:b/>
        </w:rPr>
        <w:t xml:space="preserve"> </w:t>
      </w:r>
      <w:r w:rsidR="00877AF1">
        <w:t xml:space="preserve">1/1000 ölçekli uygulama imar planında </w:t>
      </w:r>
      <w:r w:rsidR="00297824">
        <w:t>özel proje alanı (kültürel tesis alanı), yol ve yeşil alan</w:t>
      </w:r>
      <w:r w:rsidR="00FC437E">
        <w:t>da</w:t>
      </w:r>
      <w:r w:rsidR="00877AF1">
        <w:t xml:space="preserve"> kalmakta olan</w:t>
      </w:r>
      <w:r w:rsidR="001F5D08">
        <w:t>,</w:t>
      </w:r>
      <w:r w:rsidR="00877AF1">
        <w:t xml:space="preserve"> </w:t>
      </w:r>
      <w:proofErr w:type="spellStart"/>
      <w:r w:rsidR="00297824">
        <w:t>Elmasbahçeler</w:t>
      </w:r>
      <w:proofErr w:type="spellEnd"/>
      <w:r w:rsidR="00992AFB">
        <w:t xml:space="preserve"> Mahallesi </w:t>
      </w:r>
      <w:r w:rsidR="00297824">
        <w:t>2151 ada 1</w:t>
      </w:r>
      <w:r w:rsidR="001F5D08">
        <w:t xml:space="preserve"> parsel sayılı taşınmaz</w:t>
      </w:r>
      <w:r w:rsidR="00297824">
        <w:t>ın</w:t>
      </w:r>
      <w:r w:rsidR="001F5D08">
        <w:t xml:space="preserve"> </w:t>
      </w:r>
      <w:r w:rsidR="00297824">
        <w:t>belediyemizce inşaat çalışması başlatılana kadar imar planında terk edilecek alan içerisinde kalan alanın giriş-çıkış düzenlemeleri yapılmak ve kollu bariyer sistemi kurulmak suretiyle otopark olarak kullanılmak üzere</w:t>
      </w:r>
      <w:r w:rsidR="005D2448">
        <w:t xml:space="preserve"> </w:t>
      </w:r>
      <w:r w:rsidR="00297824">
        <w:t xml:space="preserve">Bursa </w:t>
      </w:r>
      <w:r w:rsidR="00297824">
        <w:t>Cumhuriyet Başsavcılığı</w:t>
      </w:r>
      <w:r w:rsidR="005D2448">
        <w:t>’</w:t>
      </w:r>
      <w:r w:rsidR="00297824">
        <w:t>na</w:t>
      </w:r>
      <w:r w:rsidR="00992AFB">
        <w:t xml:space="preserve"> 5 yıl süre ile bedelsiz olarak tahsisi 5393 sayılı kanun</w:t>
      </w:r>
      <w:r w:rsidR="005D2448">
        <w:t>un 18/e maddesi gereğince</w:t>
      </w:r>
      <w:r w:rsidR="008B0C85">
        <w:t>;</w:t>
      </w:r>
      <w:r w:rsidR="001C549B">
        <w:t xml:space="preserve"> </w:t>
      </w:r>
      <w:r w:rsidR="008B0C85">
        <w:t>oy birliği ile</w:t>
      </w:r>
      <w:r w:rsidR="00DB45DF">
        <w:t xml:space="preserve"> uygun </w:t>
      </w:r>
      <w:r w:rsidR="00991659" w:rsidRPr="00991659">
        <w:t>görülmüştür.</w:t>
      </w:r>
    </w:p>
    <w:p w:rsidR="004546D8" w:rsidRPr="009777B3" w:rsidRDefault="004546D8" w:rsidP="0049211D">
      <w:pPr>
        <w:pStyle w:val="ListeParagraf"/>
        <w:ind w:left="0"/>
        <w:jc w:val="both"/>
      </w:pPr>
    </w:p>
    <w:p w:rsidR="00F70416" w:rsidRDefault="00466B56" w:rsidP="0027513E">
      <w:pPr>
        <w:pStyle w:val="ListeParagraf"/>
        <w:ind w:left="0"/>
        <w:jc w:val="both"/>
      </w:pPr>
      <w:r>
        <w:t xml:space="preserve">      Belediye Meclisi’ ne arz ederiz.</w:t>
      </w:r>
      <w:r w:rsidR="00774485">
        <w:tab/>
      </w: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0A7589" w:rsidTr="000A7589">
        <w:trPr>
          <w:trHeight w:val="800"/>
        </w:trPr>
        <w:tc>
          <w:tcPr>
            <w:tcW w:w="3111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04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0A7589">
        <w:trPr>
          <w:trHeight w:val="400"/>
        </w:trPr>
        <w:tc>
          <w:tcPr>
            <w:tcW w:w="4930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29782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297824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297824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894CBC" wp14:editId="5451A6B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297824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297824">
            <w:rPr>
              <w:sz w:val="24"/>
              <w:szCs w:val="24"/>
            </w:rPr>
            <w:t>18/05/2026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701A"/>
    <w:rsid w:val="000078CD"/>
    <w:rsid w:val="00012BA0"/>
    <w:rsid w:val="000151A5"/>
    <w:rsid w:val="00032F0E"/>
    <w:rsid w:val="00037C83"/>
    <w:rsid w:val="0004051C"/>
    <w:rsid w:val="00054526"/>
    <w:rsid w:val="00067B6D"/>
    <w:rsid w:val="00073D48"/>
    <w:rsid w:val="00082AEA"/>
    <w:rsid w:val="00085FF0"/>
    <w:rsid w:val="000967E1"/>
    <w:rsid w:val="000A354B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477B4"/>
    <w:rsid w:val="00153F9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1F5D08"/>
    <w:rsid w:val="00210137"/>
    <w:rsid w:val="00212072"/>
    <w:rsid w:val="002125B9"/>
    <w:rsid w:val="00240D92"/>
    <w:rsid w:val="00241ED6"/>
    <w:rsid w:val="002605EE"/>
    <w:rsid w:val="00264372"/>
    <w:rsid w:val="0027030B"/>
    <w:rsid w:val="0027150F"/>
    <w:rsid w:val="0027513E"/>
    <w:rsid w:val="00275787"/>
    <w:rsid w:val="00276F61"/>
    <w:rsid w:val="002851D4"/>
    <w:rsid w:val="00297824"/>
    <w:rsid w:val="002A1350"/>
    <w:rsid w:val="002B5C4F"/>
    <w:rsid w:val="002C1324"/>
    <w:rsid w:val="002C27CB"/>
    <w:rsid w:val="002D02D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4D50"/>
    <w:rsid w:val="00390219"/>
    <w:rsid w:val="00390790"/>
    <w:rsid w:val="00390F20"/>
    <w:rsid w:val="003925A0"/>
    <w:rsid w:val="003A0DB2"/>
    <w:rsid w:val="003A1342"/>
    <w:rsid w:val="003B0140"/>
    <w:rsid w:val="003B6962"/>
    <w:rsid w:val="003C5BF1"/>
    <w:rsid w:val="003D343B"/>
    <w:rsid w:val="003E09B7"/>
    <w:rsid w:val="003E38E9"/>
    <w:rsid w:val="003E4EE9"/>
    <w:rsid w:val="003E718D"/>
    <w:rsid w:val="003E7853"/>
    <w:rsid w:val="003F3128"/>
    <w:rsid w:val="004323B8"/>
    <w:rsid w:val="00433BFA"/>
    <w:rsid w:val="00435944"/>
    <w:rsid w:val="00451B22"/>
    <w:rsid w:val="004546D8"/>
    <w:rsid w:val="00462C7A"/>
    <w:rsid w:val="0046474E"/>
    <w:rsid w:val="00465665"/>
    <w:rsid w:val="00466B56"/>
    <w:rsid w:val="00481BBA"/>
    <w:rsid w:val="004879E9"/>
    <w:rsid w:val="0049211D"/>
    <w:rsid w:val="004A7282"/>
    <w:rsid w:val="004B1AB4"/>
    <w:rsid w:val="004B4F91"/>
    <w:rsid w:val="004C0F58"/>
    <w:rsid w:val="004C456D"/>
    <w:rsid w:val="004E121E"/>
    <w:rsid w:val="004F10E0"/>
    <w:rsid w:val="005114D5"/>
    <w:rsid w:val="00512D30"/>
    <w:rsid w:val="00513EC4"/>
    <w:rsid w:val="0051470B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2448"/>
    <w:rsid w:val="005D3A44"/>
    <w:rsid w:val="005D5FEC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5BB3"/>
    <w:rsid w:val="006F73CD"/>
    <w:rsid w:val="0070695A"/>
    <w:rsid w:val="00725983"/>
    <w:rsid w:val="00774485"/>
    <w:rsid w:val="00776118"/>
    <w:rsid w:val="007867E1"/>
    <w:rsid w:val="007A2A35"/>
    <w:rsid w:val="007A2BAE"/>
    <w:rsid w:val="007C2E22"/>
    <w:rsid w:val="007D758C"/>
    <w:rsid w:val="007E285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659"/>
    <w:rsid w:val="00991BB7"/>
    <w:rsid w:val="00991BE6"/>
    <w:rsid w:val="00992AFB"/>
    <w:rsid w:val="009A1D7A"/>
    <w:rsid w:val="009A4C5A"/>
    <w:rsid w:val="009A7599"/>
    <w:rsid w:val="009C5945"/>
    <w:rsid w:val="009C60C3"/>
    <w:rsid w:val="009D1DA4"/>
    <w:rsid w:val="009D3CFF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1873"/>
    <w:rsid w:val="00C31D26"/>
    <w:rsid w:val="00C33DD6"/>
    <w:rsid w:val="00C443F6"/>
    <w:rsid w:val="00C46C97"/>
    <w:rsid w:val="00C4724B"/>
    <w:rsid w:val="00C51DC0"/>
    <w:rsid w:val="00C671D2"/>
    <w:rsid w:val="00C81536"/>
    <w:rsid w:val="00C9021A"/>
    <w:rsid w:val="00C92670"/>
    <w:rsid w:val="00C943AF"/>
    <w:rsid w:val="00CA2D77"/>
    <w:rsid w:val="00CA2FD9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E75AA"/>
    <w:rsid w:val="00DF4D67"/>
    <w:rsid w:val="00DF79C6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A48C5"/>
    <w:rsid w:val="00FC437E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4:docId w14:val="4B02AAA0"/>
  <w15:docId w15:val="{5B9CEE9C-665B-4A52-8972-6207B5C3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12</TotalTime>
  <Pages>1</Pages>
  <Words>174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Yunus Emre SEYFULLAHOGLU</cp:lastModifiedBy>
  <cp:revision>3</cp:revision>
  <cp:lastPrinted>2026-05-18T05:38:00Z</cp:lastPrinted>
  <dcterms:created xsi:type="dcterms:W3CDTF">2026-05-18T05:29:00Z</dcterms:created>
  <dcterms:modified xsi:type="dcterms:W3CDTF">2026-05-18T05:40:00Z</dcterms:modified>
  <cp:category>Form</cp:category>
</cp:coreProperties>
</file>