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651DD1">
        <w:rPr>
          <w:rFonts w:ascii="Times New Roman" w:hAnsi="Times New Roman"/>
        </w:rPr>
        <w:t>08/04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651DD1">
        <w:rPr>
          <w:rFonts w:ascii="Times New Roman" w:hAnsi="Times New Roman"/>
        </w:rPr>
        <w:t>131</w:t>
      </w:r>
      <w:r w:rsidR="00526CEE" w:rsidRPr="00C621C9">
        <w:rPr>
          <w:rFonts w:ascii="Times New Roman" w:hAnsi="Times New Roman"/>
        </w:rPr>
        <w:t xml:space="preserve"> Esas </w:t>
      </w:r>
      <w:r w:rsidR="00651DD1">
        <w:rPr>
          <w:rFonts w:ascii="Times New Roman" w:hAnsi="Times New Roman"/>
        </w:rPr>
        <w:t>234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651DD1">
        <w:t>Konut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651DD1">
        <w:t>Çekirge</w:t>
      </w:r>
      <w:r w:rsidR="008F05C2">
        <w:t xml:space="preserve"> Mahallesi </w:t>
      </w:r>
      <w:r w:rsidR="00651DD1">
        <w:t>4157 ada 10</w:t>
      </w:r>
      <w:r w:rsidR="005D743F">
        <w:t xml:space="preserve"> </w:t>
      </w:r>
      <w:r w:rsidR="00651DD1">
        <w:t>parsel sayılı taşınmazın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651DD1">
        <w:t>kapsamında konut alanında</w:t>
      </w:r>
      <w:r w:rsidR="00154237">
        <w:t xml:space="preserve"> </w:t>
      </w:r>
      <w:r w:rsidR="009A3E64">
        <w:t>kalmakta olan</w:t>
      </w:r>
      <w:r w:rsidR="00C30630">
        <w:t xml:space="preserve">, </w:t>
      </w:r>
      <w:r w:rsidR="00651DD1">
        <w:t>Çekirge</w:t>
      </w:r>
      <w:r w:rsidR="002E4469">
        <w:t xml:space="preserve"> </w:t>
      </w:r>
      <w:r w:rsidR="008721E8">
        <w:t xml:space="preserve">Mahallesi </w:t>
      </w:r>
      <w:r w:rsidR="00651DD1">
        <w:t>4157 ada 10</w:t>
      </w:r>
      <w:r w:rsidR="00DE0784">
        <w:t xml:space="preserve"> parsel </w:t>
      </w:r>
      <w:r w:rsidR="00651DD1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alınması; </w:t>
      </w:r>
      <w:r w:rsidR="00866D18">
        <w:t xml:space="preserve">oy birliği ile </w:t>
      </w:r>
      <w:r w:rsidR="003F1113">
        <w:t xml:space="preserve">uygun </w:t>
      </w:r>
      <w:r w:rsidR="00E243DA">
        <w:t>görülmüştür</w:t>
      </w:r>
      <w:r w:rsidR="003F1113"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51DD1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651DD1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651DD1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651DD1">
            <w:rPr>
              <w:sz w:val="24"/>
              <w:szCs w:val="24"/>
            </w:rPr>
            <w:t>13</w:t>
          </w:r>
          <w:r w:rsidR="00DE0784">
            <w:rPr>
              <w:sz w:val="24"/>
              <w:szCs w:val="24"/>
            </w:rPr>
            <w:t>/03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51DD1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6F7A56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1E60745C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12</TotalTime>
  <Pages>1</Pages>
  <Words>98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5</cp:revision>
  <cp:lastPrinted>2026-03-12T11:35:00Z</cp:lastPrinted>
  <dcterms:created xsi:type="dcterms:W3CDTF">2026-03-12T11:38:00Z</dcterms:created>
  <dcterms:modified xsi:type="dcterms:W3CDTF">2026-05-18T05:25:00Z</dcterms:modified>
  <cp:category>Form</cp:category>
</cp:coreProperties>
</file>