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0B0562">
        <w:rPr>
          <w:rFonts w:ascii="Times New Roman" w:hAnsi="Times New Roman"/>
        </w:rPr>
        <w:t>08/04</w:t>
      </w:r>
      <w:r w:rsidR="00E6308F">
        <w:rPr>
          <w:rFonts w:ascii="Times New Roman" w:hAnsi="Times New Roman"/>
        </w:rPr>
        <w:t>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D032E8">
        <w:rPr>
          <w:rFonts w:ascii="Times New Roman" w:hAnsi="Times New Roman"/>
        </w:rPr>
        <w:t>122</w:t>
      </w:r>
      <w:r w:rsidR="00526CEE" w:rsidRPr="00C621C9">
        <w:rPr>
          <w:rFonts w:ascii="Times New Roman" w:hAnsi="Times New Roman"/>
        </w:rPr>
        <w:t xml:space="preserve"> Esas </w:t>
      </w:r>
      <w:r w:rsidR="00D032E8">
        <w:rPr>
          <w:rFonts w:ascii="Times New Roman" w:hAnsi="Times New Roman"/>
        </w:rPr>
        <w:t>233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</w:t>
      </w:r>
      <w:bookmarkStart w:id="0" w:name="_GoBack"/>
      <w:bookmarkEnd w:id="0"/>
      <w:r w:rsidR="000A7AA9" w:rsidRPr="00C621C9">
        <w:rPr>
          <w:rFonts w:ascii="Times New Roman" w:hAnsi="Times New Roman"/>
        </w:rPr>
        <w:t>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77AF1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D032E8">
        <w:t>Rekreasyon Alanı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77AF1">
        <w:rPr>
          <w:sz w:val="24"/>
          <w:szCs w:val="24"/>
          <w:lang w:val="tr-TR"/>
        </w:rPr>
        <w:t xml:space="preserve">Özel </w:t>
      </w:r>
      <w:r w:rsidR="005D743F">
        <w:rPr>
          <w:sz w:val="24"/>
          <w:szCs w:val="24"/>
          <w:lang w:val="tr-TR"/>
        </w:rPr>
        <w:t>M</w:t>
      </w:r>
      <w:r w:rsidR="00877AF1">
        <w:rPr>
          <w:sz w:val="24"/>
          <w:szCs w:val="24"/>
          <w:lang w:val="tr-TR"/>
        </w:rPr>
        <w:t>ülkiyet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proofErr w:type="spellStart"/>
      <w:r w:rsidR="00D032E8">
        <w:t>Yunuseli</w:t>
      </w:r>
      <w:proofErr w:type="spellEnd"/>
      <w:r w:rsidR="008F05C2">
        <w:t xml:space="preserve"> Mahallesi </w:t>
      </w:r>
      <w:r w:rsidR="00D032E8">
        <w:t>5062</w:t>
      </w:r>
      <w:r w:rsidR="008721E8">
        <w:t xml:space="preserve"> ada </w:t>
      </w:r>
      <w:r w:rsidR="00D032E8">
        <w:t>17</w:t>
      </w:r>
      <w:r w:rsidR="005D743F">
        <w:t xml:space="preserve"> </w:t>
      </w:r>
      <w:r w:rsidR="00DE0784">
        <w:t>parsel sayılı taşınmaz</w:t>
      </w:r>
      <w:r w:rsidR="005D743F">
        <w:t>ın</w:t>
      </w:r>
      <w:r w:rsidR="009A3E64">
        <w:t xml:space="preserve"> 202</w:t>
      </w:r>
      <w:r w:rsidR="00E6308F">
        <w:t>6</w:t>
      </w:r>
      <w:r w:rsidR="009A3E64">
        <w:t>-20</w:t>
      </w:r>
      <w:r w:rsidR="00E6308F">
        <w:t>30</w:t>
      </w:r>
      <w:r w:rsidR="009A3E64">
        <w:t xml:space="preserve"> yılları arası 5 yıllık imar kamulaştırma programına alınması</w:t>
      </w:r>
      <w:r w:rsidR="00D032E8">
        <w:t xml:space="preserve"> ve sulh görüşmelerini yapmak ve sulh protokolünü imzalamak için Belediye Başkanı Erkan </w:t>
      </w:r>
      <w:proofErr w:type="spellStart"/>
      <w:r w:rsidR="00D032E8">
        <w:t>AYDIN’a</w:t>
      </w:r>
      <w:proofErr w:type="spellEnd"/>
      <w:r w:rsidR="00D032E8">
        <w:t xml:space="preserve"> yetki verilmesi</w:t>
      </w:r>
      <w:r w:rsidR="009A3E64">
        <w:t xml:space="preserve">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9A3E64">
        <w:t>1/1000 ölçekli uygulama imar planında</w:t>
      </w:r>
      <w:r w:rsidR="002E4469">
        <w:t xml:space="preserve"> </w:t>
      </w:r>
      <w:proofErr w:type="gramStart"/>
      <w:r w:rsidR="00B36FC1">
        <w:t>rekreasyon</w:t>
      </w:r>
      <w:proofErr w:type="gramEnd"/>
      <w:r w:rsidR="00B36FC1">
        <w:t xml:space="preserve"> alanında</w:t>
      </w:r>
      <w:r w:rsidR="000B0562">
        <w:t xml:space="preserve"> </w:t>
      </w:r>
      <w:r w:rsidR="009A3E64">
        <w:t>kalmakta olan</w:t>
      </w:r>
      <w:r w:rsidR="00C30630">
        <w:t xml:space="preserve">, </w:t>
      </w:r>
      <w:proofErr w:type="spellStart"/>
      <w:r w:rsidR="00B36FC1">
        <w:t>Yunuseli</w:t>
      </w:r>
      <w:proofErr w:type="spellEnd"/>
      <w:r w:rsidR="002E4469">
        <w:t xml:space="preserve"> </w:t>
      </w:r>
      <w:r w:rsidR="008721E8">
        <w:t xml:space="preserve">Mahallesi </w:t>
      </w:r>
      <w:r w:rsidR="00B36FC1">
        <w:t>5062</w:t>
      </w:r>
      <w:r w:rsidR="008721E8">
        <w:t xml:space="preserve"> ada </w:t>
      </w:r>
      <w:r w:rsidR="00B36FC1">
        <w:t>17</w:t>
      </w:r>
      <w:r w:rsidR="00DE0784">
        <w:t xml:space="preserve"> parsel </w:t>
      </w:r>
      <w:r w:rsidR="005D743F">
        <w:t>sayılı taşınmazın</w:t>
      </w:r>
      <w:r w:rsidR="00C30630">
        <w:t xml:space="preserve"> </w:t>
      </w:r>
      <w:r w:rsidR="009A3E64">
        <w:t>Belediyemiz 202</w:t>
      </w:r>
      <w:r w:rsidR="00E6308F">
        <w:t>6-2030</w:t>
      </w:r>
      <w:r w:rsidR="009A3E64">
        <w:t xml:space="preserve"> yılları arasındaki </w:t>
      </w:r>
      <w:r w:rsidR="000B0562">
        <w:t xml:space="preserve">5 yıllık imar programına alınması ve mahkeme kararları gereği hissedarlar ile protokol yapılması hususunda Belediye Başkanı Erkan </w:t>
      </w:r>
      <w:proofErr w:type="spellStart"/>
      <w:r w:rsidR="000B0562">
        <w:t>AYDIN’a</w:t>
      </w:r>
      <w:proofErr w:type="spellEnd"/>
      <w:r w:rsidR="000B0562">
        <w:t xml:space="preserve"> yetki verilmesi; oy birliği ile uygun görülmüştür.</w:t>
      </w:r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35148E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35148E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35148E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0B0562">
            <w:rPr>
              <w:sz w:val="24"/>
              <w:szCs w:val="24"/>
            </w:rPr>
            <w:t>2</w:t>
          </w:r>
          <w:r w:rsidR="0035148E">
            <w:rPr>
              <w:sz w:val="24"/>
              <w:szCs w:val="24"/>
            </w:rPr>
            <w:t>4</w:t>
          </w:r>
          <w:r w:rsidR="000B0562">
            <w:rPr>
              <w:sz w:val="24"/>
              <w:szCs w:val="24"/>
            </w:rPr>
            <w:t>/04</w:t>
          </w:r>
          <w:r w:rsidR="00E6308F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5F46"/>
    <w:rsid w:val="000A7589"/>
    <w:rsid w:val="000A7AA9"/>
    <w:rsid w:val="000B0562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5148E"/>
    <w:rsid w:val="003806C4"/>
    <w:rsid w:val="003816CE"/>
    <w:rsid w:val="00384D50"/>
    <w:rsid w:val="00390219"/>
    <w:rsid w:val="00390790"/>
    <w:rsid w:val="00390AEB"/>
    <w:rsid w:val="00390F20"/>
    <w:rsid w:val="003925A0"/>
    <w:rsid w:val="00397963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2BE5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B687D"/>
    <w:rsid w:val="005C0EF3"/>
    <w:rsid w:val="005C2E26"/>
    <w:rsid w:val="005D3A44"/>
    <w:rsid w:val="005D743F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309E0"/>
    <w:rsid w:val="00774485"/>
    <w:rsid w:val="00776118"/>
    <w:rsid w:val="007867E1"/>
    <w:rsid w:val="0079589D"/>
    <w:rsid w:val="007A2A35"/>
    <w:rsid w:val="007A2BAE"/>
    <w:rsid w:val="007C2E22"/>
    <w:rsid w:val="007C36D5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024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0F49"/>
    <w:rsid w:val="00945466"/>
    <w:rsid w:val="00945A71"/>
    <w:rsid w:val="00951D97"/>
    <w:rsid w:val="00955409"/>
    <w:rsid w:val="00961438"/>
    <w:rsid w:val="00974A51"/>
    <w:rsid w:val="009777B3"/>
    <w:rsid w:val="00980F36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36FC1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75375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32E8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1922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0784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B396E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7759C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40227056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25</TotalTime>
  <Pages>1</Pages>
  <Words>127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7</cp:revision>
  <cp:lastPrinted>2026-04-15T11:24:00Z</cp:lastPrinted>
  <dcterms:created xsi:type="dcterms:W3CDTF">2026-03-12T11:38:00Z</dcterms:created>
  <dcterms:modified xsi:type="dcterms:W3CDTF">2026-04-15T11:26:00Z</dcterms:modified>
  <cp:category>Form</cp:category>
</cp:coreProperties>
</file>