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7867E1" w:rsidRDefault="0027513E" w:rsidP="00264372">
      <w:pPr>
        <w:rPr>
          <w:lang w:val="tr-TR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  <w:u w:val="single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>
        <w:rPr>
          <w:b/>
          <w:sz w:val="24"/>
          <w:szCs w:val="24"/>
        </w:rPr>
        <w:t>ME</w:t>
      </w:r>
      <w:r w:rsidR="00264372" w:rsidRPr="0081056C">
        <w:rPr>
          <w:b/>
          <w:sz w:val="24"/>
          <w:szCs w:val="24"/>
        </w:rPr>
        <w:t>CLİS HAVALE TARİH VE KARAR NO:</w:t>
      </w:r>
      <w:r w:rsidR="000A7AA9">
        <w:rPr>
          <w:b/>
          <w:sz w:val="24"/>
          <w:szCs w:val="24"/>
        </w:rPr>
        <w:t xml:space="preserve"> </w:t>
      </w:r>
      <w:r w:rsidR="00692E40">
        <w:rPr>
          <w:sz w:val="24"/>
          <w:szCs w:val="24"/>
        </w:rPr>
        <w:t>06/05/2026</w:t>
      </w:r>
      <w:r w:rsidR="0027150F">
        <w:rPr>
          <w:sz w:val="24"/>
          <w:szCs w:val="24"/>
        </w:rPr>
        <w:t xml:space="preserve"> Tarih 20</w:t>
      </w:r>
      <w:r w:rsidR="000078CD">
        <w:rPr>
          <w:sz w:val="24"/>
          <w:szCs w:val="24"/>
        </w:rPr>
        <w:t>2</w:t>
      </w:r>
      <w:r w:rsidR="00692E40">
        <w:rPr>
          <w:sz w:val="24"/>
          <w:szCs w:val="24"/>
        </w:rPr>
        <w:t>6</w:t>
      </w:r>
      <w:r w:rsidR="00526CEE">
        <w:rPr>
          <w:sz w:val="24"/>
          <w:szCs w:val="24"/>
        </w:rPr>
        <w:t>/</w:t>
      </w:r>
      <w:r w:rsidR="00692E40">
        <w:rPr>
          <w:sz w:val="24"/>
          <w:szCs w:val="24"/>
        </w:rPr>
        <w:t>155</w:t>
      </w:r>
      <w:r w:rsidR="00526CEE">
        <w:rPr>
          <w:sz w:val="24"/>
          <w:szCs w:val="24"/>
        </w:rPr>
        <w:t xml:space="preserve"> Esas </w:t>
      </w:r>
      <w:r w:rsidR="00692E40">
        <w:rPr>
          <w:sz w:val="24"/>
          <w:szCs w:val="24"/>
        </w:rPr>
        <w:t>289</w:t>
      </w:r>
      <w:r w:rsidR="000A7AA9" w:rsidRPr="000A7AA9">
        <w:rPr>
          <w:sz w:val="24"/>
          <w:szCs w:val="24"/>
        </w:rPr>
        <w:t xml:space="preserve"> 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r w:rsidR="00AC16D3">
        <w:rPr>
          <w:sz w:val="24"/>
          <w:szCs w:val="24"/>
        </w:rPr>
        <w:t>Satış</w:t>
      </w:r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>
        <w:rPr>
          <w:b/>
        </w:rPr>
        <w:t xml:space="preserve"> </w:t>
      </w:r>
      <w:r w:rsidR="00692E40" w:rsidRPr="00692E40">
        <w:t>Park ve Dinlenme Alanı, Yol ve Tarım Alanı (</w:t>
      </w:r>
      <w:r w:rsidR="00692E40">
        <w:t>1/5000)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7F445D">
        <w:rPr>
          <w:sz w:val="24"/>
          <w:szCs w:val="24"/>
          <w:lang w:val="tr-TR"/>
        </w:rPr>
        <w:t>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r w:rsidR="00692E40" w:rsidRPr="00692E40">
        <w:t>Mülkiyeti Belediyemize ait olan</w:t>
      </w:r>
      <w:r w:rsidR="00692E40">
        <w:rPr>
          <w:b/>
        </w:rPr>
        <w:t xml:space="preserve"> </w:t>
      </w:r>
      <w:r w:rsidR="00692E40">
        <w:t>Panayır</w:t>
      </w:r>
      <w:r w:rsidR="007F445D">
        <w:t xml:space="preserve"> </w:t>
      </w:r>
      <w:r w:rsidR="00451B22">
        <w:t xml:space="preserve">Mahallesi </w:t>
      </w:r>
      <w:r w:rsidR="00692E40">
        <w:t>2377</w:t>
      </w:r>
      <w:r w:rsidR="001C549B">
        <w:t xml:space="preserve"> ada </w:t>
      </w:r>
      <w:r w:rsidR="00692E40">
        <w:t>12</w:t>
      </w:r>
      <w:r w:rsidR="00A142C5">
        <w:t xml:space="preserve"> </w:t>
      </w:r>
      <w:r w:rsidR="003E4EE9">
        <w:t>parsel</w:t>
      </w:r>
      <w:r w:rsidR="00692E40">
        <w:t>de kayıtlı 1.082,33 m² yüzölçümlü taşınmazın</w:t>
      </w:r>
      <w:r w:rsidR="00AC16D3">
        <w:t xml:space="preserve"> satışı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466B56" w:rsidRPr="00AC16D3" w:rsidRDefault="00AA3E99" w:rsidP="0080630D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F22FF4">
        <w:t>1/</w:t>
      </w:r>
      <w:r w:rsidR="00692E40">
        <w:t>5</w:t>
      </w:r>
      <w:r w:rsidR="00CE34BC">
        <w:t>0</w:t>
      </w:r>
      <w:r w:rsidR="00A142C5">
        <w:t>00</w:t>
      </w:r>
      <w:r w:rsidR="00384D50">
        <w:t xml:space="preserve"> ölçekli </w:t>
      </w:r>
      <w:r w:rsidR="00692E40">
        <w:t>nazım</w:t>
      </w:r>
      <w:r w:rsidR="00A142C5">
        <w:t xml:space="preserve"> imar</w:t>
      </w:r>
      <w:r w:rsidR="00384D50">
        <w:t xml:space="preserve"> planı</w:t>
      </w:r>
      <w:r w:rsidR="003A51E8">
        <w:t xml:space="preserve"> kapsamında </w:t>
      </w:r>
      <w:r w:rsidR="00692E40">
        <w:t xml:space="preserve">kısmen park ve dinlenme alanı, kısmen yol ve kısmende tarım alanında kalmakta olan, </w:t>
      </w:r>
      <w:r w:rsidR="003A51E8">
        <w:t xml:space="preserve">mülkiyeti Belediyemize ait </w:t>
      </w:r>
      <w:r w:rsidR="00692E40">
        <w:t>Panayır</w:t>
      </w:r>
      <w:r w:rsidR="00A142C5">
        <w:t xml:space="preserve"> Mahallesi </w:t>
      </w:r>
      <w:r w:rsidR="00692E40">
        <w:t>2377</w:t>
      </w:r>
      <w:r w:rsidR="00A142C5">
        <w:t xml:space="preserve"> ada </w:t>
      </w:r>
      <w:r w:rsidR="00692E40">
        <w:t>12 parselde kayıtlı 1.082,33 m² yüzölçümlü taşınmazın</w:t>
      </w:r>
      <w:r w:rsidR="00AC16D3">
        <w:t xml:space="preserve"> satışı</w:t>
      </w:r>
      <w:r w:rsidR="008B0C85">
        <w:t>;</w:t>
      </w:r>
      <w:r w:rsidR="001C549B">
        <w:t xml:space="preserve"> </w:t>
      </w:r>
      <w:r w:rsidR="008B0C85">
        <w:t>oy birliği ile</w:t>
      </w:r>
      <w:r w:rsidR="00DB45DF">
        <w:t xml:space="preserve"> uygun </w:t>
      </w:r>
      <w:r w:rsidR="00692E40" w:rsidRPr="00692E40">
        <w:rPr>
          <w:color w:val="FF0000"/>
        </w:rPr>
        <w:t>görülmemiştir.</w:t>
      </w:r>
    </w:p>
    <w:p w:rsidR="004546D8" w:rsidRDefault="004546D8" w:rsidP="0049211D">
      <w:pPr>
        <w:pStyle w:val="ListeParagraf"/>
        <w:ind w:left="0"/>
        <w:jc w:val="both"/>
      </w:pPr>
    </w:p>
    <w:p w:rsidR="00F70416" w:rsidRDefault="00466B56" w:rsidP="0027513E">
      <w:pPr>
        <w:pStyle w:val="ListeParagraf"/>
        <w:ind w:left="0"/>
        <w:jc w:val="both"/>
      </w:pPr>
      <w:r>
        <w:t xml:space="preserve">      Belediye Meclisi’ ne arz ederiz.</w:t>
      </w:r>
      <w:r w:rsidR="00774485">
        <w:tab/>
      </w: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p w:rsidR="00264372" w:rsidRDefault="00692E40" w:rsidP="00692E40">
      <w:pPr>
        <w:tabs>
          <w:tab w:val="left" w:pos="3495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jc w:val="center"/>
              <w:rPr>
                <w:b/>
                <w:sz w:val="24"/>
                <w:szCs w:val="24"/>
              </w:rPr>
            </w:pPr>
            <w:r w:rsidRPr="00AA5531">
              <w:rPr>
                <w:b/>
                <w:sz w:val="24"/>
                <w:szCs w:val="24"/>
              </w:rPr>
              <w:t>BAŞKAN</w:t>
            </w:r>
          </w:p>
          <w:p w:rsidR="00E90FF9" w:rsidRDefault="00692E40" w:rsidP="00390790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E90FF9" w:rsidRDefault="00E90FF9" w:rsidP="00390790">
            <w:pPr>
              <w:pStyle w:val="AralkYok"/>
              <w:jc w:val="center"/>
              <w:rPr>
                <w:bCs/>
              </w:rPr>
            </w:pPr>
          </w:p>
          <w:p w:rsidR="00E90FF9" w:rsidRDefault="00E90FF9" w:rsidP="00390790">
            <w:pPr>
              <w:pStyle w:val="AralkYok"/>
              <w:jc w:val="center"/>
              <w:rPr>
                <w:bCs/>
              </w:rPr>
            </w:pPr>
          </w:p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ind w:right="1"/>
              <w:jc w:val="center"/>
              <w:rPr>
                <w:b/>
                <w:sz w:val="24"/>
                <w:szCs w:val="24"/>
              </w:rPr>
            </w:pPr>
            <w:r w:rsidRPr="00AA5531">
              <w:rPr>
                <w:b/>
                <w:sz w:val="24"/>
                <w:szCs w:val="24"/>
              </w:rPr>
              <w:t>BŞK. YRD.</w:t>
            </w:r>
          </w:p>
          <w:p w:rsidR="00E90FF9" w:rsidRPr="00AA5531" w:rsidRDefault="00692E40" w:rsidP="00390790">
            <w:pPr>
              <w:pStyle w:val="AralkYok"/>
              <w:jc w:val="center"/>
            </w:pPr>
            <w:r>
              <w:t>Ahmet Sergen KELEŞOĞLU</w:t>
            </w:r>
          </w:p>
        </w:tc>
        <w:tc>
          <w:tcPr>
            <w:tcW w:w="3604" w:type="dxa"/>
          </w:tcPr>
          <w:p w:rsidR="00E90FF9" w:rsidRPr="00AA5531" w:rsidRDefault="00E90FF9" w:rsidP="00390790">
            <w:pPr>
              <w:jc w:val="center"/>
              <w:rPr>
                <w:b/>
                <w:sz w:val="24"/>
                <w:szCs w:val="24"/>
              </w:rPr>
            </w:pPr>
            <w:r w:rsidRPr="00AA5531">
              <w:rPr>
                <w:b/>
                <w:sz w:val="24"/>
                <w:szCs w:val="24"/>
              </w:rPr>
              <w:t>ÜYE</w:t>
            </w:r>
          </w:p>
          <w:p w:rsidR="00E90FF9" w:rsidRPr="00AA5531" w:rsidRDefault="00692E40" w:rsidP="00390790">
            <w:pPr>
              <w:pStyle w:val="AralkYok"/>
              <w:jc w:val="center"/>
            </w:pPr>
            <w:r>
              <w:t>Hande APAYDIN</w:t>
            </w:r>
          </w:p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b/>
                <w:sz w:val="24"/>
                <w:szCs w:val="24"/>
              </w:rPr>
            </w:pPr>
            <w:r w:rsidRPr="00AA5531">
              <w:rPr>
                <w:b/>
                <w:sz w:val="24"/>
                <w:szCs w:val="24"/>
              </w:rPr>
              <w:t>ÜYE</w:t>
            </w:r>
          </w:p>
          <w:p w:rsidR="00E90FF9" w:rsidRPr="00AA5531" w:rsidRDefault="00692E40" w:rsidP="0039079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b/>
                <w:sz w:val="24"/>
                <w:szCs w:val="24"/>
              </w:rPr>
            </w:pPr>
            <w:r w:rsidRPr="00AA5531">
              <w:rPr>
                <w:b/>
                <w:sz w:val="24"/>
                <w:szCs w:val="24"/>
              </w:rPr>
              <w:t>ÜYE</w:t>
            </w:r>
          </w:p>
          <w:p w:rsidR="00E90FF9" w:rsidRPr="00AA5531" w:rsidRDefault="00692E40" w:rsidP="0039079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>EN</w:t>
            </w: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r>
              <w:t xml:space="preserve">Sayfa </w:t>
            </w:r>
            <w:r w:rsidR="00DD285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D285F">
              <w:rPr>
                <w:b/>
                <w:sz w:val="24"/>
                <w:szCs w:val="24"/>
              </w:rPr>
              <w:fldChar w:fldCharType="separate"/>
            </w:r>
            <w:r w:rsidR="00692E40">
              <w:rPr>
                <w:b/>
                <w:noProof/>
              </w:rPr>
              <w:t>1</w:t>
            </w:r>
            <w:r w:rsidR="00DD285F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DD285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D285F">
              <w:rPr>
                <w:b/>
                <w:sz w:val="24"/>
                <w:szCs w:val="24"/>
              </w:rPr>
              <w:fldChar w:fldCharType="separate"/>
            </w:r>
            <w:r w:rsidR="00692E40">
              <w:rPr>
                <w:b/>
                <w:noProof/>
              </w:rPr>
              <w:t>1</w:t>
            </w:r>
            <w:r w:rsidR="00DD285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A54928D" wp14:editId="2987171F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692E40">
          <w:pPr>
            <w:pStyle w:val="stBilgi"/>
            <w:spacing w:before="120"/>
            <w:rPr>
              <w:sz w:val="24"/>
              <w:szCs w:val="24"/>
            </w:rPr>
          </w:pPr>
          <w:r w:rsidRPr="00CC06A6">
            <w:rPr>
              <w:sz w:val="24"/>
              <w:szCs w:val="24"/>
            </w:rPr>
            <w:t>Rapor Tarihi:</w:t>
          </w:r>
          <w:r w:rsidR="00AA4452">
            <w:rPr>
              <w:sz w:val="24"/>
              <w:szCs w:val="24"/>
            </w:rPr>
            <w:t xml:space="preserve"> </w:t>
          </w:r>
          <w:r w:rsidR="00692E40">
            <w:rPr>
              <w:sz w:val="24"/>
              <w:szCs w:val="24"/>
            </w:rPr>
            <w:t>22/05/2026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701A"/>
    <w:rsid w:val="000078CD"/>
    <w:rsid w:val="00012BA0"/>
    <w:rsid w:val="000151A5"/>
    <w:rsid w:val="00032F0E"/>
    <w:rsid w:val="00037C83"/>
    <w:rsid w:val="0004051C"/>
    <w:rsid w:val="00054526"/>
    <w:rsid w:val="00057968"/>
    <w:rsid w:val="00067B6D"/>
    <w:rsid w:val="00073D48"/>
    <w:rsid w:val="000771AA"/>
    <w:rsid w:val="00082AEA"/>
    <w:rsid w:val="000967E1"/>
    <w:rsid w:val="000A354B"/>
    <w:rsid w:val="000A7AA9"/>
    <w:rsid w:val="000B3167"/>
    <w:rsid w:val="000B459C"/>
    <w:rsid w:val="000B543D"/>
    <w:rsid w:val="000E4208"/>
    <w:rsid w:val="000E5D33"/>
    <w:rsid w:val="00105196"/>
    <w:rsid w:val="001126C5"/>
    <w:rsid w:val="00120232"/>
    <w:rsid w:val="00120613"/>
    <w:rsid w:val="00121E68"/>
    <w:rsid w:val="0013140B"/>
    <w:rsid w:val="001477B4"/>
    <w:rsid w:val="00153F9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4068"/>
    <w:rsid w:val="001E441C"/>
    <w:rsid w:val="001F07F6"/>
    <w:rsid w:val="001F3345"/>
    <w:rsid w:val="001F57CA"/>
    <w:rsid w:val="00210137"/>
    <w:rsid w:val="00212072"/>
    <w:rsid w:val="002125B9"/>
    <w:rsid w:val="00240D92"/>
    <w:rsid w:val="00241ED6"/>
    <w:rsid w:val="002605EE"/>
    <w:rsid w:val="00264372"/>
    <w:rsid w:val="0027030B"/>
    <w:rsid w:val="0027150F"/>
    <w:rsid w:val="0027513E"/>
    <w:rsid w:val="00276F61"/>
    <w:rsid w:val="002851D4"/>
    <w:rsid w:val="002A1350"/>
    <w:rsid w:val="002B5C4F"/>
    <w:rsid w:val="002C1106"/>
    <w:rsid w:val="002C1324"/>
    <w:rsid w:val="002C27CB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4D50"/>
    <w:rsid w:val="00390219"/>
    <w:rsid w:val="00390790"/>
    <w:rsid w:val="00390F20"/>
    <w:rsid w:val="003925A0"/>
    <w:rsid w:val="003A51E8"/>
    <w:rsid w:val="003B0140"/>
    <w:rsid w:val="003B6962"/>
    <w:rsid w:val="003C5BF1"/>
    <w:rsid w:val="003D343B"/>
    <w:rsid w:val="003E09B7"/>
    <w:rsid w:val="003E38E9"/>
    <w:rsid w:val="003E4EE9"/>
    <w:rsid w:val="003E718D"/>
    <w:rsid w:val="003E7853"/>
    <w:rsid w:val="003F4D64"/>
    <w:rsid w:val="004323B8"/>
    <w:rsid w:val="00435944"/>
    <w:rsid w:val="00451B22"/>
    <w:rsid w:val="004546D8"/>
    <w:rsid w:val="00462C7A"/>
    <w:rsid w:val="0046474E"/>
    <w:rsid w:val="00465665"/>
    <w:rsid w:val="00466B56"/>
    <w:rsid w:val="004879E9"/>
    <w:rsid w:val="0049211D"/>
    <w:rsid w:val="004A7282"/>
    <w:rsid w:val="004B1AB4"/>
    <w:rsid w:val="004B4F91"/>
    <w:rsid w:val="004C0F58"/>
    <w:rsid w:val="004E121E"/>
    <w:rsid w:val="004F10E0"/>
    <w:rsid w:val="005114D5"/>
    <w:rsid w:val="00512D30"/>
    <w:rsid w:val="00513EC4"/>
    <w:rsid w:val="0051470B"/>
    <w:rsid w:val="00516307"/>
    <w:rsid w:val="00525AD2"/>
    <w:rsid w:val="005265F4"/>
    <w:rsid w:val="00526CEE"/>
    <w:rsid w:val="005332DD"/>
    <w:rsid w:val="0053419E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3A44"/>
    <w:rsid w:val="005E31EF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503AF"/>
    <w:rsid w:val="00661065"/>
    <w:rsid w:val="006632DB"/>
    <w:rsid w:val="006716EB"/>
    <w:rsid w:val="00677E6B"/>
    <w:rsid w:val="00692E40"/>
    <w:rsid w:val="0069760E"/>
    <w:rsid w:val="006A28E2"/>
    <w:rsid w:val="006A7B91"/>
    <w:rsid w:val="006B03BD"/>
    <w:rsid w:val="006B3E75"/>
    <w:rsid w:val="006B72F4"/>
    <w:rsid w:val="006C36BD"/>
    <w:rsid w:val="006D3EDA"/>
    <w:rsid w:val="006E0A85"/>
    <w:rsid w:val="006E5137"/>
    <w:rsid w:val="006F5BB3"/>
    <w:rsid w:val="006F73CD"/>
    <w:rsid w:val="0070695A"/>
    <w:rsid w:val="00725983"/>
    <w:rsid w:val="00774485"/>
    <w:rsid w:val="00776118"/>
    <w:rsid w:val="007867E1"/>
    <w:rsid w:val="007A2A35"/>
    <w:rsid w:val="007A2BAE"/>
    <w:rsid w:val="007D758C"/>
    <w:rsid w:val="007E2850"/>
    <w:rsid w:val="007E7876"/>
    <w:rsid w:val="007F0518"/>
    <w:rsid w:val="007F445D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743CF"/>
    <w:rsid w:val="008814F4"/>
    <w:rsid w:val="00883C86"/>
    <w:rsid w:val="00885CF1"/>
    <w:rsid w:val="00890697"/>
    <w:rsid w:val="00890EFF"/>
    <w:rsid w:val="00891DEF"/>
    <w:rsid w:val="008B0C85"/>
    <w:rsid w:val="008C59FC"/>
    <w:rsid w:val="008D554B"/>
    <w:rsid w:val="008D56EF"/>
    <w:rsid w:val="008E4FF4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0BFC"/>
    <w:rsid w:val="00961438"/>
    <w:rsid w:val="00974A51"/>
    <w:rsid w:val="00991BB7"/>
    <w:rsid w:val="009A4C5A"/>
    <w:rsid w:val="009A7599"/>
    <w:rsid w:val="009C5945"/>
    <w:rsid w:val="009C60C3"/>
    <w:rsid w:val="009D1DA4"/>
    <w:rsid w:val="009D3CFF"/>
    <w:rsid w:val="009E2AC0"/>
    <w:rsid w:val="009F3726"/>
    <w:rsid w:val="00A0405C"/>
    <w:rsid w:val="00A10DE0"/>
    <w:rsid w:val="00A12DC8"/>
    <w:rsid w:val="00A13FA1"/>
    <w:rsid w:val="00A142C5"/>
    <w:rsid w:val="00A24A51"/>
    <w:rsid w:val="00A4478F"/>
    <w:rsid w:val="00A63818"/>
    <w:rsid w:val="00A80A32"/>
    <w:rsid w:val="00A90065"/>
    <w:rsid w:val="00AA243E"/>
    <w:rsid w:val="00AA3E99"/>
    <w:rsid w:val="00AA4452"/>
    <w:rsid w:val="00AA5531"/>
    <w:rsid w:val="00AB1D8A"/>
    <w:rsid w:val="00AB25BD"/>
    <w:rsid w:val="00AC0221"/>
    <w:rsid w:val="00AC16D3"/>
    <w:rsid w:val="00AC2B45"/>
    <w:rsid w:val="00AD44C4"/>
    <w:rsid w:val="00AD4D40"/>
    <w:rsid w:val="00AE0C3F"/>
    <w:rsid w:val="00AE2365"/>
    <w:rsid w:val="00AE2DD7"/>
    <w:rsid w:val="00B220E9"/>
    <w:rsid w:val="00B3451F"/>
    <w:rsid w:val="00B42F03"/>
    <w:rsid w:val="00B4682A"/>
    <w:rsid w:val="00B51DBF"/>
    <w:rsid w:val="00B56869"/>
    <w:rsid w:val="00B609DE"/>
    <w:rsid w:val="00B6264C"/>
    <w:rsid w:val="00B6458E"/>
    <w:rsid w:val="00B664AB"/>
    <w:rsid w:val="00B667CE"/>
    <w:rsid w:val="00B83547"/>
    <w:rsid w:val="00B930F7"/>
    <w:rsid w:val="00BB4E05"/>
    <w:rsid w:val="00BD485E"/>
    <w:rsid w:val="00C02FFD"/>
    <w:rsid w:val="00C07F47"/>
    <w:rsid w:val="00C111FA"/>
    <w:rsid w:val="00C11A92"/>
    <w:rsid w:val="00C206E4"/>
    <w:rsid w:val="00C23C18"/>
    <w:rsid w:val="00C27F6F"/>
    <w:rsid w:val="00C31873"/>
    <w:rsid w:val="00C31D26"/>
    <w:rsid w:val="00C33DD6"/>
    <w:rsid w:val="00C443F6"/>
    <w:rsid w:val="00C46C97"/>
    <w:rsid w:val="00C4724B"/>
    <w:rsid w:val="00C51DC0"/>
    <w:rsid w:val="00C671D2"/>
    <w:rsid w:val="00C81536"/>
    <w:rsid w:val="00C9021A"/>
    <w:rsid w:val="00C92670"/>
    <w:rsid w:val="00C943AF"/>
    <w:rsid w:val="00CA2D77"/>
    <w:rsid w:val="00CA2FD9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34BC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2AA8"/>
    <w:rsid w:val="00D333BD"/>
    <w:rsid w:val="00D336E0"/>
    <w:rsid w:val="00D426D0"/>
    <w:rsid w:val="00D43AF9"/>
    <w:rsid w:val="00D46579"/>
    <w:rsid w:val="00D61BDD"/>
    <w:rsid w:val="00D62CFC"/>
    <w:rsid w:val="00D752E1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3533A"/>
    <w:rsid w:val="00E356A2"/>
    <w:rsid w:val="00E36FA4"/>
    <w:rsid w:val="00E406BF"/>
    <w:rsid w:val="00E42144"/>
    <w:rsid w:val="00E54713"/>
    <w:rsid w:val="00E54810"/>
    <w:rsid w:val="00E6310F"/>
    <w:rsid w:val="00E6784A"/>
    <w:rsid w:val="00E72D1E"/>
    <w:rsid w:val="00E90FF9"/>
    <w:rsid w:val="00E94752"/>
    <w:rsid w:val="00E947B0"/>
    <w:rsid w:val="00EA2E85"/>
    <w:rsid w:val="00ED5476"/>
    <w:rsid w:val="00ED78A9"/>
    <w:rsid w:val="00EE6087"/>
    <w:rsid w:val="00EF00C4"/>
    <w:rsid w:val="00F074AA"/>
    <w:rsid w:val="00F13378"/>
    <w:rsid w:val="00F22FF4"/>
    <w:rsid w:val="00F236C6"/>
    <w:rsid w:val="00F44248"/>
    <w:rsid w:val="00F5493E"/>
    <w:rsid w:val="00F56C63"/>
    <w:rsid w:val="00F607AC"/>
    <w:rsid w:val="00F70416"/>
    <w:rsid w:val="00F7633F"/>
    <w:rsid w:val="00F82979"/>
    <w:rsid w:val="00F9445D"/>
    <w:rsid w:val="00F97B53"/>
    <w:rsid w:val="00FA07A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152412AF"/>
  <w15:docId w15:val="{24D7E9BD-0A24-4B19-A438-FA6E0FBF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Yunus Emre SEYFULLAHOGLU</cp:lastModifiedBy>
  <cp:revision>3</cp:revision>
  <cp:lastPrinted>2023-11-20T07:30:00Z</cp:lastPrinted>
  <dcterms:created xsi:type="dcterms:W3CDTF">2023-11-20T07:31:00Z</dcterms:created>
  <dcterms:modified xsi:type="dcterms:W3CDTF">2026-05-18T05:53:00Z</dcterms:modified>
  <cp:category>Form</cp:category>
</cp:coreProperties>
</file>