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DE0784">
        <w:rPr>
          <w:rFonts w:ascii="Times New Roman" w:hAnsi="Times New Roman"/>
        </w:rPr>
        <w:t>04/03</w:t>
      </w:r>
      <w:r w:rsidR="00E6308F">
        <w:rPr>
          <w:rFonts w:ascii="Times New Roman" w:hAnsi="Times New Roman"/>
        </w:rPr>
        <w:t>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5D743F">
        <w:rPr>
          <w:rFonts w:ascii="Times New Roman" w:hAnsi="Times New Roman"/>
        </w:rPr>
        <w:t>79</w:t>
      </w:r>
      <w:r w:rsidR="00526CEE" w:rsidRPr="00C621C9">
        <w:rPr>
          <w:rFonts w:ascii="Times New Roman" w:hAnsi="Times New Roman"/>
        </w:rPr>
        <w:t xml:space="preserve"> Esas </w:t>
      </w:r>
      <w:r w:rsidR="005D743F">
        <w:rPr>
          <w:rFonts w:ascii="Times New Roman" w:hAnsi="Times New Roman"/>
        </w:rPr>
        <w:t>172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5D743F">
        <w:t>Çocuk Bahçesi ve Oyun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 xml:space="preserve">Özel </w:t>
      </w:r>
      <w:r w:rsidR="005D743F">
        <w:rPr>
          <w:sz w:val="24"/>
          <w:szCs w:val="24"/>
          <w:lang w:val="tr-TR"/>
        </w:rPr>
        <w:t>M</w:t>
      </w:r>
      <w:r w:rsidR="00877AF1">
        <w:rPr>
          <w:sz w:val="24"/>
          <w:szCs w:val="24"/>
          <w:lang w:val="tr-TR"/>
        </w:rPr>
        <w:t>ülkiyet</w:t>
      </w:r>
      <w:r w:rsidR="005D743F">
        <w:rPr>
          <w:sz w:val="24"/>
          <w:szCs w:val="24"/>
          <w:lang w:val="tr-TR"/>
        </w:rPr>
        <w:t xml:space="preserve"> + Osmangazi Belediyesi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proofErr w:type="spellStart"/>
      <w:r w:rsidR="005D743F">
        <w:t>Yunuseli</w:t>
      </w:r>
      <w:proofErr w:type="spellEnd"/>
      <w:r w:rsidR="008F05C2">
        <w:t xml:space="preserve"> Mahallesi </w:t>
      </w:r>
      <w:r w:rsidR="005D743F">
        <w:t>9076</w:t>
      </w:r>
      <w:r w:rsidR="008721E8">
        <w:t xml:space="preserve"> ada </w:t>
      </w:r>
      <w:r w:rsidR="00DE0784">
        <w:t>1</w:t>
      </w:r>
      <w:r w:rsidR="005D743F">
        <w:t xml:space="preserve"> </w:t>
      </w:r>
      <w:r w:rsidR="00DE0784">
        <w:t>parsel sayılı taşınmaz</w:t>
      </w:r>
      <w:r w:rsidR="005D743F">
        <w:t>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1/1000 ölçekli uygulama imar planında</w:t>
      </w:r>
      <w:r w:rsidR="002E4469">
        <w:t xml:space="preserve"> </w:t>
      </w:r>
      <w:r w:rsidR="005D743F">
        <w:t>Çocuk Bahçesi ve Oyun Alanı’nda</w:t>
      </w:r>
      <w:r w:rsidR="00154237">
        <w:t xml:space="preserve"> </w:t>
      </w:r>
      <w:r w:rsidR="009A3E64">
        <w:t>kalmakta olan</w:t>
      </w:r>
      <w:r w:rsidR="00C30630">
        <w:t xml:space="preserve">, </w:t>
      </w:r>
      <w:proofErr w:type="spellStart"/>
      <w:r w:rsidR="005D743F">
        <w:t>Yunuseli</w:t>
      </w:r>
      <w:proofErr w:type="spellEnd"/>
      <w:r w:rsidR="002E4469">
        <w:t xml:space="preserve"> </w:t>
      </w:r>
      <w:r w:rsidR="008721E8">
        <w:t xml:space="preserve">Mahallesi </w:t>
      </w:r>
      <w:r w:rsidR="005D743F">
        <w:t>9076</w:t>
      </w:r>
      <w:r w:rsidR="008721E8">
        <w:t xml:space="preserve"> ada </w:t>
      </w:r>
      <w:r w:rsidR="00DE0784">
        <w:t xml:space="preserve">1 parsel </w:t>
      </w:r>
      <w:r w:rsidR="005D743F">
        <w:t>sayılı taşınmazın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5 yıllık imar programına alınması; </w:t>
      </w:r>
      <w:r w:rsidR="00866D18">
        <w:t xml:space="preserve">oy birliği ile </w:t>
      </w:r>
      <w:r w:rsidR="003F1113">
        <w:t xml:space="preserve">uygun </w:t>
      </w:r>
      <w:r w:rsidR="00E243DA">
        <w:t>görülmüştür</w:t>
      </w:r>
      <w:r w:rsidR="003F1113"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  <w:bookmarkStart w:id="0" w:name="_GoBack"/>
            <w:bookmarkEnd w:id="0"/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5D743F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5D743F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5D743F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5D743F">
            <w:rPr>
              <w:sz w:val="24"/>
              <w:szCs w:val="24"/>
            </w:rPr>
            <w:t>23</w:t>
          </w:r>
          <w:r w:rsidR="00DE0784">
            <w:rPr>
              <w:sz w:val="24"/>
              <w:szCs w:val="24"/>
            </w:rPr>
            <w:t>/03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97963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2BE5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B687D"/>
    <w:rsid w:val="005C0EF3"/>
    <w:rsid w:val="005C2E26"/>
    <w:rsid w:val="005D3A44"/>
    <w:rsid w:val="005D743F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74485"/>
    <w:rsid w:val="00776118"/>
    <w:rsid w:val="007867E1"/>
    <w:rsid w:val="0079589D"/>
    <w:rsid w:val="007A2A35"/>
    <w:rsid w:val="007A2BAE"/>
    <w:rsid w:val="007C2E22"/>
    <w:rsid w:val="007C36D5"/>
    <w:rsid w:val="007D758C"/>
    <w:rsid w:val="007E2850"/>
    <w:rsid w:val="007E5B10"/>
    <w:rsid w:val="007E608A"/>
    <w:rsid w:val="007E7876"/>
    <w:rsid w:val="007F0518"/>
    <w:rsid w:val="007F7A4F"/>
    <w:rsid w:val="007F7F90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024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80F36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51DBF"/>
    <w:rsid w:val="00B56869"/>
    <w:rsid w:val="00B609DE"/>
    <w:rsid w:val="00B6264C"/>
    <w:rsid w:val="00B6458E"/>
    <w:rsid w:val="00B664AB"/>
    <w:rsid w:val="00B667CE"/>
    <w:rsid w:val="00B7141E"/>
    <w:rsid w:val="00B75375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1922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0784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B396E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7759C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7E876F82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3</TotalTime>
  <Pages>1</Pages>
  <Words>106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3</cp:revision>
  <cp:lastPrinted>2026-03-12T11:35:00Z</cp:lastPrinted>
  <dcterms:created xsi:type="dcterms:W3CDTF">2026-03-12T11:38:00Z</dcterms:created>
  <dcterms:modified xsi:type="dcterms:W3CDTF">2026-03-12T11:41:00Z</dcterms:modified>
  <cp:category>Form</cp:category>
</cp:coreProperties>
</file>