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372" w:rsidRPr="00C621C9" w:rsidRDefault="005E35BA" w:rsidP="00C621C9">
      <w:pPr>
        <w:pStyle w:val="Balk1"/>
        <w:rPr>
          <w:rFonts w:ascii="Times New Roman" w:hAnsi="Times New Roman"/>
        </w:rPr>
      </w:pPr>
      <w:r w:rsidRPr="00C621C9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F2EE87E" wp14:editId="459A1F1C">
                <wp:simplePos x="0" y="0"/>
                <wp:positionH relativeFrom="column">
                  <wp:posOffset>-43815</wp:posOffset>
                </wp:positionH>
                <wp:positionV relativeFrom="paragraph">
                  <wp:posOffset>-97790</wp:posOffset>
                </wp:positionV>
                <wp:extent cx="6410325" cy="8133080"/>
                <wp:effectExtent l="0" t="0" r="28575" b="2032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813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605EE" w:rsidRDefault="002605EE" w:rsidP="003E7853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2EE87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3.45pt;margin-top:-7.7pt;width:504.75pt;height:640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">
                <v:textbox>
                  <w:txbxContent>
                    <w:p w:rsidR="002605EE" w:rsidRDefault="002605EE" w:rsidP="003E7853">
                      <w:pPr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21C9">
        <w:rPr>
          <w:rFonts w:ascii="Times New Roman" w:hAnsi="Times New Roman"/>
          <w:b/>
        </w:rPr>
        <w:t xml:space="preserve">       </w:t>
      </w:r>
      <w:r w:rsidR="00264372" w:rsidRPr="00C621C9">
        <w:rPr>
          <w:rFonts w:ascii="Times New Roman" w:hAnsi="Times New Roman"/>
          <w:b/>
        </w:rPr>
        <w:t>MECLİS HAVALE TARİH VE KARAR NO:</w:t>
      </w:r>
      <w:r w:rsidR="000A7AA9" w:rsidRPr="00C621C9">
        <w:rPr>
          <w:rFonts w:ascii="Times New Roman" w:hAnsi="Times New Roman"/>
          <w:b/>
        </w:rPr>
        <w:t xml:space="preserve"> </w:t>
      </w:r>
      <w:r w:rsidR="000B13DA">
        <w:rPr>
          <w:rFonts w:ascii="Times New Roman" w:hAnsi="Times New Roman"/>
        </w:rPr>
        <w:t>04/03/2026</w:t>
      </w:r>
      <w:r w:rsidR="009A3E64">
        <w:rPr>
          <w:rFonts w:ascii="Times New Roman" w:hAnsi="Times New Roman"/>
        </w:rPr>
        <w:t xml:space="preserve"> </w:t>
      </w:r>
      <w:r w:rsidR="0027150F" w:rsidRPr="00C621C9">
        <w:rPr>
          <w:rFonts w:ascii="Times New Roman" w:hAnsi="Times New Roman"/>
        </w:rPr>
        <w:t xml:space="preserve">Tarih </w:t>
      </w:r>
      <w:r w:rsidR="00390AEB">
        <w:rPr>
          <w:rFonts w:ascii="Times New Roman" w:hAnsi="Times New Roman"/>
        </w:rPr>
        <w:t>202</w:t>
      </w:r>
      <w:r w:rsidR="00E6308F">
        <w:rPr>
          <w:rFonts w:ascii="Times New Roman" w:hAnsi="Times New Roman"/>
        </w:rPr>
        <w:t>6</w:t>
      </w:r>
      <w:r w:rsidR="00390AEB">
        <w:rPr>
          <w:rFonts w:ascii="Times New Roman" w:hAnsi="Times New Roman"/>
        </w:rPr>
        <w:t>/</w:t>
      </w:r>
      <w:r w:rsidR="000B13DA">
        <w:rPr>
          <w:rFonts w:ascii="Times New Roman" w:hAnsi="Times New Roman"/>
        </w:rPr>
        <w:t>78</w:t>
      </w:r>
      <w:r w:rsidR="00526CEE" w:rsidRPr="00C621C9">
        <w:rPr>
          <w:rFonts w:ascii="Times New Roman" w:hAnsi="Times New Roman"/>
        </w:rPr>
        <w:t xml:space="preserve"> Esas </w:t>
      </w:r>
      <w:r w:rsidR="00801648">
        <w:rPr>
          <w:rFonts w:ascii="Times New Roman" w:hAnsi="Times New Roman"/>
        </w:rPr>
        <w:t>1</w:t>
      </w:r>
      <w:r w:rsidR="000B13DA">
        <w:rPr>
          <w:rFonts w:ascii="Times New Roman" w:hAnsi="Times New Roman"/>
        </w:rPr>
        <w:t>7</w:t>
      </w:r>
      <w:r w:rsidR="00801648">
        <w:rPr>
          <w:rFonts w:ascii="Times New Roman" w:hAnsi="Times New Roman"/>
        </w:rPr>
        <w:t>1</w:t>
      </w:r>
      <w:r w:rsidR="003F3128" w:rsidRPr="00C621C9">
        <w:rPr>
          <w:rFonts w:ascii="Times New Roman" w:hAnsi="Times New Roman"/>
        </w:rPr>
        <w:t xml:space="preserve"> </w:t>
      </w:r>
      <w:r w:rsidR="000A7AA9" w:rsidRPr="00C621C9">
        <w:rPr>
          <w:rFonts w:ascii="Times New Roman" w:hAnsi="Times New Roman"/>
        </w:rPr>
        <w:t>sayılı karar.</w:t>
      </w:r>
    </w:p>
    <w:p w:rsidR="00264372" w:rsidRPr="007867E1" w:rsidRDefault="00264372" w:rsidP="00264372">
      <w:pPr>
        <w:rPr>
          <w:b/>
          <w:sz w:val="24"/>
          <w:szCs w:val="24"/>
          <w:lang w:val="tr-TR"/>
        </w:rPr>
      </w:pPr>
    </w:p>
    <w:p w:rsidR="0049211D" w:rsidRPr="000A7AA9" w:rsidRDefault="00264372" w:rsidP="0049211D">
      <w:pPr>
        <w:jc w:val="both"/>
        <w:rPr>
          <w:sz w:val="24"/>
          <w:szCs w:val="24"/>
        </w:rPr>
      </w:pPr>
      <w:r w:rsidRPr="005C0EF3">
        <w:rPr>
          <w:b/>
          <w:sz w:val="24"/>
          <w:szCs w:val="24"/>
        </w:rPr>
        <w:t>KONU:</w:t>
      </w:r>
      <w:r w:rsidR="00F236C6">
        <w:rPr>
          <w:b/>
          <w:sz w:val="24"/>
          <w:szCs w:val="24"/>
        </w:rPr>
        <w:t xml:space="preserve"> </w:t>
      </w:r>
      <w:proofErr w:type="spellStart"/>
      <w:r w:rsidR="00877AF1">
        <w:rPr>
          <w:sz w:val="24"/>
          <w:szCs w:val="24"/>
        </w:rPr>
        <w:t>Kamulaştırma</w:t>
      </w:r>
      <w:proofErr w:type="spellEnd"/>
    </w:p>
    <w:p w:rsidR="00264372" w:rsidRPr="007867E1" w:rsidRDefault="00264372" w:rsidP="0049211D">
      <w:pPr>
        <w:jc w:val="both"/>
        <w:rPr>
          <w:lang w:val="tr-TR"/>
        </w:rPr>
      </w:pPr>
    </w:p>
    <w:p w:rsidR="00264372" w:rsidRDefault="000A7AA9" w:rsidP="0049211D">
      <w:pPr>
        <w:pStyle w:val="ListeParagraf"/>
        <w:ind w:left="0"/>
        <w:jc w:val="both"/>
      </w:pPr>
      <w:r>
        <w:rPr>
          <w:b/>
        </w:rPr>
        <w:t>İMAR</w:t>
      </w:r>
      <w:r w:rsidR="00264372" w:rsidRPr="007867E1">
        <w:rPr>
          <w:b/>
        </w:rPr>
        <w:t xml:space="preserve"> DURUMU:</w:t>
      </w:r>
      <w:r w:rsidR="00FD14B9">
        <w:rPr>
          <w:b/>
        </w:rPr>
        <w:t xml:space="preserve"> </w:t>
      </w:r>
      <w:r w:rsidR="000B13DA">
        <w:t>Yol ve Dini Tesis Alanı</w:t>
      </w:r>
    </w:p>
    <w:p w:rsidR="0049211D" w:rsidRPr="007867E1" w:rsidRDefault="00D426D0" w:rsidP="00D426D0">
      <w:pPr>
        <w:pStyle w:val="ListeParagraf"/>
        <w:tabs>
          <w:tab w:val="left" w:pos="1380"/>
        </w:tabs>
        <w:ind w:left="0"/>
        <w:jc w:val="both"/>
      </w:pPr>
      <w:r>
        <w:tab/>
      </w:r>
    </w:p>
    <w:p w:rsidR="00264372" w:rsidRDefault="00264372" w:rsidP="00264372">
      <w:pPr>
        <w:rPr>
          <w:sz w:val="24"/>
          <w:szCs w:val="24"/>
          <w:lang w:val="tr-TR"/>
        </w:rPr>
      </w:pPr>
      <w:r w:rsidRPr="007867E1">
        <w:rPr>
          <w:b/>
          <w:sz w:val="24"/>
          <w:szCs w:val="24"/>
          <w:lang w:val="tr-TR"/>
        </w:rPr>
        <w:t>MÜLKİYET:</w:t>
      </w:r>
      <w:r w:rsidR="000A7AA9">
        <w:rPr>
          <w:b/>
          <w:sz w:val="24"/>
          <w:szCs w:val="24"/>
          <w:lang w:val="tr-TR"/>
        </w:rPr>
        <w:t xml:space="preserve"> </w:t>
      </w:r>
      <w:r w:rsidR="00877AF1">
        <w:rPr>
          <w:sz w:val="24"/>
          <w:szCs w:val="24"/>
          <w:lang w:val="tr-TR"/>
        </w:rPr>
        <w:t>Özel mülkiyet</w:t>
      </w:r>
    </w:p>
    <w:p w:rsidR="0049211D" w:rsidRPr="00E94752" w:rsidRDefault="0049211D" w:rsidP="00264372">
      <w:pPr>
        <w:rPr>
          <w:b/>
          <w:sz w:val="24"/>
          <w:szCs w:val="24"/>
          <w:lang w:val="tr-TR"/>
        </w:rPr>
      </w:pPr>
    </w:p>
    <w:p w:rsidR="00C443F6" w:rsidRDefault="00264372" w:rsidP="00264372">
      <w:pPr>
        <w:pStyle w:val="ListeParagraf"/>
        <w:ind w:left="0"/>
        <w:jc w:val="both"/>
      </w:pPr>
      <w:r w:rsidRPr="00E94752">
        <w:rPr>
          <w:b/>
        </w:rPr>
        <w:t>TALEP:</w:t>
      </w:r>
      <w:r w:rsidR="00CF000E">
        <w:rPr>
          <w:b/>
        </w:rPr>
        <w:t xml:space="preserve"> </w:t>
      </w:r>
      <w:proofErr w:type="spellStart"/>
      <w:r w:rsidR="000B13DA">
        <w:t>Alaaddin</w:t>
      </w:r>
      <w:proofErr w:type="spellEnd"/>
      <w:r w:rsidR="008F05C2">
        <w:t xml:space="preserve"> Mahallesi </w:t>
      </w:r>
      <w:r w:rsidR="000B13DA">
        <w:t>4746</w:t>
      </w:r>
      <w:r w:rsidR="008721E8">
        <w:t xml:space="preserve"> ada </w:t>
      </w:r>
      <w:r w:rsidR="000B13DA">
        <w:t>2 ve 13</w:t>
      </w:r>
      <w:r w:rsidR="00801648">
        <w:t xml:space="preserve"> </w:t>
      </w:r>
      <w:r w:rsidR="006E4E7C">
        <w:t>parsel</w:t>
      </w:r>
      <w:r w:rsidR="002E4469">
        <w:t xml:space="preserve"> sayılı taşınmazların</w:t>
      </w:r>
      <w:r w:rsidR="009A3E64">
        <w:t xml:space="preserve"> 202</w:t>
      </w:r>
      <w:r w:rsidR="00E6308F">
        <w:t>6</w:t>
      </w:r>
      <w:r w:rsidR="009A3E64">
        <w:t>-20</w:t>
      </w:r>
      <w:r w:rsidR="00E6308F">
        <w:t>30</w:t>
      </w:r>
      <w:r w:rsidR="009A3E64">
        <w:t xml:space="preserve"> yılları arası 5 yıllık imar kamulaştırma programına alınması </w:t>
      </w:r>
      <w:r w:rsidR="005A64BE">
        <w:t>talep edilmektedir.</w:t>
      </w:r>
    </w:p>
    <w:p w:rsidR="0049211D" w:rsidRPr="00CC61B7" w:rsidRDefault="0049211D" w:rsidP="00264372">
      <w:pPr>
        <w:pStyle w:val="ListeParagraf"/>
        <w:ind w:left="0"/>
        <w:jc w:val="both"/>
      </w:pPr>
    </w:p>
    <w:p w:rsidR="00866D18" w:rsidRDefault="00AA3E99" w:rsidP="00866D18">
      <w:pPr>
        <w:pStyle w:val="ListeParagraf"/>
        <w:ind w:left="0"/>
        <w:jc w:val="both"/>
      </w:pPr>
      <w:r w:rsidRPr="007867E1">
        <w:rPr>
          <w:b/>
        </w:rPr>
        <w:t>KOMİSYON GÖRÜŞÜ:</w:t>
      </w:r>
      <w:r w:rsidR="00577591">
        <w:rPr>
          <w:b/>
        </w:rPr>
        <w:t xml:space="preserve"> </w:t>
      </w:r>
      <w:r w:rsidR="009A3E64">
        <w:t>1/100</w:t>
      </w:r>
      <w:r w:rsidR="000B13DA">
        <w:t>0 ölçekli uygulama imar planı kapsamında kısmen imar yolu kısmen</w:t>
      </w:r>
      <w:r w:rsidR="00B469FD">
        <w:t xml:space="preserve"> </w:t>
      </w:r>
      <w:r w:rsidR="000B13DA">
        <w:t>de dini tesis alanın</w:t>
      </w:r>
      <w:r w:rsidR="00154237">
        <w:t xml:space="preserve"> </w:t>
      </w:r>
      <w:r w:rsidR="009A3E64">
        <w:t>kalmakta olan</w:t>
      </w:r>
      <w:r w:rsidR="00C30630">
        <w:t xml:space="preserve">, </w:t>
      </w:r>
      <w:proofErr w:type="spellStart"/>
      <w:r w:rsidR="000B13DA">
        <w:t>Alaaddin</w:t>
      </w:r>
      <w:proofErr w:type="spellEnd"/>
      <w:r w:rsidR="002E4469">
        <w:t xml:space="preserve"> </w:t>
      </w:r>
      <w:r w:rsidR="008721E8">
        <w:t xml:space="preserve">Mahallesi </w:t>
      </w:r>
      <w:r w:rsidR="000B13DA">
        <w:t>4746</w:t>
      </w:r>
      <w:r w:rsidR="008721E8">
        <w:t xml:space="preserve"> ada </w:t>
      </w:r>
      <w:r w:rsidR="000B13DA">
        <w:t>2 ve 13</w:t>
      </w:r>
      <w:r w:rsidR="00801648">
        <w:t xml:space="preserve"> </w:t>
      </w:r>
      <w:r w:rsidR="002E4469">
        <w:t>parsel sayılı taşınmazların</w:t>
      </w:r>
      <w:r w:rsidR="00C30630">
        <w:t xml:space="preserve"> </w:t>
      </w:r>
      <w:r w:rsidR="009A3E64">
        <w:t>Belediyemiz 202</w:t>
      </w:r>
      <w:r w:rsidR="00E6308F">
        <w:t>6-2030</w:t>
      </w:r>
      <w:r w:rsidR="009A3E64">
        <w:t xml:space="preserve"> yılları arasındaki 5 yıllık imar programına alınması; </w:t>
      </w:r>
      <w:r w:rsidR="00866D18">
        <w:t xml:space="preserve">oy birliği ile </w:t>
      </w:r>
      <w:r w:rsidR="003F1113">
        <w:t xml:space="preserve">uygun </w:t>
      </w:r>
      <w:r w:rsidR="00E243DA" w:rsidRPr="00801648">
        <w:rPr>
          <w:color w:val="FF0000"/>
        </w:rPr>
        <w:t>görül</w:t>
      </w:r>
      <w:r w:rsidR="00801648" w:rsidRPr="00801648">
        <w:rPr>
          <w:color w:val="FF0000"/>
        </w:rPr>
        <w:t>memişti</w:t>
      </w:r>
      <w:r w:rsidR="00E243DA" w:rsidRPr="00801648">
        <w:rPr>
          <w:color w:val="FF0000"/>
        </w:rPr>
        <w:t>r</w:t>
      </w:r>
      <w:r w:rsidR="003F1113" w:rsidRPr="00801648">
        <w:rPr>
          <w:color w:val="FF0000"/>
        </w:rPr>
        <w:t>.</w:t>
      </w:r>
    </w:p>
    <w:p w:rsidR="00C9423C" w:rsidRPr="009777B3" w:rsidRDefault="00C9423C" w:rsidP="00866D18">
      <w:pPr>
        <w:pStyle w:val="ListeParagraf"/>
        <w:ind w:left="0"/>
        <w:jc w:val="both"/>
      </w:pPr>
    </w:p>
    <w:p w:rsidR="00264372" w:rsidRDefault="00466B56" w:rsidP="00B7141E">
      <w:pPr>
        <w:pStyle w:val="ListeParagraf"/>
        <w:ind w:left="0"/>
        <w:jc w:val="both"/>
      </w:pPr>
      <w:r>
        <w:t xml:space="preserve">      Belediye Meclisi’ ne arz ederiz.</w:t>
      </w:r>
    </w:p>
    <w:p w:rsidR="000A7589" w:rsidRPr="007867E1" w:rsidRDefault="000A7589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  <w:r>
        <w:rPr>
          <w:sz w:val="24"/>
          <w:szCs w:val="24"/>
          <w:lang w:val="tr-TR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25"/>
        <w:gridCol w:w="1827"/>
        <w:gridCol w:w="1333"/>
        <w:gridCol w:w="3620"/>
      </w:tblGrid>
      <w:tr w:rsidR="000A7589" w:rsidTr="00470CB8">
        <w:trPr>
          <w:trHeight w:val="830"/>
        </w:trPr>
        <w:tc>
          <w:tcPr>
            <w:tcW w:w="3125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BAŞKAN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  <w:r>
              <w:rPr>
                <w:bCs/>
              </w:rPr>
              <w:t>Halil AKTAŞ</w:t>
            </w: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C9423C" w:rsidRDefault="00C9423C">
            <w:pPr>
              <w:pStyle w:val="AralkYok"/>
              <w:jc w:val="center"/>
              <w:rPr>
                <w:bCs/>
              </w:rPr>
            </w:pPr>
          </w:p>
          <w:p w:rsidR="000A7589" w:rsidRDefault="000A7589">
            <w:pPr>
              <w:pStyle w:val="AralkYok"/>
              <w:jc w:val="center"/>
            </w:pPr>
          </w:p>
        </w:tc>
        <w:tc>
          <w:tcPr>
            <w:tcW w:w="3160" w:type="dxa"/>
            <w:gridSpan w:val="2"/>
            <w:hideMark/>
          </w:tcPr>
          <w:p w:rsidR="000A7589" w:rsidRDefault="000A7589">
            <w:pPr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BŞK. YRD.</w:t>
            </w:r>
          </w:p>
          <w:p w:rsidR="000A7589" w:rsidRDefault="000A7589">
            <w:pPr>
              <w:pStyle w:val="AralkYok"/>
              <w:jc w:val="center"/>
            </w:pPr>
            <w:r>
              <w:rPr>
                <w:bCs/>
              </w:rPr>
              <w:t>Ahmet Sergen KELEŞOĞLU</w:t>
            </w:r>
          </w:p>
        </w:tc>
        <w:tc>
          <w:tcPr>
            <w:tcW w:w="3620" w:type="dxa"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pStyle w:val="AralkYok"/>
              <w:jc w:val="center"/>
            </w:pPr>
            <w:r>
              <w:t>Hande APAYDIN</w:t>
            </w:r>
          </w:p>
          <w:p w:rsidR="000A7589" w:rsidRDefault="000A7589">
            <w:pPr>
              <w:pStyle w:val="AralkYok"/>
              <w:jc w:val="center"/>
            </w:pPr>
          </w:p>
        </w:tc>
      </w:tr>
      <w:tr w:rsidR="000A7589" w:rsidTr="00470CB8">
        <w:trPr>
          <w:trHeight w:val="415"/>
        </w:trPr>
        <w:tc>
          <w:tcPr>
            <w:tcW w:w="4952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A7589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İsmail HAYAT</w:t>
            </w:r>
          </w:p>
        </w:tc>
        <w:tc>
          <w:tcPr>
            <w:tcW w:w="4953" w:type="dxa"/>
            <w:gridSpan w:val="2"/>
            <w:hideMark/>
          </w:tcPr>
          <w:p w:rsidR="000A7589" w:rsidRDefault="000A75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ÜYE</w:t>
            </w:r>
          </w:p>
          <w:p w:rsidR="000A7589" w:rsidRDefault="000372BE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Osman ÇİMEN</w:t>
            </w:r>
          </w:p>
        </w:tc>
      </w:tr>
    </w:tbl>
    <w:p w:rsidR="00264372" w:rsidRPr="007867E1" w:rsidRDefault="00264372" w:rsidP="000A7589">
      <w:pPr>
        <w:tabs>
          <w:tab w:val="left" w:pos="900"/>
        </w:tabs>
        <w:jc w:val="both"/>
        <w:rPr>
          <w:sz w:val="24"/>
          <w:szCs w:val="24"/>
          <w:lang w:val="tr-TR"/>
        </w:rPr>
      </w:pPr>
    </w:p>
    <w:p w:rsidR="00264372" w:rsidRDefault="00264372" w:rsidP="00264372">
      <w:pPr>
        <w:jc w:val="both"/>
        <w:rPr>
          <w:sz w:val="24"/>
          <w:szCs w:val="24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327"/>
        <w:gridCol w:w="3604"/>
      </w:tblGrid>
      <w:tr w:rsidR="00E90FF9" w:rsidRPr="00AA5531" w:rsidTr="00C02FFD">
        <w:trPr>
          <w:trHeight w:val="800"/>
        </w:trPr>
        <w:tc>
          <w:tcPr>
            <w:tcW w:w="3111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146" w:type="dxa"/>
            <w:gridSpan w:val="2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  <w:tc>
          <w:tcPr>
            <w:tcW w:w="3604" w:type="dxa"/>
          </w:tcPr>
          <w:p w:rsidR="00E90FF9" w:rsidRPr="00AA5531" w:rsidRDefault="00E90FF9" w:rsidP="00390790">
            <w:pPr>
              <w:pStyle w:val="AralkYok"/>
              <w:jc w:val="center"/>
            </w:pPr>
          </w:p>
        </w:tc>
      </w:tr>
      <w:tr w:rsidR="00E90FF9" w:rsidRPr="00AA5531" w:rsidTr="00C02FFD">
        <w:trPr>
          <w:trHeight w:val="400"/>
        </w:trPr>
        <w:tc>
          <w:tcPr>
            <w:tcW w:w="4930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931" w:type="dxa"/>
            <w:gridSpan w:val="2"/>
          </w:tcPr>
          <w:p w:rsidR="00E90FF9" w:rsidRPr="00AA5531" w:rsidRDefault="00E90FF9" w:rsidP="00390790">
            <w:pPr>
              <w:jc w:val="center"/>
              <w:rPr>
                <w:sz w:val="24"/>
                <w:szCs w:val="24"/>
              </w:rPr>
            </w:pPr>
          </w:p>
        </w:tc>
      </w:tr>
    </w:tbl>
    <w:p w:rsidR="00264372" w:rsidRPr="007867E1" w:rsidRDefault="00264372" w:rsidP="00264372">
      <w:pPr>
        <w:jc w:val="both"/>
        <w:rPr>
          <w:sz w:val="24"/>
          <w:szCs w:val="24"/>
          <w:lang w:val="tr-TR"/>
        </w:rPr>
      </w:pPr>
    </w:p>
    <w:p w:rsidR="007D758C" w:rsidRPr="000D4BF4" w:rsidRDefault="007D758C" w:rsidP="007D758C">
      <w:pPr>
        <w:spacing w:after="120"/>
        <w:ind w:left="851" w:right="141"/>
        <w:jc w:val="both"/>
        <w:rPr>
          <w:rFonts w:ascii="Arial" w:hAnsi="Arial" w:cs="Arial"/>
          <w:bCs/>
          <w:lang w:val="tr-TR"/>
        </w:rPr>
      </w:pPr>
    </w:p>
    <w:p w:rsidR="00073D48" w:rsidRPr="00496C2B" w:rsidRDefault="00073D48" w:rsidP="00073D48">
      <w:pPr>
        <w:spacing w:after="120"/>
        <w:ind w:left="851" w:right="141"/>
        <w:jc w:val="both"/>
        <w:rPr>
          <w:rFonts w:ascii="Arial" w:hAnsi="Arial" w:cs="Arial"/>
          <w:bCs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left="851" w:right="141"/>
        <w:jc w:val="both"/>
        <w:rPr>
          <w:rFonts w:ascii="Arial" w:hAnsi="Arial"/>
          <w:b/>
          <w:sz w:val="22"/>
          <w:szCs w:val="22"/>
          <w:lang w:val="tr-TR"/>
        </w:rPr>
      </w:pPr>
    </w:p>
    <w:p w:rsidR="002C27CB" w:rsidRPr="00044552" w:rsidRDefault="002C27CB" w:rsidP="002C27CB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Default="00581667" w:rsidP="000B543D">
      <w:pPr>
        <w:spacing w:after="120"/>
        <w:ind w:right="140" w:firstLine="720"/>
        <w:jc w:val="both"/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581667" w:rsidRPr="00581667" w:rsidRDefault="00581667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p w:rsidR="000B543D" w:rsidRPr="00581667" w:rsidRDefault="000B543D" w:rsidP="00581667">
      <w:pPr>
        <w:rPr>
          <w:rFonts w:ascii="Arial" w:hAnsi="Arial"/>
          <w:sz w:val="22"/>
          <w:szCs w:val="22"/>
          <w:highlight w:val="yellow"/>
          <w:lang w:val="tr-TR"/>
        </w:rPr>
      </w:pPr>
    </w:p>
    <w:sectPr w:rsidR="000B543D" w:rsidRPr="00581667" w:rsidSect="00525AD2">
      <w:headerReference w:type="default" r:id="rId7"/>
      <w:footerReference w:type="default" r:id="rId8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EE" w:rsidRDefault="002605EE">
      <w:r>
        <w:separator/>
      </w:r>
    </w:p>
  </w:endnote>
  <w:endnote w:type="continuationSeparator" w:id="0">
    <w:p w:rsidR="002605EE" w:rsidRDefault="0026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81283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2605EE" w:rsidRDefault="002605EE">
            <w:pPr>
              <w:pStyle w:val="AltBilgi"/>
              <w:jc w:val="right"/>
            </w:pPr>
            <w:proofErr w:type="spellStart"/>
            <w:r>
              <w:t>Sayfa</w:t>
            </w:r>
            <w:proofErr w:type="spellEnd"/>
            <w:r>
              <w:t xml:space="preserve">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B469FD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  <w:r>
              <w:t xml:space="preserve"> / </w:t>
            </w:r>
            <w:r w:rsidR="00F068B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F068B4">
              <w:rPr>
                <w:b/>
                <w:sz w:val="24"/>
                <w:szCs w:val="24"/>
              </w:rPr>
              <w:fldChar w:fldCharType="separate"/>
            </w:r>
            <w:r w:rsidR="00B469FD">
              <w:rPr>
                <w:b/>
                <w:noProof/>
              </w:rPr>
              <w:t>1</w:t>
            </w:r>
            <w:r w:rsidR="00F068B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2605EE" w:rsidRDefault="002605EE">
    <w:pPr>
      <w:pStyle w:val="AltBilgi"/>
      <w:rPr>
        <w:b/>
        <w:sz w:val="16"/>
        <w:lang w:val="tr-T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EE" w:rsidRDefault="002605EE">
      <w:r>
        <w:separator/>
      </w:r>
    </w:p>
  </w:footnote>
  <w:footnote w:type="continuationSeparator" w:id="0">
    <w:p w:rsidR="002605EE" w:rsidRDefault="0026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2605EE" w:rsidTr="00CC06A6">
      <w:trPr>
        <w:cantSplit/>
        <w:trHeight w:val="845"/>
      </w:trPr>
      <w:tc>
        <w:tcPr>
          <w:tcW w:w="1724" w:type="dxa"/>
          <w:vMerge w:val="restart"/>
        </w:tcPr>
        <w:p w:rsidR="002605EE" w:rsidRDefault="002605EE">
          <w:pPr>
            <w:pStyle w:val="stBilgi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t xml:space="preserve"> </w:t>
          </w:r>
        </w:p>
        <w:p w:rsidR="002605EE" w:rsidRDefault="002605EE" w:rsidP="00CE553D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5E9E2862" wp14:editId="74802777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T.C.</w:t>
          </w:r>
        </w:p>
        <w:p w:rsidR="002605EE" w:rsidRPr="00B42F03" w:rsidRDefault="002605EE">
          <w:pPr>
            <w:pStyle w:val="stBilgi"/>
            <w:jc w:val="center"/>
            <w:rPr>
              <w:b/>
              <w:sz w:val="28"/>
              <w:szCs w:val="28"/>
            </w:rPr>
          </w:pPr>
          <w:r w:rsidRPr="00B42F03">
            <w:rPr>
              <w:b/>
              <w:sz w:val="28"/>
              <w:szCs w:val="28"/>
            </w:rPr>
            <w:t>OSMANGAZİ BELEDİYE MECLİSİ</w:t>
          </w:r>
        </w:p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  <w:sz w:val="28"/>
              <w:szCs w:val="28"/>
            </w:rPr>
            <w:t>KOMİSYON RAPORLARI</w:t>
          </w:r>
        </w:p>
      </w:tc>
      <w:tc>
        <w:tcPr>
          <w:tcW w:w="2865" w:type="dxa"/>
        </w:tcPr>
        <w:p w:rsidR="002605EE" w:rsidRPr="00CC06A6" w:rsidRDefault="002605EE" w:rsidP="000B13DA">
          <w:pPr>
            <w:pStyle w:val="stBilgi"/>
            <w:spacing w:before="120"/>
            <w:rPr>
              <w:sz w:val="24"/>
              <w:szCs w:val="24"/>
            </w:rPr>
          </w:pPr>
          <w:proofErr w:type="spellStart"/>
          <w:r w:rsidRPr="00CC06A6">
            <w:rPr>
              <w:sz w:val="24"/>
              <w:szCs w:val="24"/>
            </w:rPr>
            <w:t>Rapor</w:t>
          </w:r>
          <w:proofErr w:type="spellEnd"/>
          <w:r w:rsidRPr="00CC06A6">
            <w:rPr>
              <w:sz w:val="24"/>
              <w:szCs w:val="24"/>
            </w:rPr>
            <w:t xml:space="preserve"> </w:t>
          </w:r>
          <w:proofErr w:type="spellStart"/>
          <w:r w:rsidRPr="00CC06A6">
            <w:rPr>
              <w:sz w:val="24"/>
              <w:szCs w:val="24"/>
            </w:rPr>
            <w:t>Tarihi</w:t>
          </w:r>
          <w:proofErr w:type="spellEnd"/>
          <w:r w:rsidRPr="00CC06A6">
            <w:rPr>
              <w:sz w:val="24"/>
              <w:szCs w:val="24"/>
            </w:rPr>
            <w:t>:</w:t>
          </w:r>
          <w:r w:rsidR="00890644">
            <w:rPr>
              <w:sz w:val="24"/>
              <w:szCs w:val="24"/>
            </w:rPr>
            <w:t xml:space="preserve"> </w:t>
          </w:r>
          <w:r w:rsidR="000B13DA">
            <w:rPr>
              <w:sz w:val="24"/>
              <w:szCs w:val="24"/>
            </w:rPr>
            <w:t>10/04</w:t>
          </w:r>
          <w:r w:rsidR="00E6308F">
            <w:rPr>
              <w:sz w:val="24"/>
              <w:szCs w:val="24"/>
            </w:rPr>
            <w:t>/2026</w:t>
          </w:r>
        </w:p>
      </w:tc>
    </w:tr>
    <w:tr w:rsidR="002605EE" w:rsidTr="00054526">
      <w:trPr>
        <w:cantSplit/>
        <w:trHeight w:val="701"/>
      </w:trPr>
      <w:tc>
        <w:tcPr>
          <w:tcW w:w="1724" w:type="dxa"/>
          <w:vMerge/>
        </w:tcPr>
        <w:p w:rsidR="002605EE" w:rsidRDefault="002605EE" w:rsidP="00CE553D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2605EE" w:rsidRPr="00B4682A" w:rsidRDefault="002605EE">
          <w:pPr>
            <w:pStyle w:val="stBilgi"/>
            <w:jc w:val="center"/>
            <w:rPr>
              <w:rFonts w:ascii="Arial" w:hAnsi="Arial"/>
              <w:b/>
              <w:sz w:val="30"/>
              <w:szCs w:val="30"/>
            </w:rPr>
          </w:pPr>
        </w:p>
      </w:tc>
      <w:tc>
        <w:tcPr>
          <w:tcW w:w="2865" w:type="dxa"/>
        </w:tcPr>
        <w:p w:rsidR="002605EE" w:rsidRPr="00E42144" w:rsidRDefault="002605EE" w:rsidP="00E42144">
          <w:pPr>
            <w:pStyle w:val="stBilgi"/>
            <w:spacing w:before="120"/>
            <w:rPr>
              <w:b/>
              <w:sz w:val="32"/>
              <w:szCs w:val="32"/>
            </w:rPr>
          </w:pPr>
        </w:p>
      </w:tc>
    </w:tr>
    <w:tr w:rsidR="002605EE" w:rsidTr="00B42F03">
      <w:trPr>
        <w:cantSplit/>
        <w:trHeight w:hRule="exact" w:val="721"/>
      </w:trPr>
      <w:tc>
        <w:tcPr>
          <w:tcW w:w="1724" w:type="dxa"/>
          <w:vMerge/>
          <w:vAlign w:val="center"/>
        </w:tcPr>
        <w:p w:rsidR="002605EE" w:rsidRDefault="002605EE">
          <w:pPr>
            <w:pStyle w:val="stBilgi"/>
            <w:rPr>
              <w:rFonts w:ascii="Arial" w:hAnsi="Arial"/>
              <w:b/>
              <w:sz w:val="24"/>
            </w:rPr>
          </w:pPr>
        </w:p>
      </w:tc>
      <w:tc>
        <w:tcPr>
          <w:tcW w:w="8371" w:type="dxa"/>
          <w:gridSpan w:val="2"/>
          <w:vAlign w:val="center"/>
        </w:tcPr>
        <w:p w:rsidR="002605EE" w:rsidRPr="00B42F03" w:rsidRDefault="002605EE" w:rsidP="00CE553D">
          <w:pPr>
            <w:pStyle w:val="stBilgi"/>
            <w:rPr>
              <w:b/>
              <w:sz w:val="24"/>
            </w:rPr>
          </w:pPr>
          <w:r>
            <w:rPr>
              <w:b/>
              <w:sz w:val="24"/>
            </w:rPr>
            <w:t xml:space="preserve">                         PLAN VE BÜTÇE</w:t>
          </w:r>
          <w:r w:rsidRPr="00B42F03">
            <w:rPr>
              <w:b/>
              <w:sz w:val="24"/>
            </w:rPr>
            <w:t xml:space="preserve"> KOMİSYON RAPORU</w:t>
          </w:r>
        </w:p>
      </w:tc>
    </w:tr>
  </w:tbl>
  <w:p w:rsidR="002605EE" w:rsidRDefault="002605E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21A"/>
    <w:rsid w:val="0000061C"/>
    <w:rsid w:val="000024F6"/>
    <w:rsid w:val="0000701A"/>
    <w:rsid w:val="000078CD"/>
    <w:rsid w:val="00012BA0"/>
    <w:rsid w:val="00014B51"/>
    <w:rsid w:val="000151A5"/>
    <w:rsid w:val="00032F0E"/>
    <w:rsid w:val="000372BE"/>
    <w:rsid w:val="00037C83"/>
    <w:rsid w:val="0004051C"/>
    <w:rsid w:val="00054526"/>
    <w:rsid w:val="00067B6D"/>
    <w:rsid w:val="00073D48"/>
    <w:rsid w:val="00081B6E"/>
    <w:rsid w:val="00082AEA"/>
    <w:rsid w:val="000967E1"/>
    <w:rsid w:val="000A354B"/>
    <w:rsid w:val="000A5F46"/>
    <w:rsid w:val="000A7589"/>
    <w:rsid w:val="000A7AA9"/>
    <w:rsid w:val="000B13DA"/>
    <w:rsid w:val="000B3167"/>
    <w:rsid w:val="000B459C"/>
    <w:rsid w:val="000B543D"/>
    <w:rsid w:val="000E4208"/>
    <w:rsid w:val="000E5D33"/>
    <w:rsid w:val="000F643D"/>
    <w:rsid w:val="001057A8"/>
    <w:rsid w:val="001126C5"/>
    <w:rsid w:val="00120232"/>
    <w:rsid w:val="00120613"/>
    <w:rsid w:val="00121E68"/>
    <w:rsid w:val="001274CF"/>
    <w:rsid w:val="001477B4"/>
    <w:rsid w:val="00153F9E"/>
    <w:rsid w:val="00154237"/>
    <w:rsid w:val="001626EE"/>
    <w:rsid w:val="00171195"/>
    <w:rsid w:val="0017632F"/>
    <w:rsid w:val="00183C91"/>
    <w:rsid w:val="00190D79"/>
    <w:rsid w:val="001A0B01"/>
    <w:rsid w:val="001B7CDC"/>
    <w:rsid w:val="001B7EE6"/>
    <w:rsid w:val="001C549B"/>
    <w:rsid w:val="001C54A8"/>
    <w:rsid w:val="001E0931"/>
    <w:rsid w:val="001E4068"/>
    <w:rsid w:val="001E441C"/>
    <w:rsid w:val="001F07F6"/>
    <w:rsid w:val="001F3345"/>
    <w:rsid w:val="001F57CA"/>
    <w:rsid w:val="00210137"/>
    <w:rsid w:val="00212072"/>
    <w:rsid w:val="002125B9"/>
    <w:rsid w:val="00232176"/>
    <w:rsid w:val="00240D92"/>
    <w:rsid w:val="00241ED6"/>
    <w:rsid w:val="00246678"/>
    <w:rsid w:val="002605EE"/>
    <w:rsid w:val="00264372"/>
    <w:rsid w:val="0027030B"/>
    <w:rsid w:val="0027150F"/>
    <w:rsid w:val="0027513E"/>
    <w:rsid w:val="00275787"/>
    <w:rsid w:val="00276F61"/>
    <w:rsid w:val="002851D4"/>
    <w:rsid w:val="002A1350"/>
    <w:rsid w:val="002B5C4F"/>
    <w:rsid w:val="002C1324"/>
    <w:rsid w:val="002C27CB"/>
    <w:rsid w:val="002D02D9"/>
    <w:rsid w:val="002E4469"/>
    <w:rsid w:val="002F6B66"/>
    <w:rsid w:val="00303D31"/>
    <w:rsid w:val="00311BBD"/>
    <w:rsid w:val="00316EE3"/>
    <w:rsid w:val="003219CB"/>
    <w:rsid w:val="003220B4"/>
    <w:rsid w:val="00323618"/>
    <w:rsid w:val="00325044"/>
    <w:rsid w:val="0032593F"/>
    <w:rsid w:val="00331996"/>
    <w:rsid w:val="00344EB6"/>
    <w:rsid w:val="003806C4"/>
    <w:rsid w:val="003816CE"/>
    <w:rsid w:val="00384D50"/>
    <w:rsid w:val="00390219"/>
    <w:rsid w:val="00390790"/>
    <w:rsid w:val="00390AEB"/>
    <w:rsid w:val="00390F20"/>
    <w:rsid w:val="003925A0"/>
    <w:rsid w:val="003A0DB2"/>
    <w:rsid w:val="003A1342"/>
    <w:rsid w:val="003A5528"/>
    <w:rsid w:val="003B0140"/>
    <w:rsid w:val="003B335E"/>
    <w:rsid w:val="003B6962"/>
    <w:rsid w:val="003C3C3E"/>
    <w:rsid w:val="003C5BF1"/>
    <w:rsid w:val="003D343B"/>
    <w:rsid w:val="003E09B7"/>
    <w:rsid w:val="003E38E9"/>
    <w:rsid w:val="003E4EE9"/>
    <w:rsid w:val="003E6B54"/>
    <w:rsid w:val="003E718D"/>
    <w:rsid w:val="003E7853"/>
    <w:rsid w:val="003F1113"/>
    <w:rsid w:val="003F3128"/>
    <w:rsid w:val="004323B8"/>
    <w:rsid w:val="00433BFA"/>
    <w:rsid w:val="00435944"/>
    <w:rsid w:val="00443486"/>
    <w:rsid w:val="00451B22"/>
    <w:rsid w:val="004546D8"/>
    <w:rsid w:val="00462C7A"/>
    <w:rsid w:val="0046474E"/>
    <w:rsid w:val="00465665"/>
    <w:rsid w:val="00466B56"/>
    <w:rsid w:val="00467986"/>
    <w:rsid w:val="00470CB8"/>
    <w:rsid w:val="00481BBA"/>
    <w:rsid w:val="004879E9"/>
    <w:rsid w:val="0049211D"/>
    <w:rsid w:val="004A1B18"/>
    <w:rsid w:val="004A7282"/>
    <w:rsid w:val="004B1AB4"/>
    <w:rsid w:val="004B4F91"/>
    <w:rsid w:val="004C0F58"/>
    <w:rsid w:val="004C456D"/>
    <w:rsid w:val="004E121E"/>
    <w:rsid w:val="004F10E0"/>
    <w:rsid w:val="00506FD1"/>
    <w:rsid w:val="005114D5"/>
    <w:rsid w:val="00512D30"/>
    <w:rsid w:val="00513EC4"/>
    <w:rsid w:val="0051470B"/>
    <w:rsid w:val="00514BBF"/>
    <w:rsid w:val="00516307"/>
    <w:rsid w:val="0052132F"/>
    <w:rsid w:val="00525AD2"/>
    <w:rsid w:val="005265F4"/>
    <w:rsid w:val="00526CEE"/>
    <w:rsid w:val="005332DD"/>
    <w:rsid w:val="0053419E"/>
    <w:rsid w:val="00537C3D"/>
    <w:rsid w:val="00553DBF"/>
    <w:rsid w:val="00554564"/>
    <w:rsid w:val="00561558"/>
    <w:rsid w:val="00573C5C"/>
    <w:rsid w:val="00573E68"/>
    <w:rsid w:val="00577591"/>
    <w:rsid w:val="005776AC"/>
    <w:rsid w:val="00581667"/>
    <w:rsid w:val="0059702A"/>
    <w:rsid w:val="005A64BE"/>
    <w:rsid w:val="005A7B0E"/>
    <w:rsid w:val="005B01E6"/>
    <w:rsid w:val="005C0EF3"/>
    <w:rsid w:val="005C2E26"/>
    <w:rsid w:val="005D3A44"/>
    <w:rsid w:val="005E31EF"/>
    <w:rsid w:val="005E35BA"/>
    <w:rsid w:val="005F2C50"/>
    <w:rsid w:val="005F48F4"/>
    <w:rsid w:val="005F6F5D"/>
    <w:rsid w:val="005F6FE0"/>
    <w:rsid w:val="006006EC"/>
    <w:rsid w:val="006210A0"/>
    <w:rsid w:val="0062162A"/>
    <w:rsid w:val="0062536B"/>
    <w:rsid w:val="00627D39"/>
    <w:rsid w:val="00630B86"/>
    <w:rsid w:val="006351F8"/>
    <w:rsid w:val="006503AF"/>
    <w:rsid w:val="00661065"/>
    <w:rsid w:val="006632DB"/>
    <w:rsid w:val="006716EB"/>
    <w:rsid w:val="00677E6B"/>
    <w:rsid w:val="0069760E"/>
    <w:rsid w:val="006A27E1"/>
    <w:rsid w:val="006A28E2"/>
    <w:rsid w:val="006A7B91"/>
    <w:rsid w:val="006B03BD"/>
    <w:rsid w:val="006B3E75"/>
    <w:rsid w:val="006B72F4"/>
    <w:rsid w:val="006C36BD"/>
    <w:rsid w:val="006D3EDA"/>
    <w:rsid w:val="006E0A85"/>
    <w:rsid w:val="006E4E7C"/>
    <w:rsid w:val="006E5137"/>
    <w:rsid w:val="006F44C4"/>
    <w:rsid w:val="006F5BB3"/>
    <w:rsid w:val="006F73CD"/>
    <w:rsid w:val="0070695A"/>
    <w:rsid w:val="00725983"/>
    <w:rsid w:val="00726E67"/>
    <w:rsid w:val="007309E0"/>
    <w:rsid w:val="0073525D"/>
    <w:rsid w:val="00774485"/>
    <w:rsid w:val="00776118"/>
    <w:rsid w:val="007867E1"/>
    <w:rsid w:val="0079589D"/>
    <w:rsid w:val="007A2A35"/>
    <w:rsid w:val="007A2BAE"/>
    <w:rsid w:val="007C2E22"/>
    <w:rsid w:val="007D758C"/>
    <w:rsid w:val="007E2850"/>
    <w:rsid w:val="007E5B10"/>
    <w:rsid w:val="007E608A"/>
    <w:rsid w:val="007E7876"/>
    <w:rsid w:val="007F0518"/>
    <w:rsid w:val="007F7A4F"/>
    <w:rsid w:val="007F7F90"/>
    <w:rsid w:val="00801648"/>
    <w:rsid w:val="0080630D"/>
    <w:rsid w:val="0081056C"/>
    <w:rsid w:val="00811319"/>
    <w:rsid w:val="00821336"/>
    <w:rsid w:val="008252A5"/>
    <w:rsid w:val="00834AFF"/>
    <w:rsid w:val="00841C01"/>
    <w:rsid w:val="00851397"/>
    <w:rsid w:val="00855E87"/>
    <w:rsid w:val="00866D18"/>
    <w:rsid w:val="008721E8"/>
    <w:rsid w:val="008743CF"/>
    <w:rsid w:val="00877AF1"/>
    <w:rsid w:val="008814F4"/>
    <w:rsid w:val="00883C86"/>
    <w:rsid w:val="00885CF1"/>
    <w:rsid w:val="00890644"/>
    <w:rsid w:val="00890697"/>
    <w:rsid w:val="00890EFF"/>
    <w:rsid w:val="00891DEF"/>
    <w:rsid w:val="00893B8E"/>
    <w:rsid w:val="008A17E9"/>
    <w:rsid w:val="008B0C85"/>
    <w:rsid w:val="008C59FC"/>
    <w:rsid w:val="008D554B"/>
    <w:rsid w:val="008D56EF"/>
    <w:rsid w:val="008E4FF4"/>
    <w:rsid w:val="008F05C2"/>
    <w:rsid w:val="00901F0E"/>
    <w:rsid w:val="00903EAB"/>
    <w:rsid w:val="00910CF2"/>
    <w:rsid w:val="00930986"/>
    <w:rsid w:val="0093567C"/>
    <w:rsid w:val="00945466"/>
    <w:rsid w:val="00945A71"/>
    <w:rsid w:val="00951D97"/>
    <w:rsid w:val="00955409"/>
    <w:rsid w:val="00961438"/>
    <w:rsid w:val="00974A51"/>
    <w:rsid w:val="009777B3"/>
    <w:rsid w:val="00991BB7"/>
    <w:rsid w:val="00991BE6"/>
    <w:rsid w:val="009A1D7A"/>
    <w:rsid w:val="009A3E64"/>
    <w:rsid w:val="009A4C5A"/>
    <w:rsid w:val="009A7599"/>
    <w:rsid w:val="009C5945"/>
    <w:rsid w:val="009C60C3"/>
    <w:rsid w:val="009D1DA4"/>
    <w:rsid w:val="009D3CFF"/>
    <w:rsid w:val="009D6BB7"/>
    <w:rsid w:val="009E2AC0"/>
    <w:rsid w:val="009F3726"/>
    <w:rsid w:val="00A0405C"/>
    <w:rsid w:val="00A10DE0"/>
    <w:rsid w:val="00A12DC8"/>
    <w:rsid w:val="00A13FA1"/>
    <w:rsid w:val="00A24A51"/>
    <w:rsid w:val="00A4478F"/>
    <w:rsid w:val="00A63818"/>
    <w:rsid w:val="00A77AF5"/>
    <w:rsid w:val="00A80A32"/>
    <w:rsid w:val="00AA243E"/>
    <w:rsid w:val="00AA3E99"/>
    <w:rsid w:val="00AA5531"/>
    <w:rsid w:val="00AB1D8A"/>
    <w:rsid w:val="00AB25BD"/>
    <w:rsid w:val="00AB621E"/>
    <w:rsid w:val="00AC0221"/>
    <w:rsid w:val="00AC2B45"/>
    <w:rsid w:val="00AD44C4"/>
    <w:rsid w:val="00AD4D40"/>
    <w:rsid w:val="00AE0C3F"/>
    <w:rsid w:val="00AE2365"/>
    <w:rsid w:val="00AE2DD7"/>
    <w:rsid w:val="00B21242"/>
    <w:rsid w:val="00B220E9"/>
    <w:rsid w:val="00B3451F"/>
    <w:rsid w:val="00B42F03"/>
    <w:rsid w:val="00B45BD9"/>
    <w:rsid w:val="00B4682A"/>
    <w:rsid w:val="00B469FD"/>
    <w:rsid w:val="00B51DBF"/>
    <w:rsid w:val="00B56869"/>
    <w:rsid w:val="00B609DE"/>
    <w:rsid w:val="00B6264C"/>
    <w:rsid w:val="00B6458E"/>
    <w:rsid w:val="00B664AB"/>
    <w:rsid w:val="00B667CE"/>
    <w:rsid w:val="00B7141E"/>
    <w:rsid w:val="00B83373"/>
    <w:rsid w:val="00B83547"/>
    <w:rsid w:val="00B930F7"/>
    <w:rsid w:val="00B95FB2"/>
    <w:rsid w:val="00BB4E05"/>
    <w:rsid w:val="00BB72D3"/>
    <w:rsid w:val="00BD485E"/>
    <w:rsid w:val="00C02FFD"/>
    <w:rsid w:val="00C07F47"/>
    <w:rsid w:val="00C111FA"/>
    <w:rsid w:val="00C11A92"/>
    <w:rsid w:val="00C206E4"/>
    <w:rsid w:val="00C23C18"/>
    <w:rsid w:val="00C27F6F"/>
    <w:rsid w:val="00C30630"/>
    <w:rsid w:val="00C31873"/>
    <w:rsid w:val="00C31D26"/>
    <w:rsid w:val="00C33DD6"/>
    <w:rsid w:val="00C443F6"/>
    <w:rsid w:val="00C46C97"/>
    <w:rsid w:val="00C4724B"/>
    <w:rsid w:val="00C51DC0"/>
    <w:rsid w:val="00C621C9"/>
    <w:rsid w:val="00C671D2"/>
    <w:rsid w:val="00C81536"/>
    <w:rsid w:val="00C9021A"/>
    <w:rsid w:val="00C92670"/>
    <w:rsid w:val="00C9423C"/>
    <w:rsid w:val="00C943AF"/>
    <w:rsid w:val="00CA2D77"/>
    <w:rsid w:val="00CA2FD9"/>
    <w:rsid w:val="00CB0A5C"/>
    <w:rsid w:val="00CB5657"/>
    <w:rsid w:val="00CB6AC8"/>
    <w:rsid w:val="00CB6BA4"/>
    <w:rsid w:val="00CC06A6"/>
    <w:rsid w:val="00CC0817"/>
    <w:rsid w:val="00CC1101"/>
    <w:rsid w:val="00CC2784"/>
    <w:rsid w:val="00CC64DC"/>
    <w:rsid w:val="00CD3144"/>
    <w:rsid w:val="00CD4726"/>
    <w:rsid w:val="00CE2076"/>
    <w:rsid w:val="00CE3681"/>
    <w:rsid w:val="00CE553D"/>
    <w:rsid w:val="00CF000E"/>
    <w:rsid w:val="00D05633"/>
    <w:rsid w:val="00D14E8A"/>
    <w:rsid w:val="00D22233"/>
    <w:rsid w:val="00D23EBF"/>
    <w:rsid w:val="00D24DD6"/>
    <w:rsid w:val="00D30698"/>
    <w:rsid w:val="00D3151A"/>
    <w:rsid w:val="00D32AA8"/>
    <w:rsid w:val="00D333BD"/>
    <w:rsid w:val="00D336E0"/>
    <w:rsid w:val="00D426D0"/>
    <w:rsid w:val="00D46579"/>
    <w:rsid w:val="00D61BDD"/>
    <w:rsid w:val="00D62CFC"/>
    <w:rsid w:val="00D752E1"/>
    <w:rsid w:val="00D81C3C"/>
    <w:rsid w:val="00D91717"/>
    <w:rsid w:val="00D96E22"/>
    <w:rsid w:val="00DA5EA6"/>
    <w:rsid w:val="00DB45DF"/>
    <w:rsid w:val="00DB4DDE"/>
    <w:rsid w:val="00DB5259"/>
    <w:rsid w:val="00DC39E1"/>
    <w:rsid w:val="00DC3E64"/>
    <w:rsid w:val="00DD285F"/>
    <w:rsid w:val="00DD3049"/>
    <w:rsid w:val="00DD3366"/>
    <w:rsid w:val="00DE17EF"/>
    <w:rsid w:val="00DE317D"/>
    <w:rsid w:val="00DE5D58"/>
    <w:rsid w:val="00DF4D67"/>
    <w:rsid w:val="00DF79C6"/>
    <w:rsid w:val="00E243DA"/>
    <w:rsid w:val="00E3533A"/>
    <w:rsid w:val="00E356A2"/>
    <w:rsid w:val="00E36FA4"/>
    <w:rsid w:val="00E406BF"/>
    <w:rsid w:val="00E42144"/>
    <w:rsid w:val="00E54713"/>
    <w:rsid w:val="00E54810"/>
    <w:rsid w:val="00E6308F"/>
    <w:rsid w:val="00E6310F"/>
    <w:rsid w:val="00E6784A"/>
    <w:rsid w:val="00E72D1E"/>
    <w:rsid w:val="00E8542E"/>
    <w:rsid w:val="00E90FF9"/>
    <w:rsid w:val="00E94752"/>
    <w:rsid w:val="00E947B0"/>
    <w:rsid w:val="00EA02C6"/>
    <w:rsid w:val="00EA2E85"/>
    <w:rsid w:val="00ED5476"/>
    <w:rsid w:val="00ED78A9"/>
    <w:rsid w:val="00EE6087"/>
    <w:rsid w:val="00EF00C4"/>
    <w:rsid w:val="00F068B4"/>
    <w:rsid w:val="00F074AA"/>
    <w:rsid w:val="00F10F6E"/>
    <w:rsid w:val="00F13378"/>
    <w:rsid w:val="00F16366"/>
    <w:rsid w:val="00F236C6"/>
    <w:rsid w:val="00F40DC1"/>
    <w:rsid w:val="00F44248"/>
    <w:rsid w:val="00F5493E"/>
    <w:rsid w:val="00F56C63"/>
    <w:rsid w:val="00F607AC"/>
    <w:rsid w:val="00F70416"/>
    <w:rsid w:val="00F7633F"/>
    <w:rsid w:val="00F82979"/>
    <w:rsid w:val="00F9445D"/>
    <w:rsid w:val="00FA07A9"/>
    <w:rsid w:val="00FD14B9"/>
    <w:rsid w:val="00FD3D02"/>
    <w:rsid w:val="00FE0B35"/>
    <w:rsid w:val="00FE61B6"/>
    <w:rsid w:val="00FF0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81"/>
    <o:shapelayout v:ext="edit">
      <o:idmap v:ext="edit" data="1"/>
    </o:shapelayout>
  </w:shapeDefaults>
  <w:decimalSymbol w:val=","/>
  <w:listSeparator w:val=";"/>
  <w14:docId w14:val="4D08FE71"/>
  <w15:docId w15:val="{8147962C-A596-4DE6-A863-DAD04981F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7CB"/>
    <w:rPr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sz w:val="24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sz w:val="24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rsid w:val="00525AD2"/>
    <w:pPr>
      <w:tabs>
        <w:tab w:val="left" w:pos="0"/>
      </w:tabs>
      <w:spacing w:after="120"/>
      <w:jc w:val="both"/>
    </w:pPr>
    <w:rPr>
      <w:rFonts w:ascii="Arial" w:hAnsi="Arial"/>
      <w:sz w:val="24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table" w:styleId="TabloKlavuzu">
    <w:name w:val="Table Grid"/>
    <w:basedOn w:val="NormalTablo"/>
    <w:rsid w:val="00CB6B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E6087"/>
    <w:pPr>
      <w:ind w:left="720"/>
      <w:contextualSpacing/>
    </w:pPr>
    <w:rPr>
      <w:sz w:val="24"/>
      <w:szCs w:val="24"/>
      <w:lang w:val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264372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0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12</TotalTime>
  <Pages>1</Pages>
  <Words>111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yunusemreseyfullahoglu</dc:creator>
  <cp:keywords>ISO 9000</cp:keywords>
  <cp:lastModifiedBy>Yunus Emre SEYFULLAHOGLU</cp:lastModifiedBy>
  <cp:revision>5</cp:revision>
  <cp:lastPrinted>2025-05-21T05:32:00Z</cp:lastPrinted>
  <dcterms:created xsi:type="dcterms:W3CDTF">2026-02-19T13:53:00Z</dcterms:created>
  <dcterms:modified xsi:type="dcterms:W3CDTF">2026-04-15T10:31:00Z</dcterms:modified>
  <cp:category>Form</cp:category>
</cp:coreProperties>
</file>