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7867E1" w:rsidRDefault="005E35BA" w:rsidP="00264372">
      <w:pPr>
        <w:rPr>
          <w:lang w:val="tr-TR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  <w:u w:val="single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>
        <w:rPr>
          <w:b/>
          <w:sz w:val="24"/>
          <w:szCs w:val="24"/>
        </w:rPr>
        <w:t>ME</w:t>
      </w:r>
      <w:r w:rsidR="00264372" w:rsidRPr="0081056C">
        <w:rPr>
          <w:b/>
          <w:sz w:val="24"/>
          <w:szCs w:val="24"/>
        </w:rPr>
        <w:t>CLİS HAVALE TARİH VE KARAR NO:</w:t>
      </w:r>
      <w:r w:rsidR="000A7AA9">
        <w:rPr>
          <w:b/>
          <w:sz w:val="24"/>
          <w:szCs w:val="24"/>
        </w:rPr>
        <w:t xml:space="preserve"> </w:t>
      </w:r>
      <w:r w:rsidR="00327FEE">
        <w:rPr>
          <w:sz w:val="24"/>
          <w:szCs w:val="24"/>
        </w:rPr>
        <w:t>04/03/2026</w:t>
      </w:r>
      <w:r w:rsidR="0027150F">
        <w:rPr>
          <w:sz w:val="24"/>
          <w:szCs w:val="24"/>
        </w:rPr>
        <w:t xml:space="preserve"> Tarih 20</w:t>
      </w:r>
      <w:r w:rsidR="000078CD">
        <w:rPr>
          <w:sz w:val="24"/>
          <w:szCs w:val="24"/>
        </w:rPr>
        <w:t>2</w:t>
      </w:r>
      <w:r w:rsidR="00327FEE">
        <w:rPr>
          <w:sz w:val="24"/>
          <w:szCs w:val="24"/>
        </w:rPr>
        <w:t>6/77</w:t>
      </w:r>
      <w:r w:rsidR="00526CEE">
        <w:rPr>
          <w:sz w:val="24"/>
          <w:szCs w:val="24"/>
        </w:rPr>
        <w:t xml:space="preserve"> Esas </w:t>
      </w:r>
      <w:r w:rsidR="00327FEE">
        <w:rPr>
          <w:sz w:val="24"/>
          <w:szCs w:val="24"/>
        </w:rPr>
        <w:t>170</w:t>
      </w:r>
      <w:r w:rsidR="000A7AA9" w:rsidRPr="000A7AA9">
        <w:rPr>
          <w:sz w:val="24"/>
          <w:szCs w:val="24"/>
        </w:rPr>
        <w:t xml:space="preserve"> 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r w:rsidR="00D81C3C">
        <w:rPr>
          <w:sz w:val="24"/>
          <w:szCs w:val="24"/>
        </w:rPr>
        <w:t>Tahsis</w:t>
      </w:r>
      <w:r w:rsidR="00266E8A">
        <w:rPr>
          <w:sz w:val="24"/>
          <w:szCs w:val="24"/>
        </w:rPr>
        <w:t xml:space="preserve"> </w:t>
      </w:r>
      <w:r w:rsidR="00327FEE">
        <w:rPr>
          <w:sz w:val="24"/>
          <w:szCs w:val="24"/>
        </w:rPr>
        <w:t>İ</w:t>
      </w:r>
      <w:r w:rsidR="00266E8A">
        <w:rPr>
          <w:sz w:val="24"/>
          <w:szCs w:val="24"/>
        </w:rPr>
        <w:t>ptali</w:t>
      </w:r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>
        <w:rPr>
          <w:b/>
        </w:rPr>
        <w:t xml:space="preserve"> </w:t>
      </w:r>
      <w:r w:rsidR="00327FEE">
        <w:t>Belediye Hizmet Alanı (BHA)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D81C3C">
        <w:rPr>
          <w:sz w:val="24"/>
          <w:szCs w:val="24"/>
          <w:lang w:val="tr-TR"/>
        </w:rPr>
        <w:t>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49211D" w:rsidRPr="00327FEE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327FEE">
        <w:t>Osmangazi Belediye Meclisi’nin 11/06/2025 tarih ve Esas:2025/156 K:321 sayılı kararı ile Karabalçık Mahalle Muhtarlığı adına tahsis edilen, Karabalçık Mahallesi Osmangazi Caddesi No:113 adresinde bulunan muhtarlık binasının tahsisinin iptal edilmesi talep edilmektedir.</w:t>
      </w:r>
    </w:p>
    <w:p w:rsidR="00327FEE" w:rsidRPr="00CC61B7" w:rsidRDefault="00327FEE" w:rsidP="00264372">
      <w:pPr>
        <w:pStyle w:val="ListeParagraf"/>
        <w:ind w:left="0"/>
        <w:jc w:val="both"/>
      </w:pPr>
    </w:p>
    <w:p w:rsidR="00466B56" w:rsidRPr="009777B3" w:rsidRDefault="00AA3E99" w:rsidP="0080630D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266E8A">
        <w:t>Mülkiyeti</w:t>
      </w:r>
      <w:r w:rsidR="00890644">
        <w:t xml:space="preserve"> </w:t>
      </w:r>
      <w:r w:rsidR="005E35BA">
        <w:t>Be</w:t>
      </w:r>
      <w:r w:rsidR="00890644">
        <w:t>lediyemiz</w:t>
      </w:r>
      <w:r w:rsidR="009A1D7A">
        <w:t xml:space="preserve">e ait olan </w:t>
      </w:r>
      <w:r w:rsidR="00327FEE">
        <w:t>Karabalçık</w:t>
      </w:r>
      <w:r w:rsidR="00266E8A">
        <w:t xml:space="preserve"> Mahallesi </w:t>
      </w:r>
      <w:r w:rsidR="00327FEE">
        <w:t xml:space="preserve">109 </w:t>
      </w:r>
      <w:r w:rsidR="00266E8A">
        <w:t xml:space="preserve">ada </w:t>
      </w:r>
      <w:r w:rsidR="00327FEE">
        <w:t>34</w:t>
      </w:r>
      <w:r w:rsidR="00266E8A">
        <w:t xml:space="preserve"> parsel üzerinde bulunan </w:t>
      </w:r>
      <w:r w:rsidR="00327FEE">
        <w:t>Muhtarlık</w:t>
      </w:r>
      <w:r w:rsidR="00266E8A">
        <w:t xml:space="preserve"> binasının tahsisinin iptali</w:t>
      </w:r>
      <w:r w:rsidR="005E35BA">
        <w:t>, 5</w:t>
      </w:r>
      <w:r w:rsidR="00A27CB4">
        <w:t xml:space="preserve"> </w:t>
      </w:r>
      <w:r w:rsidR="005E35BA">
        <w:t>393 sayılı Belediye Kanunu’ nun 18/e maddesi gereğince</w:t>
      </w:r>
      <w:r w:rsidR="008B0C85">
        <w:t>;</w:t>
      </w:r>
      <w:r w:rsidR="001C549B">
        <w:t xml:space="preserve"> </w:t>
      </w:r>
      <w:r w:rsidR="008B0C85">
        <w:t>oy birliği ile</w:t>
      </w:r>
      <w:r w:rsidR="00DB45DF">
        <w:t xml:space="preserve"> uygun </w:t>
      </w:r>
      <w:r w:rsidR="00D3151A" w:rsidRPr="009777B3">
        <w:t>görül</w:t>
      </w:r>
      <w:r w:rsidR="005E35BA">
        <w:t>müştü</w:t>
      </w:r>
      <w:r w:rsidR="00D3151A" w:rsidRPr="009777B3">
        <w:t>r.</w:t>
      </w:r>
    </w:p>
    <w:p w:rsidR="004546D8" w:rsidRPr="009777B3" w:rsidRDefault="004546D8" w:rsidP="0049211D">
      <w:pPr>
        <w:pStyle w:val="ListeParagraf"/>
        <w:ind w:left="0"/>
        <w:jc w:val="both"/>
      </w:pPr>
    </w:p>
    <w:p w:rsidR="00F70416" w:rsidRDefault="00466B56" w:rsidP="0027513E">
      <w:pPr>
        <w:pStyle w:val="ListeParagraf"/>
        <w:ind w:left="0"/>
        <w:jc w:val="both"/>
      </w:pPr>
      <w:r>
        <w:t xml:space="preserve">      Belediye Meclisi’ ne arz ederiz.</w:t>
      </w:r>
    </w:p>
    <w:p w:rsidR="00B805FB" w:rsidRDefault="00B805FB" w:rsidP="0027513E">
      <w:pPr>
        <w:pStyle w:val="ListeParagraf"/>
        <w:ind w:left="0"/>
        <w:jc w:val="both"/>
      </w:pPr>
    </w:p>
    <w:p w:rsidR="00B805FB" w:rsidRDefault="00B805FB" w:rsidP="0027513E">
      <w:pPr>
        <w:pStyle w:val="ListeParagraf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B805FB" w:rsidTr="00B805FB">
        <w:trPr>
          <w:trHeight w:val="800"/>
        </w:trPr>
        <w:tc>
          <w:tcPr>
            <w:tcW w:w="3111" w:type="dxa"/>
          </w:tcPr>
          <w:p w:rsidR="00B805FB" w:rsidRDefault="00B805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B805FB" w:rsidRDefault="00B805FB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B805FB" w:rsidRDefault="00B805FB">
            <w:pPr>
              <w:pStyle w:val="AralkYok"/>
              <w:jc w:val="center"/>
              <w:rPr>
                <w:bCs/>
              </w:rPr>
            </w:pPr>
          </w:p>
          <w:p w:rsidR="00B805FB" w:rsidRDefault="00B805FB">
            <w:pPr>
              <w:pStyle w:val="AralkYok"/>
              <w:jc w:val="center"/>
              <w:rPr>
                <w:bCs/>
              </w:rPr>
            </w:pPr>
          </w:p>
          <w:p w:rsidR="00B805FB" w:rsidRDefault="00B805FB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  <w:hideMark/>
          </w:tcPr>
          <w:p w:rsidR="00B805FB" w:rsidRDefault="00B805FB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B805FB" w:rsidRDefault="00B805FB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04" w:type="dxa"/>
          </w:tcPr>
          <w:p w:rsidR="00B805FB" w:rsidRDefault="00B805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B805FB" w:rsidRDefault="00B805FB">
            <w:pPr>
              <w:pStyle w:val="AralkYok"/>
              <w:jc w:val="center"/>
            </w:pPr>
            <w:r>
              <w:t>Hande APAYDIN</w:t>
            </w:r>
          </w:p>
          <w:p w:rsidR="00B805FB" w:rsidRDefault="00B805FB">
            <w:pPr>
              <w:pStyle w:val="AralkYok"/>
              <w:jc w:val="center"/>
            </w:pPr>
          </w:p>
        </w:tc>
      </w:tr>
      <w:tr w:rsidR="00B805FB" w:rsidTr="00B805FB">
        <w:trPr>
          <w:trHeight w:val="400"/>
        </w:trPr>
        <w:tc>
          <w:tcPr>
            <w:tcW w:w="4930" w:type="dxa"/>
            <w:gridSpan w:val="2"/>
            <w:hideMark/>
          </w:tcPr>
          <w:p w:rsidR="00B805FB" w:rsidRDefault="00B805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B805FB" w:rsidRDefault="00B805F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  <w:hideMark/>
          </w:tcPr>
          <w:p w:rsidR="00B805FB" w:rsidRDefault="00B805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B805FB" w:rsidRDefault="0076609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  <w:bookmarkStart w:id="0" w:name="_GoBack"/>
            <w:bookmarkEnd w:id="0"/>
          </w:p>
        </w:tc>
      </w:tr>
    </w:tbl>
    <w:p w:rsidR="00B805FB" w:rsidRDefault="00B805FB" w:rsidP="0027513E">
      <w:pPr>
        <w:pStyle w:val="ListeParagraf"/>
        <w:ind w:left="0"/>
        <w:jc w:val="both"/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264372" w:rsidRDefault="00B805FB" w:rsidP="00B805FB">
      <w:pPr>
        <w:tabs>
          <w:tab w:val="left" w:pos="2295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B805FB">
            <w:pPr>
              <w:pStyle w:val="AralkYok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F5" w:rsidRDefault="00704D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r>
              <w:t xml:space="preserve">Sayfa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6609C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6609C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F5" w:rsidRDefault="00704D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F5" w:rsidRDefault="00704D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7E73115F" wp14:editId="1F6E60B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704DF5">
          <w:pPr>
            <w:pStyle w:val="stBilgi"/>
            <w:spacing w:before="120"/>
            <w:rPr>
              <w:sz w:val="24"/>
              <w:szCs w:val="24"/>
            </w:rPr>
          </w:pPr>
          <w:r w:rsidRPr="00CC06A6">
            <w:rPr>
              <w:sz w:val="24"/>
              <w:szCs w:val="24"/>
            </w:rPr>
            <w:t>Rapor Tarihi:</w:t>
          </w:r>
          <w:r w:rsidR="00890644">
            <w:rPr>
              <w:sz w:val="24"/>
              <w:szCs w:val="24"/>
            </w:rPr>
            <w:t xml:space="preserve"> </w:t>
          </w:r>
          <w:r w:rsidR="00327FEE">
            <w:rPr>
              <w:sz w:val="24"/>
              <w:szCs w:val="24"/>
            </w:rPr>
            <w:t>1</w:t>
          </w:r>
          <w:r w:rsidR="00704DF5">
            <w:rPr>
              <w:sz w:val="24"/>
              <w:szCs w:val="24"/>
            </w:rPr>
            <w:t>4</w:t>
          </w:r>
          <w:r w:rsidR="00327FEE">
            <w:rPr>
              <w:sz w:val="24"/>
              <w:szCs w:val="24"/>
            </w:rPr>
            <w:t>/04/2026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F5" w:rsidRDefault="00704D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701A"/>
    <w:rsid w:val="000078CD"/>
    <w:rsid w:val="00012BA0"/>
    <w:rsid w:val="000151A5"/>
    <w:rsid w:val="00032F0E"/>
    <w:rsid w:val="00037C83"/>
    <w:rsid w:val="0004051C"/>
    <w:rsid w:val="00054526"/>
    <w:rsid w:val="00067B6D"/>
    <w:rsid w:val="00073D48"/>
    <w:rsid w:val="00076992"/>
    <w:rsid w:val="00082AEA"/>
    <w:rsid w:val="000967E1"/>
    <w:rsid w:val="000A354B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477B4"/>
    <w:rsid w:val="00153F9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210137"/>
    <w:rsid w:val="00212072"/>
    <w:rsid w:val="002125B9"/>
    <w:rsid w:val="00240D92"/>
    <w:rsid w:val="00241ED6"/>
    <w:rsid w:val="002605EE"/>
    <w:rsid w:val="00264372"/>
    <w:rsid w:val="00266E8A"/>
    <w:rsid w:val="0027030B"/>
    <w:rsid w:val="0027150F"/>
    <w:rsid w:val="0027513E"/>
    <w:rsid w:val="00276F61"/>
    <w:rsid w:val="002851D4"/>
    <w:rsid w:val="002A1350"/>
    <w:rsid w:val="002B5C4F"/>
    <w:rsid w:val="002C1324"/>
    <w:rsid w:val="002C27CB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27FEE"/>
    <w:rsid w:val="00331996"/>
    <w:rsid w:val="00344EB6"/>
    <w:rsid w:val="003806C4"/>
    <w:rsid w:val="00384D50"/>
    <w:rsid w:val="00390219"/>
    <w:rsid w:val="00390790"/>
    <w:rsid w:val="00390F20"/>
    <w:rsid w:val="003925A0"/>
    <w:rsid w:val="003A0DB2"/>
    <w:rsid w:val="003A1342"/>
    <w:rsid w:val="003B0140"/>
    <w:rsid w:val="003B6962"/>
    <w:rsid w:val="003C5BF1"/>
    <w:rsid w:val="003D343B"/>
    <w:rsid w:val="003E09B7"/>
    <w:rsid w:val="003E38E9"/>
    <w:rsid w:val="003E4EE9"/>
    <w:rsid w:val="003E718D"/>
    <w:rsid w:val="003E7853"/>
    <w:rsid w:val="004323B8"/>
    <w:rsid w:val="00433BFA"/>
    <w:rsid w:val="00435944"/>
    <w:rsid w:val="004427C4"/>
    <w:rsid w:val="00451B22"/>
    <w:rsid w:val="004546D8"/>
    <w:rsid w:val="00462C7A"/>
    <w:rsid w:val="0046474E"/>
    <w:rsid w:val="00465665"/>
    <w:rsid w:val="00466B56"/>
    <w:rsid w:val="00481BBA"/>
    <w:rsid w:val="004879E9"/>
    <w:rsid w:val="0049211D"/>
    <w:rsid w:val="004A7282"/>
    <w:rsid w:val="004B1AB4"/>
    <w:rsid w:val="004B4F91"/>
    <w:rsid w:val="004C0F58"/>
    <w:rsid w:val="004E121E"/>
    <w:rsid w:val="004F10E0"/>
    <w:rsid w:val="005114D5"/>
    <w:rsid w:val="00512D30"/>
    <w:rsid w:val="00513EC4"/>
    <w:rsid w:val="0051470B"/>
    <w:rsid w:val="00516307"/>
    <w:rsid w:val="00525AD2"/>
    <w:rsid w:val="005265F4"/>
    <w:rsid w:val="00526CEE"/>
    <w:rsid w:val="005332DD"/>
    <w:rsid w:val="0053419E"/>
    <w:rsid w:val="00540393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503AF"/>
    <w:rsid w:val="00661065"/>
    <w:rsid w:val="006632DB"/>
    <w:rsid w:val="006716EB"/>
    <w:rsid w:val="00677E6B"/>
    <w:rsid w:val="0069760E"/>
    <w:rsid w:val="006A28E2"/>
    <w:rsid w:val="006A7B91"/>
    <w:rsid w:val="006B03BD"/>
    <w:rsid w:val="006B3E75"/>
    <w:rsid w:val="006B72F4"/>
    <w:rsid w:val="006C36BD"/>
    <w:rsid w:val="006D3EDA"/>
    <w:rsid w:val="006E0A85"/>
    <w:rsid w:val="006E5137"/>
    <w:rsid w:val="006F5BB3"/>
    <w:rsid w:val="006F73CD"/>
    <w:rsid w:val="00704DF5"/>
    <w:rsid w:val="0070695A"/>
    <w:rsid w:val="00725983"/>
    <w:rsid w:val="0076609C"/>
    <w:rsid w:val="00774485"/>
    <w:rsid w:val="00776118"/>
    <w:rsid w:val="007867E1"/>
    <w:rsid w:val="007A2A35"/>
    <w:rsid w:val="007A2BAE"/>
    <w:rsid w:val="007D758C"/>
    <w:rsid w:val="007E2850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775"/>
    <w:rsid w:val="00855E87"/>
    <w:rsid w:val="008743CF"/>
    <w:rsid w:val="008814F4"/>
    <w:rsid w:val="00883C86"/>
    <w:rsid w:val="00885CF1"/>
    <w:rsid w:val="00890644"/>
    <w:rsid w:val="00890697"/>
    <w:rsid w:val="00890EFF"/>
    <w:rsid w:val="00891DEF"/>
    <w:rsid w:val="00893B8E"/>
    <w:rsid w:val="008B0C85"/>
    <w:rsid w:val="008C59FC"/>
    <w:rsid w:val="008D554B"/>
    <w:rsid w:val="008D56EF"/>
    <w:rsid w:val="008E4FF4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4C5A"/>
    <w:rsid w:val="009A7599"/>
    <w:rsid w:val="009C5945"/>
    <w:rsid w:val="009C60C3"/>
    <w:rsid w:val="009D1DA4"/>
    <w:rsid w:val="009D3CFF"/>
    <w:rsid w:val="009E2AC0"/>
    <w:rsid w:val="009F3726"/>
    <w:rsid w:val="00A0405C"/>
    <w:rsid w:val="00A10DE0"/>
    <w:rsid w:val="00A12DC8"/>
    <w:rsid w:val="00A13FA1"/>
    <w:rsid w:val="00A24A51"/>
    <w:rsid w:val="00A27CB4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20E9"/>
    <w:rsid w:val="00B3451F"/>
    <w:rsid w:val="00B42F03"/>
    <w:rsid w:val="00B45BD9"/>
    <w:rsid w:val="00B4682A"/>
    <w:rsid w:val="00B51DBF"/>
    <w:rsid w:val="00B52854"/>
    <w:rsid w:val="00B56869"/>
    <w:rsid w:val="00B609DE"/>
    <w:rsid w:val="00B6264C"/>
    <w:rsid w:val="00B6458E"/>
    <w:rsid w:val="00B664AB"/>
    <w:rsid w:val="00B667CE"/>
    <w:rsid w:val="00B805FB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1873"/>
    <w:rsid w:val="00C31D26"/>
    <w:rsid w:val="00C33DD6"/>
    <w:rsid w:val="00C443F6"/>
    <w:rsid w:val="00C46C97"/>
    <w:rsid w:val="00C4724B"/>
    <w:rsid w:val="00C51DC0"/>
    <w:rsid w:val="00C671D2"/>
    <w:rsid w:val="00C81536"/>
    <w:rsid w:val="00C9021A"/>
    <w:rsid w:val="00C92670"/>
    <w:rsid w:val="00C943AF"/>
    <w:rsid w:val="00CA2D77"/>
    <w:rsid w:val="00CA2FD9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3681"/>
    <w:rsid w:val="00CE553D"/>
    <w:rsid w:val="00CF000E"/>
    <w:rsid w:val="00D05633"/>
    <w:rsid w:val="00D14E8A"/>
    <w:rsid w:val="00D22233"/>
    <w:rsid w:val="00D23EBF"/>
    <w:rsid w:val="00D24326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EF658E"/>
    <w:rsid w:val="00EF76B1"/>
    <w:rsid w:val="00F068B4"/>
    <w:rsid w:val="00F074AA"/>
    <w:rsid w:val="00F13378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4:docId w14:val="09317DC9"/>
  <w15:docId w15:val="{D82FCE15-5714-4101-912F-0AAFA7FF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Yunus Emre SEYFULLAHOGLU</cp:lastModifiedBy>
  <cp:revision>7</cp:revision>
  <cp:lastPrinted>2026-04-15T10:43:00Z</cp:lastPrinted>
  <dcterms:created xsi:type="dcterms:W3CDTF">2024-10-26T07:43:00Z</dcterms:created>
  <dcterms:modified xsi:type="dcterms:W3CDTF">2026-04-29T08:29:00Z</dcterms:modified>
  <cp:category>Form</cp:category>
</cp:coreProperties>
</file>