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72" w:rsidRPr="00C621C9" w:rsidRDefault="005E35BA" w:rsidP="00C621C9">
      <w:pPr>
        <w:pStyle w:val="Balk1"/>
        <w:rPr>
          <w:rFonts w:ascii="Times New Roman" w:hAnsi="Times New Roman"/>
        </w:rPr>
      </w:pPr>
      <w:r w:rsidRPr="00C621C9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F2EE87E" wp14:editId="459A1F1C">
                <wp:simplePos x="0" y="0"/>
                <wp:positionH relativeFrom="column">
                  <wp:posOffset>-43815</wp:posOffset>
                </wp:positionH>
                <wp:positionV relativeFrom="paragraph">
                  <wp:posOffset>-97790</wp:posOffset>
                </wp:positionV>
                <wp:extent cx="6410325" cy="8133080"/>
                <wp:effectExtent l="0" t="0" r="28575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5EE" w:rsidRDefault="002605EE" w:rsidP="003E785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2EE8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.45pt;margin-top:-7.7pt;width:504.75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">
                <v:textbox>
                  <w:txbxContent>
                    <w:p w:rsidR="002605EE" w:rsidRDefault="002605EE" w:rsidP="003E785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21C9">
        <w:rPr>
          <w:rFonts w:ascii="Times New Roman" w:hAnsi="Times New Roman"/>
          <w:b/>
        </w:rPr>
        <w:t xml:space="preserve">       </w:t>
      </w:r>
      <w:r w:rsidR="00264372" w:rsidRPr="00C621C9">
        <w:rPr>
          <w:rFonts w:ascii="Times New Roman" w:hAnsi="Times New Roman"/>
          <w:b/>
        </w:rPr>
        <w:t>MECLİS HAVALE TARİH VE KARAR NO:</w:t>
      </w:r>
      <w:r w:rsidR="000A7AA9" w:rsidRPr="00C621C9">
        <w:rPr>
          <w:rFonts w:ascii="Times New Roman" w:hAnsi="Times New Roman"/>
          <w:b/>
        </w:rPr>
        <w:t xml:space="preserve"> </w:t>
      </w:r>
      <w:r w:rsidR="00DE0784">
        <w:rPr>
          <w:rFonts w:ascii="Times New Roman" w:hAnsi="Times New Roman"/>
        </w:rPr>
        <w:t>04/03</w:t>
      </w:r>
      <w:r w:rsidR="00E6308F">
        <w:rPr>
          <w:rFonts w:ascii="Times New Roman" w:hAnsi="Times New Roman"/>
        </w:rPr>
        <w:t>/2026</w:t>
      </w:r>
      <w:r w:rsidR="009A3E64">
        <w:rPr>
          <w:rFonts w:ascii="Times New Roman" w:hAnsi="Times New Roman"/>
        </w:rPr>
        <w:t xml:space="preserve"> </w:t>
      </w:r>
      <w:r w:rsidR="0027150F" w:rsidRPr="00C621C9">
        <w:rPr>
          <w:rFonts w:ascii="Times New Roman" w:hAnsi="Times New Roman"/>
        </w:rPr>
        <w:t xml:space="preserve">Tarih </w:t>
      </w:r>
      <w:r w:rsidR="00390AEB">
        <w:rPr>
          <w:rFonts w:ascii="Times New Roman" w:hAnsi="Times New Roman"/>
        </w:rPr>
        <w:t>202</w:t>
      </w:r>
      <w:r w:rsidR="00E6308F">
        <w:rPr>
          <w:rFonts w:ascii="Times New Roman" w:hAnsi="Times New Roman"/>
        </w:rPr>
        <w:t>6</w:t>
      </w:r>
      <w:r w:rsidR="00390AEB">
        <w:rPr>
          <w:rFonts w:ascii="Times New Roman" w:hAnsi="Times New Roman"/>
        </w:rPr>
        <w:t>/</w:t>
      </w:r>
      <w:r w:rsidR="00DE0784">
        <w:rPr>
          <w:rFonts w:ascii="Times New Roman" w:hAnsi="Times New Roman"/>
        </w:rPr>
        <w:t>104</w:t>
      </w:r>
      <w:r w:rsidR="00526CEE" w:rsidRPr="00C621C9">
        <w:rPr>
          <w:rFonts w:ascii="Times New Roman" w:hAnsi="Times New Roman"/>
        </w:rPr>
        <w:t xml:space="preserve"> Esas </w:t>
      </w:r>
      <w:r w:rsidR="00DE0784">
        <w:rPr>
          <w:rFonts w:ascii="Times New Roman" w:hAnsi="Times New Roman"/>
        </w:rPr>
        <w:t>188</w:t>
      </w:r>
      <w:r w:rsidR="003F3128" w:rsidRPr="00C621C9">
        <w:rPr>
          <w:rFonts w:ascii="Times New Roman" w:hAnsi="Times New Roman"/>
        </w:rPr>
        <w:t xml:space="preserve"> </w:t>
      </w:r>
      <w:r w:rsidR="000A7AA9" w:rsidRPr="00C621C9">
        <w:rPr>
          <w:rFonts w:ascii="Times New Roman" w:hAnsi="Times New Roman"/>
        </w:rPr>
        <w:t>sayılı karar.</w:t>
      </w:r>
    </w:p>
    <w:p w:rsidR="00264372" w:rsidRPr="007867E1" w:rsidRDefault="00264372" w:rsidP="00264372">
      <w:pPr>
        <w:rPr>
          <w:b/>
          <w:sz w:val="24"/>
          <w:szCs w:val="24"/>
          <w:lang w:val="tr-TR"/>
        </w:rPr>
      </w:pPr>
    </w:p>
    <w:p w:rsidR="0049211D" w:rsidRPr="000A7AA9" w:rsidRDefault="00264372" w:rsidP="0049211D">
      <w:pPr>
        <w:jc w:val="both"/>
        <w:rPr>
          <w:sz w:val="24"/>
          <w:szCs w:val="24"/>
        </w:rPr>
      </w:pPr>
      <w:r w:rsidRPr="005C0EF3">
        <w:rPr>
          <w:b/>
          <w:sz w:val="24"/>
          <w:szCs w:val="24"/>
        </w:rPr>
        <w:t>KONU:</w:t>
      </w:r>
      <w:r w:rsidR="00F236C6">
        <w:rPr>
          <w:b/>
          <w:sz w:val="24"/>
          <w:szCs w:val="24"/>
        </w:rPr>
        <w:t xml:space="preserve"> </w:t>
      </w:r>
      <w:proofErr w:type="spellStart"/>
      <w:r w:rsidR="00877AF1">
        <w:rPr>
          <w:sz w:val="24"/>
          <w:szCs w:val="24"/>
        </w:rPr>
        <w:t>Kamulaştırma</w:t>
      </w:r>
      <w:proofErr w:type="spellEnd"/>
    </w:p>
    <w:p w:rsidR="00264372" w:rsidRPr="007867E1" w:rsidRDefault="00264372" w:rsidP="0049211D">
      <w:pPr>
        <w:jc w:val="both"/>
        <w:rPr>
          <w:lang w:val="tr-TR"/>
        </w:rPr>
      </w:pPr>
    </w:p>
    <w:p w:rsidR="00264372" w:rsidRDefault="000A7AA9" w:rsidP="0049211D">
      <w:pPr>
        <w:pStyle w:val="ListeParagraf"/>
        <w:ind w:left="0"/>
        <w:jc w:val="both"/>
      </w:pPr>
      <w:r>
        <w:rPr>
          <w:b/>
        </w:rPr>
        <w:t>İMAR</w:t>
      </w:r>
      <w:r w:rsidR="00264372" w:rsidRPr="007867E1">
        <w:rPr>
          <w:b/>
        </w:rPr>
        <w:t xml:space="preserve"> DURUMU:</w:t>
      </w:r>
      <w:r w:rsidR="00FD14B9">
        <w:rPr>
          <w:b/>
        </w:rPr>
        <w:t xml:space="preserve"> </w:t>
      </w:r>
      <w:r w:rsidR="002E4469">
        <w:t>Yol</w:t>
      </w:r>
      <w:r w:rsidR="00DE0784">
        <w:t xml:space="preserve"> + Yeşil Alan + Trafo Alanı + Konut Alanı</w:t>
      </w:r>
    </w:p>
    <w:p w:rsidR="0049211D" w:rsidRPr="007867E1" w:rsidRDefault="00D426D0" w:rsidP="00D426D0">
      <w:pPr>
        <w:pStyle w:val="ListeParagraf"/>
        <w:tabs>
          <w:tab w:val="left" w:pos="1380"/>
        </w:tabs>
        <w:ind w:left="0"/>
        <w:jc w:val="both"/>
      </w:pPr>
      <w:r>
        <w:tab/>
      </w:r>
    </w:p>
    <w:p w:rsidR="00264372" w:rsidRDefault="00264372" w:rsidP="00264372">
      <w:pPr>
        <w:rPr>
          <w:sz w:val="24"/>
          <w:szCs w:val="24"/>
          <w:lang w:val="tr-TR"/>
        </w:rPr>
      </w:pPr>
      <w:r w:rsidRPr="007867E1">
        <w:rPr>
          <w:b/>
          <w:sz w:val="24"/>
          <w:szCs w:val="24"/>
          <w:lang w:val="tr-TR"/>
        </w:rPr>
        <w:t>MÜLKİYET:</w:t>
      </w:r>
      <w:r w:rsidR="000A7AA9">
        <w:rPr>
          <w:b/>
          <w:sz w:val="24"/>
          <w:szCs w:val="24"/>
          <w:lang w:val="tr-TR"/>
        </w:rPr>
        <w:t xml:space="preserve"> </w:t>
      </w:r>
      <w:r w:rsidR="00877AF1">
        <w:rPr>
          <w:sz w:val="24"/>
          <w:szCs w:val="24"/>
          <w:lang w:val="tr-TR"/>
        </w:rPr>
        <w:t>Özel mülkiyet</w:t>
      </w:r>
    </w:p>
    <w:p w:rsidR="0049211D" w:rsidRPr="00E94752" w:rsidRDefault="0049211D" w:rsidP="00264372">
      <w:pPr>
        <w:rPr>
          <w:b/>
          <w:sz w:val="24"/>
          <w:szCs w:val="24"/>
          <w:lang w:val="tr-TR"/>
        </w:rPr>
      </w:pPr>
    </w:p>
    <w:p w:rsidR="00C443F6" w:rsidRDefault="00264372" w:rsidP="00264372">
      <w:pPr>
        <w:pStyle w:val="ListeParagraf"/>
        <w:ind w:left="0"/>
        <w:jc w:val="both"/>
      </w:pPr>
      <w:r w:rsidRPr="00E94752">
        <w:rPr>
          <w:b/>
        </w:rPr>
        <w:t>TALEP:</w:t>
      </w:r>
      <w:r w:rsidR="00CF000E">
        <w:rPr>
          <w:b/>
        </w:rPr>
        <w:t xml:space="preserve"> </w:t>
      </w:r>
      <w:r w:rsidR="00DE0784">
        <w:t>Hüdavendigar</w:t>
      </w:r>
      <w:r w:rsidR="008F05C2">
        <w:t xml:space="preserve"> Mahallesi </w:t>
      </w:r>
      <w:r w:rsidR="00DE0784">
        <w:t>4520</w:t>
      </w:r>
      <w:r w:rsidR="008721E8">
        <w:t xml:space="preserve"> ada </w:t>
      </w:r>
      <w:r w:rsidR="00DE0784">
        <w:t>11-12</w:t>
      </w:r>
      <w:r w:rsidR="003816CE">
        <w:t xml:space="preserve"> </w:t>
      </w:r>
      <w:r w:rsidR="006E4E7C">
        <w:t>parsel</w:t>
      </w:r>
      <w:r w:rsidR="00DE0784">
        <w:t>ler</w:t>
      </w:r>
      <w:r w:rsidR="002E4469">
        <w:t xml:space="preserve"> </w:t>
      </w:r>
      <w:r w:rsidR="00DE0784">
        <w:t>ile 4615 ada 1 parsel sayılı taşınmazların</w:t>
      </w:r>
      <w:r w:rsidR="009A3E64">
        <w:t xml:space="preserve"> 202</w:t>
      </w:r>
      <w:r w:rsidR="00E6308F">
        <w:t>6</w:t>
      </w:r>
      <w:r w:rsidR="009A3E64">
        <w:t>-20</w:t>
      </w:r>
      <w:r w:rsidR="00E6308F">
        <w:t>30</w:t>
      </w:r>
      <w:r w:rsidR="009A3E64">
        <w:t xml:space="preserve"> yılları arası 5 yıllık imar kamulaştırma programına alınması </w:t>
      </w:r>
      <w:r w:rsidR="005A64BE">
        <w:t>talep edilmektedir.</w:t>
      </w:r>
    </w:p>
    <w:p w:rsidR="0049211D" w:rsidRPr="00CC61B7" w:rsidRDefault="0049211D" w:rsidP="00264372">
      <w:pPr>
        <w:pStyle w:val="ListeParagraf"/>
        <w:ind w:left="0"/>
        <w:jc w:val="both"/>
      </w:pPr>
    </w:p>
    <w:p w:rsidR="00866D18" w:rsidRDefault="00AA3E99" w:rsidP="00866D18">
      <w:pPr>
        <w:pStyle w:val="ListeParagraf"/>
        <w:ind w:left="0"/>
        <w:jc w:val="both"/>
      </w:pPr>
      <w:proofErr w:type="gramStart"/>
      <w:r w:rsidRPr="007867E1">
        <w:rPr>
          <w:b/>
        </w:rPr>
        <w:t>KOMİSYON GÖRÜŞÜ:</w:t>
      </w:r>
      <w:r w:rsidR="00577591">
        <w:rPr>
          <w:b/>
        </w:rPr>
        <w:t xml:space="preserve"> </w:t>
      </w:r>
      <w:r w:rsidR="009A3E64">
        <w:t>1/1000 ölçekli uygulama imar planında</w:t>
      </w:r>
      <w:r w:rsidR="002E4469">
        <w:t xml:space="preserve"> </w:t>
      </w:r>
      <w:r w:rsidR="00397963">
        <w:t>kısmen y</w:t>
      </w:r>
      <w:r w:rsidR="00DE0784">
        <w:t>ol, kısmen yeşil alan, kısmen konut alanı ve kısmen trafo</w:t>
      </w:r>
      <w:r w:rsidR="00397963">
        <w:t xml:space="preserve"> alanı</w:t>
      </w:r>
      <w:r w:rsidR="00EB396E">
        <w:t>nda</w:t>
      </w:r>
      <w:r w:rsidR="00154237">
        <w:t xml:space="preserve"> </w:t>
      </w:r>
      <w:r w:rsidR="009A3E64">
        <w:t>kalmakta olan</w:t>
      </w:r>
      <w:r w:rsidR="00C30630">
        <w:t xml:space="preserve">, </w:t>
      </w:r>
      <w:r w:rsidR="00DE0784">
        <w:t>Hüdavendigar</w:t>
      </w:r>
      <w:r w:rsidR="002E4469">
        <w:t xml:space="preserve"> </w:t>
      </w:r>
      <w:r w:rsidR="008721E8">
        <w:t xml:space="preserve">Mahallesi </w:t>
      </w:r>
      <w:r w:rsidR="00DE0784">
        <w:t>4520</w:t>
      </w:r>
      <w:r w:rsidR="008721E8">
        <w:t xml:space="preserve"> ada </w:t>
      </w:r>
      <w:r w:rsidR="00DE0784">
        <w:t>11-12</w:t>
      </w:r>
      <w:r w:rsidR="003816CE">
        <w:t xml:space="preserve"> </w:t>
      </w:r>
      <w:r w:rsidR="002E4469">
        <w:t>parsel</w:t>
      </w:r>
      <w:r w:rsidR="00DE0784">
        <w:t xml:space="preserve">ler ile 4615 ada 1 parsel </w:t>
      </w:r>
      <w:r w:rsidR="00397963">
        <w:t>sayılı taşınmazların</w:t>
      </w:r>
      <w:r w:rsidR="00C30630">
        <w:t xml:space="preserve"> </w:t>
      </w:r>
      <w:r w:rsidR="009A3E64">
        <w:t>Belediyemiz 202</w:t>
      </w:r>
      <w:r w:rsidR="00E6308F">
        <w:t>6-2030</w:t>
      </w:r>
      <w:r w:rsidR="009A3E64">
        <w:t xml:space="preserve"> yılları arasındaki 5 yıllık imar programına alınması</w:t>
      </w:r>
      <w:r w:rsidR="005B687D">
        <w:t xml:space="preserve"> ve mahkeme kararları gereği hissedarlar ile protokol yapılması hususunda Belediye Başkanı Erkan </w:t>
      </w:r>
      <w:proofErr w:type="spellStart"/>
      <w:r w:rsidR="005B687D">
        <w:t>AYDIN’a</w:t>
      </w:r>
      <w:proofErr w:type="spellEnd"/>
      <w:r w:rsidR="005B687D">
        <w:t xml:space="preserve"> yetki verilmesi</w:t>
      </w:r>
      <w:r w:rsidR="009A3E64">
        <w:t xml:space="preserve">; </w:t>
      </w:r>
      <w:r w:rsidR="00866D18">
        <w:t>o</w:t>
      </w:r>
      <w:bookmarkStart w:id="0" w:name="_GoBack"/>
      <w:bookmarkEnd w:id="0"/>
      <w:r w:rsidR="00866D18">
        <w:t xml:space="preserve">y birliği ile </w:t>
      </w:r>
      <w:r w:rsidR="003F1113">
        <w:t xml:space="preserve">uygun </w:t>
      </w:r>
      <w:r w:rsidR="00E243DA">
        <w:t>görülmüştür</w:t>
      </w:r>
      <w:r w:rsidR="003F1113">
        <w:t>.</w:t>
      </w:r>
      <w:proofErr w:type="gramEnd"/>
    </w:p>
    <w:p w:rsidR="00C9423C" w:rsidRPr="009777B3" w:rsidRDefault="00C9423C" w:rsidP="00866D18">
      <w:pPr>
        <w:pStyle w:val="ListeParagraf"/>
        <w:ind w:left="0"/>
        <w:jc w:val="both"/>
      </w:pPr>
    </w:p>
    <w:p w:rsidR="00264372" w:rsidRDefault="00466B56" w:rsidP="00B7141E">
      <w:pPr>
        <w:pStyle w:val="ListeParagraf"/>
        <w:ind w:left="0"/>
        <w:jc w:val="both"/>
      </w:pPr>
      <w:r>
        <w:t xml:space="preserve">      Belediye Meclisi’ ne arz ederiz.</w:t>
      </w:r>
    </w:p>
    <w:p w:rsidR="000A7589" w:rsidRPr="007867E1" w:rsidRDefault="000A7589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25"/>
        <w:gridCol w:w="1827"/>
        <w:gridCol w:w="1333"/>
        <w:gridCol w:w="3620"/>
      </w:tblGrid>
      <w:tr w:rsidR="000A7589" w:rsidTr="00470CB8">
        <w:trPr>
          <w:trHeight w:val="830"/>
        </w:trPr>
        <w:tc>
          <w:tcPr>
            <w:tcW w:w="3125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BAŞKAN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  <w:r>
              <w:rPr>
                <w:bCs/>
              </w:rPr>
              <w:t>Halil AKTAŞ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</w:pPr>
          </w:p>
        </w:tc>
        <w:tc>
          <w:tcPr>
            <w:tcW w:w="3160" w:type="dxa"/>
            <w:gridSpan w:val="2"/>
            <w:hideMark/>
          </w:tcPr>
          <w:p w:rsidR="000A7589" w:rsidRDefault="000A7589">
            <w:pPr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BŞK. YRD.</w:t>
            </w:r>
          </w:p>
          <w:p w:rsidR="000A7589" w:rsidRDefault="000A7589">
            <w:pPr>
              <w:pStyle w:val="AralkYok"/>
              <w:jc w:val="center"/>
            </w:pPr>
            <w:r>
              <w:rPr>
                <w:bCs/>
              </w:rPr>
              <w:t>Ahmet Sergen KELEŞOĞLU</w:t>
            </w:r>
          </w:p>
        </w:tc>
        <w:tc>
          <w:tcPr>
            <w:tcW w:w="3620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pStyle w:val="AralkYok"/>
              <w:jc w:val="center"/>
            </w:pPr>
            <w:r>
              <w:t>Hande APAYDIN</w:t>
            </w:r>
          </w:p>
          <w:p w:rsidR="000A7589" w:rsidRDefault="000A7589">
            <w:pPr>
              <w:pStyle w:val="AralkYok"/>
              <w:jc w:val="center"/>
            </w:pPr>
          </w:p>
        </w:tc>
      </w:tr>
      <w:tr w:rsidR="000A7589" w:rsidTr="00470CB8">
        <w:trPr>
          <w:trHeight w:val="415"/>
        </w:trPr>
        <w:tc>
          <w:tcPr>
            <w:tcW w:w="4952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İsmail HAYAT</w:t>
            </w:r>
          </w:p>
        </w:tc>
        <w:tc>
          <w:tcPr>
            <w:tcW w:w="4953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372B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Osman ÇİMEN</w:t>
            </w:r>
          </w:p>
        </w:tc>
      </w:tr>
    </w:tbl>
    <w:p w:rsidR="00264372" w:rsidRPr="007867E1" w:rsidRDefault="00264372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</w:p>
    <w:p w:rsidR="00264372" w:rsidRDefault="00264372" w:rsidP="00264372">
      <w:pPr>
        <w:jc w:val="both"/>
        <w:rPr>
          <w:sz w:val="24"/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327"/>
        <w:gridCol w:w="3604"/>
      </w:tblGrid>
      <w:tr w:rsidR="00E90FF9" w:rsidRPr="00AA5531" w:rsidTr="00C02FFD">
        <w:trPr>
          <w:trHeight w:val="800"/>
        </w:trPr>
        <w:tc>
          <w:tcPr>
            <w:tcW w:w="3111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146" w:type="dxa"/>
            <w:gridSpan w:val="2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604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</w:tr>
      <w:tr w:rsidR="00E90FF9" w:rsidRPr="00AA5531" w:rsidTr="00C02FFD">
        <w:trPr>
          <w:trHeight w:val="400"/>
        </w:trPr>
        <w:tc>
          <w:tcPr>
            <w:tcW w:w="4930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1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64372" w:rsidRPr="007867E1" w:rsidRDefault="00264372" w:rsidP="00264372">
      <w:pPr>
        <w:jc w:val="both"/>
        <w:rPr>
          <w:sz w:val="24"/>
          <w:szCs w:val="24"/>
          <w:lang w:val="tr-TR"/>
        </w:rPr>
      </w:pPr>
    </w:p>
    <w:p w:rsidR="007D758C" w:rsidRPr="000D4BF4" w:rsidRDefault="007D758C" w:rsidP="007D758C">
      <w:pPr>
        <w:spacing w:after="120"/>
        <w:ind w:left="851" w:right="141"/>
        <w:jc w:val="both"/>
        <w:rPr>
          <w:rFonts w:ascii="Arial" w:hAnsi="Arial" w:cs="Arial"/>
          <w:bCs/>
          <w:lang w:val="tr-TR"/>
        </w:rPr>
      </w:pPr>
    </w:p>
    <w:p w:rsidR="00073D48" w:rsidRPr="00496C2B" w:rsidRDefault="00073D48" w:rsidP="00073D48">
      <w:pPr>
        <w:spacing w:after="120"/>
        <w:ind w:left="851" w:right="141"/>
        <w:jc w:val="both"/>
        <w:rPr>
          <w:rFonts w:ascii="Arial" w:hAnsi="Arial" w:cs="Arial"/>
          <w:bCs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left="851" w:right="141"/>
        <w:jc w:val="both"/>
        <w:rPr>
          <w:rFonts w:ascii="Arial" w:hAnsi="Arial"/>
          <w:b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right="140" w:firstLine="720"/>
        <w:jc w:val="both"/>
        <w:rPr>
          <w:rFonts w:ascii="Arial" w:hAnsi="Arial"/>
          <w:sz w:val="22"/>
          <w:szCs w:val="22"/>
          <w:highlight w:val="yellow"/>
          <w:lang w:val="tr-TR"/>
        </w:rPr>
      </w:pPr>
    </w:p>
    <w:p w:rsidR="000B543D" w:rsidRPr="00581667" w:rsidRDefault="000B543D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sectPr w:rsidR="000B543D" w:rsidRPr="00581667" w:rsidSect="00525AD2">
      <w:headerReference w:type="default" r:id="rId7"/>
      <w:footerReference w:type="default" r:id="rId8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5EE" w:rsidRDefault="002605EE">
      <w:r>
        <w:separator/>
      </w:r>
    </w:p>
  </w:endnote>
  <w:endnote w:type="continuationSeparator" w:id="0">
    <w:p w:rsidR="002605EE" w:rsidRDefault="0026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2605EE" w:rsidRDefault="002605EE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5B687D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5B687D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605EE" w:rsidRDefault="002605EE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5EE" w:rsidRDefault="002605EE">
      <w:r>
        <w:separator/>
      </w:r>
    </w:p>
  </w:footnote>
  <w:footnote w:type="continuationSeparator" w:id="0">
    <w:p w:rsidR="002605EE" w:rsidRDefault="00260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2605EE" w:rsidTr="00CC06A6">
      <w:trPr>
        <w:cantSplit/>
        <w:trHeight w:val="845"/>
      </w:trPr>
      <w:tc>
        <w:tcPr>
          <w:tcW w:w="1724" w:type="dxa"/>
          <w:vMerge w:val="restart"/>
        </w:tcPr>
        <w:p w:rsidR="002605EE" w:rsidRDefault="002605EE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2605EE" w:rsidRDefault="002605EE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5E9E2862" wp14:editId="74802777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2605EE" w:rsidRPr="00CC06A6" w:rsidRDefault="002605EE" w:rsidP="00DE0784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CC06A6">
            <w:rPr>
              <w:sz w:val="24"/>
              <w:szCs w:val="24"/>
            </w:rPr>
            <w:t>Rapor</w:t>
          </w:r>
          <w:proofErr w:type="spellEnd"/>
          <w:r w:rsidRPr="00CC06A6">
            <w:rPr>
              <w:sz w:val="24"/>
              <w:szCs w:val="24"/>
            </w:rPr>
            <w:t xml:space="preserve"> </w:t>
          </w:r>
          <w:proofErr w:type="spellStart"/>
          <w:r w:rsidRPr="00CC06A6">
            <w:rPr>
              <w:sz w:val="24"/>
              <w:szCs w:val="24"/>
            </w:rPr>
            <w:t>Tarihi</w:t>
          </w:r>
          <w:proofErr w:type="spellEnd"/>
          <w:r w:rsidRPr="00CC06A6">
            <w:rPr>
              <w:sz w:val="24"/>
              <w:szCs w:val="24"/>
            </w:rPr>
            <w:t>:</w:t>
          </w:r>
          <w:r w:rsidR="00890644">
            <w:rPr>
              <w:sz w:val="24"/>
              <w:szCs w:val="24"/>
            </w:rPr>
            <w:t xml:space="preserve"> </w:t>
          </w:r>
          <w:r w:rsidR="00DE0784">
            <w:rPr>
              <w:sz w:val="24"/>
              <w:szCs w:val="24"/>
            </w:rPr>
            <w:t>16/03</w:t>
          </w:r>
          <w:r w:rsidR="00E6308F">
            <w:rPr>
              <w:sz w:val="24"/>
              <w:szCs w:val="24"/>
            </w:rPr>
            <w:t>/2026</w:t>
          </w:r>
        </w:p>
      </w:tc>
    </w:tr>
    <w:tr w:rsidR="002605EE" w:rsidTr="00054526">
      <w:trPr>
        <w:cantSplit/>
        <w:trHeight w:val="701"/>
      </w:trPr>
      <w:tc>
        <w:tcPr>
          <w:tcW w:w="1724" w:type="dxa"/>
          <w:vMerge/>
        </w:tcPr>
        <w:p w:rsidR="002605EE" w:rsidRDefault="002605EE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2605EE" w:rsidRPr="00E42144" w:rsidRDefault="002605EE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2605EE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2605EE" w:rsidRDefault="002605EE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2605EE" w:rsidRPr="00B42F03" w:rsidRDefault="002605EE" w:rsidP="00CE553D">
          <w:pPr>
            <w:pStyle w:val="stBilgi"/>
            <w:rPr>
              <w:b/>
              <w:sz w:val="24"/>
            </w:rPr>
          </w:pPr>
          <w:r>
            <w:rPr>
              <w:b/>
              <w:sz w:val="24"/>
            </w:rPr>
            <w:t xml:space="preserve">                         PLAN VE BÜTÇE</w:t>
          </w:r>
          <w:r w:rsidRPr="00B42F03">
            <w:rPr>
              <w:b/>
              <w:sz w:val="24"/>
            </w:rPr>
            <w:t xml:space="preserve"> KOMİSYON RAPORU</w:t>
          </w:r>
        </w:p>
      </w:tc>
    </w:tr>
  </w:tbl>
  <w:p w:rsidR="002605EE" w:rsidRDefault="002605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1A"/>
    <w:rsid w:val="0000061C"/>
    <w:rsid w:val="000024F6"/>
    <w:rsid w:val="0000701A"/>
    <w:rsid w:val="000078CD"/>
    <w:rsid w:val="00012BA0"/>
    <w:rsid w:val="00014B51"/>
    <w:rsid w:val="000151A5"/>
    <w:rsid w:val="00032F0E"/>
    <w:rsid w:val="000372BE"/>
    <w:rsid w:val="00037C83"/>
    <w:rsid w:val="0004051C"/>
    <w:rsid w:val="00054526"/>
    <w:rsid w:val="00067B6D"/>
    <w:rsid w:val="00073D48"/>
    <w:rsid w:val="00081B6E"/>
    <w:rsid w:val="00082AEA"/>
    <w:rsid w:val="000967E1"/>
    <w:rsid w:val="000A354B"/>
    <w:rsid w:val="000A5F46"/>
    <w:rsid w:val="000A7589"/>
    <w:rsid w:val="000A7AA9"/>
    <w:rsid w:val="000B3167"/>
    <w:rsid w:val="000B459C"/>
    <w:rsid w:val="000B543D"/>
    <w:rsid w:val="000E4208"/>
    <w:rsid w:val="000E5D33"/>
    <w:rsid w:val="000F643D"/>
    <w:rsid w:val="001057A8"/>
    <w:rsid w:val="001126C5"/>
    <w:rsid w:val="00120232"/>
    <w:rsid w:val="00120613"/>
    <w:rsid w:val="00121E68"/>
    <w:rsid w:val="001274CF"/>
    <w:rsid w:val="001477B4"/>
    <w:rsid w:val="00153F9E"/>
    <w:rsid w:val="00154237"/>
    <w:rsid w:val="001626EE"/>
    <w:rsid w:val="00171195"/>
    <w:rsid w:val="0017632F"/>
    <w:rsid w:val="00183C91"/>
    <w:rsid w:val="00190D79"/>
    <w:rsid w:val="001A0B01"/>
    <w:rsid w:val="001B7CDC"/>
    <w:rsid w:val="001B7EE6"/>
    <w:rsid w:val="001C549B"/>
    <w:rsid w:val="001C54A8"/>
    <w:rsid w:val="001E0931"/>
    <w:rsid w:val="001E4068"/>
    <w:rsid w:val="001E441C"/>
    <w:rsid w:val="001F07F6"/>
    <w:rsid w:val="001F3345"/>
    <w:rsid w:val="001F57CA"/>
    <w:rsid w:val="00210137"/>
    <w:rsid w:val="00212072"/>
    <w:rsid w:val="002125B9"/>
    <w:rsid w:val="00232176"/>
    <w:rsid w:val="00240D92"/>
    <w:rsid w:val="00241ED6"/>
    <w:rsid w:val="00246678"/>
    <w:rsid w:val="002605EE"/>
    <w:rsid w:val="00264372"/>
    <w:rsid w:val="0027030B"/>
    <w:rsid w:val="0027150F"/>
    <w:rsid w:val="0027513E"/>
    <w:rsid w:val="00275787"/>
    <w:rsid w:val="00276F61"/>
    <w:rsid w:val="002851D4"/>
    <w:rsid w:val="002A1350"/>
    <w:rsid w:val="002B5C4F"/>
    <w:rsid w:val="002C1324"/>
    <w:rsid w:val="002C27CB"/>
    <w:rsid w:val="002D02D9"/>
    <w:rsid w:val="002E4469"/>
    <w:rsid w:val="002F6B66"/>
    <w:rsid w:val="00303D31"/>
    <w:rsid w:val="00311BBD"/>
    <w:rsid w:val="00316EE3"/>
    <w:rsid w:val="003219CB"/>
    <w:rsid w:val="003220B4"/>
    <w:rsid w:val="00323618"/>
    <w:rsid w:val="00325044"/>
    <w:rsid w:val="0032593F"/>
    <w:rsid w:val="00331996"/>
    <w:rsid w:val="00344EB6"/>
    <w:rsid w:val="003806C4"/>
    <w:rsid w:val="003816CE"/>
    <w:rsid w:val="00384D50"/>
    <w:rsid w:val="00390219"/>
    <w:rsid w:val="00390790"/>
    <w:rsid w:val="00390AEB"/>
    <w:rsid w:val="00390F20"/>
    <w:rsid w:val="003925A0"/>
    <w:rsid w:val="00397963"/>
    <w:rsid w:val="003A0DB2"/>
    <w:rsid w:val="003A1342"/>
    <w:rsid w:val="003A5528"/>
    <w:rsid w:val="003B0140"/>
    <w:rsid w:val="003B335E"/>
    <w:rsid w:val="003B6962"/>
    <w:rsid w:val="003C3C3E"/>
    <w:rsid w:val="003C5BF1"/>
    <w:rsid w:val="003D343B"/>
    <w:rsid w:val="003E09B7"/>
    <w:rsid w:val="003E38E9"/>
    <w:rsid w:val="003E4EE9"/>
    <w:rsid w:val="003E6B54"/>
    <w:rsid w:val="003E718D"/>
    <w:rsid w:val="003E7853"/>
    <w:rsid w:val="003F1113"/>
    <w:rsid w:val="003F3128"/>
    <w:rsid w:val="004323B8"/>
    <w:rsid w:val="00433BFA"/>
    <w:rsid w:val="00435944"/>
    <w:rsid w:val="00443486"/>
    <w:rsid w:val="00451B22"/>
    <w:rsid w:val="004546D8"/>
    <w:rsid w:val="00462C7A"/>
    <w:rsid w:val="0046474E"/>
    <w:rsid w:val="00465665"/>
    <w:rsid w:val="00466B56"/>
    <w:rsid w:val="00467986"/>
    <w:rsid w:val="00470CB8"/>
    <w:rsid w:val="00481BBA"/>
    <w:rsid w:val="004879E9"/>
    <w:rsid w:val="0049211D"/>
    <w:rsid w:val="004A1B18"/>
    <w:rsid w:val="004A7282"/>
    <w:rsid w:val="004B1AB4"/>
    <w:rsid w:val="004B4F91"/>
    <w:rsid w:val="004C0F58"/>
    <w:rsid w:val="004C2BE5"/>
    <w:rsid w:val="004C456D"/>
    <w:rsid w:val="004E121E"/>
    <w:rsid w:val="004F10E0"/>
    <w:rsid w:val="00506FD1"/>
    <w:rsid w:val="005114D5"/>
    <w:rsid w:val="00512D30"/>
    <w:rsid w:val="00513EC4"/>
    <w:rsid w:val="0051470B"/>
    <w:rsid w:val="00514BBF"/>
    <w:rsid w:val="00516307"/>
    <w:rsid w:val="0052132F"/>
    <w:rsid w:val="00525AD2"/>
    <w:rsid w:val="005265F4"/>
    <w:rsid w:val="00526CEE"/>
    <w:rsid w:val="005332DD"/>
    <w:rsid w:val="0053419E"/>
    <w:rsid w:val="00537C3D"/>
    <w:rsid w:val="00553DBF"/>
    <w:rsid w:val="00554564"/>
    <w:rsid w:val="00561558"/>
    <w:rsid w:val="00573C5C"/>
    <w:rsid w:val="00573E68"/>
    <w:rsid w:val="00577591"/>
    <w:rsid w:val="005776AC"/>
    <w:rsid w:val="00581667"/>
    <w:rsid w:val="0059702A"/>
    <w:rsid w:val="005A64BE"/>
    <w:rsid w:val="005A7B0E"/>
    <w:rsid w:val="005B01E6"/>
    <w:rsid w:val="005B687D"/>
    <w:rsid w:val="005C0EF3"/>
    <w:rsid w:val="005C2E26"/>
    <w:rsid w:val="005D3A44"/>
    <w:rsid w:val="005E31EF"/>
    <w:rsid w:val="005E35BA"/>
    <w:rsid w:val="005F2C50"/>
    <w:rsid w:val="005F48F4"/>
    <w:rsid w:val="005F6F5D"/>
    <w:rsid w:val="005F6FE0"/>
    <w:rsid w:val="006006EC"/>
    <w:rsid w:val="006210A0"/>
    <w:rsid w:val="0062162A"/>
    <w:rsid w:val="0062536B"/>
    <w:rsid w:val="00627D39"/>
    <w:rsid w:val="00630B86"/>
    <w:rsid w:val="006351F8"/>
    <w:rsid w:val="006503AF"/>
    <w:rsid w:val="00661065"/>
    <w:rsid w:val="006632DB"/>
    <w:rsid w:val="006716EB"/>
    <w:rsid w:val="00677E6B"/>
    <w:rsid w:val="0069760E"/>
    <w:rsid w:val="006A27E1"/>
    <w:rsid w:val="006A28E2"/>
    <w:rsid w:val="006A7B91"/>
    <w:rsid w:val="006B03BD"/>
    <w:rsid w:val="006B3E75"/>
    <w:rsid w:val="006B72F4"/>
    <w:rsid w:val="006C36BD"/>
    <w:rsid w:val="006D3EDA"/>
    <w:rsid w:val="006E0A85"/>
    <w:rsid w:val="006E4E7C"/>
    <w:rsid w:val="006E5137"/>
    <w:rsid w:val="006F44C4"/>
    <w:rsid w:val="006F5BB3"/>
    <w:rsid w:val="006F73CD"/>
    <w:rsid w:val="0070695A"/>
    <w:rsid w:val="00725983"/>
    <w:rsid w:val="00726E67"/>
    <w:rsid w:val="007309E0"/>
    <w:rsid w:val="00774485"/>
    <w:rsid w:val="00776118"/>
    <w:rsid w:val="007867E1"/>
    <w:rsid w:val="0079589D"/>
    <w:rsid w:val="007A2A35"/>
    <w:rsid w:val="007A2BAE"/>
    <w:rsid w:val="007C2E22"/>
    <w:rsid w:val="007C36D5"/>
    <w:rsid w:val="007D758C"/>
    <w:rsid w:val="007E2850"/>
    <w:rsid w:val="007E5B10"/>
    <w:rsid w:val="007E608A"/>
    <w:rsid w:val="007E7876"/>
    <w:rsid w:val="007F0518"/>
    <w:rsid w:val="007F7A4F"/>
    <w:rsid w:val="007F7F90"/>
    <w:rsid w:val="0080630D"/>
    <w:rsid w:val="0081056C"/>
    <w:rsid w:val="00811319"/>
    <w:rsid w:val="00821336"/>
    <w:rsid w:val="008252A5"/>
    <w:rsid w:val="00834AFF"/>
    <w:rsid w:val="00841C01"/>
    <w:rsid w:val="00851397"/>
    <w:rsid w:val="00855E87"/>
    <w:rsid w:val="00866D18"/>
    <w:rsid w:val="008721E8"/>
    <w:rsid w:val="008743CF"/>
    <w:rsid w:val="00877AF1"/>
    <w:rsid w:val="008814F4"/>
    <w:rsid w:val="00883C86"/>
    <w:rsid w:val="00885CF1"/>
    <w:rsid w:val="00890644"/>
    <w:rsid w:val="00890697"/>
    <w:rsid w:val="00890EFF"/>
    <w:rsid w:val="00891024"/>
    <w:rsid w:val="00891DEF"/>
    <w:rsid w:val="00893B8E"/>
    <w:rsid w:val="008A17E9"/>
    <w:rsid w:val="008B0C85"/>
    <w:rsid w:val="008C59FC"/>
    <w:rsid w:val="008D554B"/>
    <w:rsid w:val="008D56EF"/>
    <w:rsid w:val="008E4FF4"/>
    <w:rsid w:val="008F05C2"/>
    <w:rsid w:val="00901F0E"/>
    <w:rsid w:val="00903EAB"/>
    <w:rsid w:val="00910CF2"/>
    <w:rsid w:val="00930986"/>
    <w:rsid w:val="0093567C"/>
    <w:rsid w:val="00945466"/>
    <w:rsid w:val="00945A71"/>
    <w:rsid w:val="00951D97"/>
    <w:rsid w:val="00955409"/>
    <w:rsid w:val="00961438"/>
    <w:rsid w:val="00974A51"/>
    <w:rsid w:val="009777B3"/>
    <w:rsid w:val="00980F36"/>
    <w:rsid w:val="00991BB7"/>
    <w:rsid w:val="00991BE6"/>
    <w:rsid w:val="009A1D7A"/>
    <w:rsid w:val="009A3E64"/>
    <w:rsid w:val="009A4C5A"/>
    <w:rsid w:val="009A7599"/>
    <w:rsid w:val="009C5945"/>
    <w:rsid w:val="009C60C3"/>
    <w:rsid w:val="009D1DA4"/>
    <w:rsid w:val="009D3CFF"/>
    <w:rsid w:val="009D6BB7"/>
    <w:rsid w:val="009E2AC0"/>
    <w:rsid w:val="009F3726"/>
    <w:rsid w:val="00A0405C"/>
    <w:rsid w:val="00A10DE0"/>
    <w:rsid w:val="00A12DC8"/>
    <w:rsid w:val="00A13FA1"/>
    <w:rsid w:val="00A24A51"/>
    <w:rsid w:val="00A4478F"/>
    <w:rsid w:val="00A63818"/>
    <w:rsid w:val="00A77AF5"/>
    <w:rsid w:val="00A80A32"/>
    <w:rsid w:val="00AA243E"/>
    <w:rsid w:val="00AA3E99"/>
    <w:rsid w:val="00AA5531"/>
    <w:rsid w:val="00AB1D8A"/>
    <w:rsid w:val="00AB25BD"/>
    <w:rsid w:val="00AB621E"/>
    <w:rsid w:val="00AC0221"/>
    <w:rsid w:val="00AC2B45"/>
    <w:rsid w:val="00AD44C4"/>
    <w:rsid w:val="00AD4D40"/>
    <w:rsid w:val="00AE0C3F"/>
    <w:rsid w:val="00AE2365"/>
    <w:rsid w:val="00AE2DD7"/>
    <w:rsid w:val="00B21242"/>
    <w:rsid w:val="00B220E9"/>
    <w:rsid w:val="00B3451F"/>
    <w:rsid w:val="00B42F03"/>
    <w:rsid w:val="00B45BD9"/>
    <w:rsid w:val="00B4682A"/>
    <w:rsid w:val="00B51DBF"/>
    <w:rsid w:val="00B56869"/>
    <w:rsid w:val="00B609DE"/>
    <w:rsid w:val="00B6264C"/>
    <w:rsid w:val="00B6458E"/>
    <w:rsid w:val="00B664AB"/>
    <w:rsid w:val="00B667CE"/>
    <w:rsid w:val="00B7141E"/>
    <w:rsid w:val="00B83373"/>
    <w:rsid w:val="00B83547"/>
    <w:rsid w:val="00B930F7"/>
    <w:rsid w:val="00B95FB2"/>
    <w:rsid w:val="00BB4E05"/>
    <w:rsid w:val="00BB72D3"/>
    <w:rsid w:val="00BD485E"/>
    <w:rsid w:val="00C02FFD"/>
    <w:rsid w:val="00C07F47"/>
    <w:rsid w:val="00C111FA"/>
    <w:rsid w:val="00C11A92"/>
    <w:rsid w:val="00C206E4"/>
    <w:rsid w:val="00C23C18"/>
    <w:rsid w:val="00C27F6F"/>
    <w:rsid w:val="00C30630"/>
    <w:rsid w:val="00C31873"/>
    <w:rsid w:val="00C31D26"/>
    <w:rsid w:val="00C33DD6"/>
    <w:rsid w:val="00C443F6"/>
    <w:rsid w:val="00C46C97"/>
    <w:rsid w:val="00C4724B"/>
    <w:rsid w:val="00C51DC0"/>
    <w:rsid w:val="00C621C9"/>
    <w:rsid w:val="00C671D2"/>
    <w:rsid w:val="00C81536"/>
    <w:rsid w:val="00C9021A"/>
    <w:rsid w:val="00C92670"/>
    <w:rsid w:val="00C9423C"/>
    <w:rsid w:val="00C943AF"/>
    <w:rsid w:val="00CA2D77"/>
    <w:rsid w:val="00CA2FD9"/>
    <w:rsid w:val="00CB0A5C"/>
    <w:rsid w:val="00CB5657"/>
    <w:rsid w:val="00CB6AC8"/>
    <w:rsid w:val="00CB6BA4"/>
    <w:rsid w:val="00CC06A6"/>
    <w:rsid w:val="00CC0817"/>
    <w:rsid w:val="00CC1101"/>
    <w:rsid w:val="00CC2784"/>
    <w:rsid w:val="00CC64DC"/>
    <w:rsid w:val="00CD3144"/>
    <w:rsid w:val="00CD4726"/>
    <w:rsid w:val="00CE2076"/>
    <w:rsid w:val="00CE3681"/>
    <w:rsid w:val="00CE553D"/>
    <w:rsid w:val="00CF000E"/>
    <w:rsid w:val="00D05633"/>
    <w:rsid w:val="00D14E8A"/>
    <w:rsid w:val="00D22233"/>
    <w:rsid w:val="00D23EBF"/>
    <w:rsid w:val="00D24DD6"/>
    <w:rsid w:val="00D30698"/>
    <w:rsid w:val="00D3151A"/>
    <w:rsid w:val="00D32AA8"/>
    <w:rsid w:val="00D333BD"/>
    <w:rsid w:val="00D336E0"/>
    <w:rsid w:val="00D41922"/>
    <w:rsid w:val="00D426D0"/>
    <w:rsid w:val="00D46579"/>
    <w:rsid w:val="00D61BDD"/>
    <w:rsid w:val="00D62CFC"/>
    <w:rsid w:val="00D752E1"/>
    <w:rsid w:val="00D81C3C"/>
    <w:rsid w:val="00D91717"/>
    <w:rsid w:val="00D96E22"/>
    <w:rsid w:val="00DA5EA6"/>
    <w:rsid w:val="00DB45DF"/>
    <w:rsid w:val="00DB4DDE"/>
    <w:rsid w:val="00DB5259"/>
    <w:rsid w:val="00DC39E1"/>
    <w:rsid w:val="00DC3E64"/>
    <w:rsid w:val="00DD285F"/>
    <w:rsid w:val="00DD3049"/>
    <w:rsid w:val="00DD3366"/>
    <w:rsid w:val="00DE0784"/>
    <w:rsid w:val="00DE17EF"/>
    <w:rsid w:val="00DE317D"/>
    <w:rsid w:val="00DE5D58"/>
    <w:rsid w:val="00DF4D67"/>
    <w:rsid w:val="00DF79C6"/>
    <w:rsid w:val="00E243DA"/>
    <w:rsid w:val="00E3533A"/>
    <w:rsid w:val="00E356A2"/>
    <w:rsid w:val="00E36FA4"/>
    <w:rsid w:val="00E406BF"/>
    <w:rsid w:val="00E42144"/>
    <w:rsid w:val="00E54713"/>
    <w:rsid w:val="00E54810"/>
    <w:rsid w:val="00E6308F"/>
    <w:rsid w:val="00E6310F"/>
    <w:rsid w:val="00E6784A"/>
    <w:rsid w:val="00E72D1E"/>
    <w:rsid w:val="00E8542E"/>
    <w:rsid w:val="00E90FF9"/>
    <w:rsid w:val="00E94752"/>
    <w:rsid w:val="00E947B0"/>
    <w:rsid w:val="00EA02C6"/>
    <w:rsid w:val="00EA2E85"/>
    <w:rsid w:val="00EB396E"/>
    <w:rsid w:val="00ED5476"/>
    <w:rsid w:val="00ED78A9"/>
    <w:rsid w:val="00EE6087"/>
    <w:rsid w:val="00EF00C4"/>
    <w:rsid w:val="00F068B4"/>
    <w:rsid w:val="00F074AA"/>
    <w:rsid w:val="00F10F6E"/>
    <w:rsid w:val="00F13378"/>
    <w:rsid w:val="00F16366"/>
    <w:rsid w:val="00F236C6"/>
    <w:rsid w:val="00F40DC1"/>
    <w:rsid w:val="00F44248"/>
    <w:rsid w:val="00F5493E"/>
    <w:rsid w:val="00F56C63"/>
    <w:rsid w:val="00F607AC"/>
    <w:rsid w:val="00F70416"/>
    <w:rsid w:val="00F7633F"/>
    <w:rsid w:val="00F7759C"/>
    <w:rsid w:val="00F82979"/>
    <w:rsid w:val="00F9445D"/>
    <w:rsid w:val="00FA07A9"/>
    <w:rsid w:val="00FD14B9"/>
    <w:rsid w:val="00FD3D02"/>
    <w:rsid w:val="00FE0B35"/>
    <w:rsid w:val="00FE61B6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1"/>
    <o:shapelayout v:ext="edit">
      <o:idmap v:ext="edit" data="1"/>
    </o:shapelayout>
  </w:shapeDefaults>
  <w:decimalSymbol w:val=","/>
  <w:listSeparator w:val=";"/>
  <w14:docId w14:val="7E876F82"/>
  <w15:docId w15:val="{8147962C-A596-4DE6-A863-DAD04981F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 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264372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0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10</TotalTime>
  <Pages>1</Pages>
  <Words>140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yunusemreseyfullahoglu</dc:creator>
  <cp:keywords>ISO 9000</cp:keywords>
  <cp:lastModifiedBy>Yunus Emre SEYFULLAHOGLU</cp:lastModifiedBy>
  <cp:revision>4</cp:revision>
  <cp:lastPrinted>2026-03-12T11:35:00Z</cp:lastPrinted>
  <dcterms:created xsi:type="dcterms:W3CDTF">2026-03-12T11:28:00Z</dcterms:created>
  <dcterms:modified xsi:type="dcterms:W3CDTF">2026-03-12T11:38:00Z</dcterms:modified>
  <cp:category>Form</cp:category>
</cp:coreProperties>
</file>