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DE0784">
        <w:rPr>
          <w:rFonts w:ascii="Times New Roman" w:hAnsi="Times New Roman"/>
        </w:rPr>
        <w:t>04/0</w:t>
      </w:r>
      <w:r w:rsidR="006F7A56">
        <w:rPr>
          <w:rFonts w:ascii="Times New Roman" w:hAnsi="Times New Roman"/>
        </w:rPr>
        <w:t>2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6F7A56">
        <w:rPr>
          <w:rFonts w:ascii="Times New Roman" w:hAnsi="Times New Roman"/>
        </w:rPr>
        <w:t>52</w:t>
      </w:r>
      <w:r w:rsidR="00526CEE" w:rsidRPr="00C621C9">
        <w:rPr>
          <w:rFonts w:ascii="Times New Roman" w:hAnsi="Times New Roman"/>
        </w:rPr>
        <w:t xml:space="preserve"> Esas </w:t>
      </w:r>
      <w:r w:rsidR="006F7A56">
        <w:rPr>
          <w:rFonts w:ascii="Times New Roman" w:hAnsi="Times New Roman"/>
        </w:rPr>
        <w:t>118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5D743F">
        <w:t>Oyun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 xml:space="preserve">Özel </w:t>
      </w:r>
      <w:r w:rsidR="005D743F">
        <w:rPr>
          <w:sz w:val="24"/>
          <w:szCs w:val="24"/>
          <w:lang w:val="tr-TR"/>
        </w:rPr>
        <w:t>M</w:t>
      </w:r>
      <w:r w:rsidR="00877AF1">
        <w:rPr>
          <w:sz w:val="24"/>
          <w:szCs w:val="24"/>
          <w:lang w:val="tr-TR"/>
        </w:rPr>
        <w:t>ülkiyet</w:t>
      </w:r>
      <w:r w:rsidR="005D743F">
        <w:rPr>
          <w:sz w:val="24"/>
          <w:szCs w:val="24"/>
          <w:lang w:val="tr-TR"/>
        </w:rPr>
        <w:t xml:space="preserve"> + 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6F7A56">
        <w:t>Altınova</w:t>
      </w:r>
      <w:r w:rsidR="008F05C2">
        <w:t xml:space="preserve"> Mahallesi </w:t>
      </w:r>
      <w:r w:rsidR="006F7A56" w:rsidRPr="006F7A56">
        <w:t>3205 ada 19-20-21-22-23-24-41-42-43-44-45-47-48-49-50-51-52-87-88-89-90-91-92 ve 93</w:t>
      </w:r>
      <w:r w:rsidR="005D743F">
        <w:t xml:space="preserve"> </w:t>
      </w:r>
      <w:r w:rsidR="006F7A56">
        <w:t>parsel sayılı taşınmazların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proofErr w:type="gramStart"/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r w:rsidR="005D743F">
        <w:t>Oyun Alanı’nda</w:t>
      </w:r>
      <w:r w:rsidR="00154237">
        <w:t xml:space="preserve"> </w:t>
      </w:r>
      <w:r w:rsidR="009A3E64">
        <w:t>kalmakta olan</w:t>
      </w:r>
      <w:r w:rsidR="00C30630">
        <w:t xml:space="preserve">, </w:t>
      </w:r>
      <w:r w:rsidR="006F7A56">
        <w:t>Altınova</w:t>
      </w:r>
      <w:r w:rsidR="002E4469">
        <w:t xml:space="preserve"> </w:t>
      </w:r>
      <w:r w:rsidR="008721E8">
        <w:t xml:space="preserve">Mahallesi </w:t>
      </w:r>
      <w:r w:rsidR="006F7A56" w:rsidRPr="006F7A56">
        <w:t>3205 ada 19-20-21-22-23-24-41-42-43-44-45-47-48-49-50-51-52-87-88-89-90-91-92 ve 93</w:t>
      </w:r>
      <w:r w:rsidR="00DE0784">
        <w:t xml:space="preserve"> parsel </w:t>
      </w:r>
      <w:r w:rsidR="006F7A56">
        <w:t>sayılı taşınmazların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5 yıllık imar programına alınması; </w:t>
      </w:r>
      <w:r w:rsidR="00866D18">
        <w:t xml:space="preserve">oy birliği ile </w:t>
      </w:r>
      <w:r w:rsidR="003F1113">
        <w:t xml:space="preserve">uygun </w:t>
      </w:r>
      <w:r w:rsidR="00E243DA">
        <w:t>görülmüştür</w:t>
      </w:r>
      <w:r w:rsidR="003F1113">
        <w:t>.</w:t>
      </w:r>
      <w:bookmarkStart w:id="0" w:name="_GoBack"/>
      <w:bookmarkEnd w:id="0"/>
      <w:proofErr w:type="gramEnd"/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6F7A56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6F7A56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6F7A56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6F7A56">
            <w:rPr>
              <w:sz w:val="24"/>
              <w:szCs w:val="24"/>
            </w:rPr>
            <w:t>06</w:t>
          </w:r>
          <w:r w:rsidR="00DE0784">
            <w:rPr>
              <w:sz w:val="24"/>
              <w:szCs w:val="24"/>
            </w:rPr>
            <w:t>/03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D743F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6F7A56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5375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788F9F78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9</TotalTime>
  <Pages>1</Pages>
  <Words>104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4</cp:revision>
  <cp:lastPrinted>2026-03-12T11:35:00Z</cp:lastPrinted>
  <dcterms:created xsi:type="dcterms:W3CDTF">2026-03-12T11:38:00Z</dcterms:created>
  <dcterms:modified xsi:type="dcterms:W3CDTF">2026-03-25T10:44:00Z</dcterms:modified>
  <cp:category>Form</cp:category>
</cp:coreProperties>
</file>