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F3" w:rsidRPr="00F175F3" w:rsidRDefault="00084AC6" w:rsidP="00F175F3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448899" wp14:editId="7E3919B0">
                <wp:simplePos x="0" y="0"/>
                <wp:positionH relativeFrom="column">
                  <wp:posOffset>-43180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 xml:space="preserve">MECLİS </w:t>
      </w:r>
      <w:r w:rsidR="00F175F3" w:rsidRPr="00F175F3">
        <w:rPr>
          <w:b/>
          <w:bCs/>
          <w:color w:val="000000"/>
          <w:sz w:val="24"/>
          <w:szCs w:val="24"/>
          <w:lang w:val="tr-TR"/>
        </w:rPr>
        <w:t>MECLİS HAVALE TARİH VE KARAR NO: </w:t>
      </w:r>
      <w:r w:rsidR="00F175F3" w:rsidRPr="00F175F3">
        <w:rPr>
          <w:color w:val="000000"/>
          <w:sz w:val="24"/>
          <w:szCs w:val="24"/>
          <w:lang w:val="tr-TR"/>
        </w:rPr>
        <w:t>08.10.2025 Tarih 2025/277 Esas 529 sayılı karar.</w:t>
      </w:r>
    </w:p>
    <w:p w:rsidR="00F175F3" w:rsidRPr="00F175F3" w:rsidRDefault="00F175F3" w:rsidP="00F175F3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tr-TR"/>
        </w:rPr>
      </w:pPr>
      <w:r w:rsidRPr="00F175F3">
        <w:rPr>
          <w:b/>
          <w:bCs/>
          <w:color w:val="000000"/>
          <w:sz w:val="24"/>
          <w:szCs w:val="24"/>
          <w:lang w:val="tr-TR"/>
        </w:rPr>
        <w:t>KONU: </w:t>
      </w:r>
      <w:proofErr w:type="gramStart"/>
      <w:r w:rsidRPr="00F175F3">
        <w:rPr>
          <w:color w:val="000000"/>
          <w:sz w:val="24"/>
          <w:szCs w:val="24"/>
          <w:lang w:val="tr-TR"/>
        </w:rPr>
        <w:t>İsimsiz cadde</w:t>
      </w:r>
      <w:proofErr w:type="gramEnd"/>
      <w:r w:rsidRPr="00F175F3">
        <w:rPr>
          <w:color w:val="000000"/>
          <w:sz w:val="24"/>
          <w:szCs w:val="24"/>
          <w:lang w:val="tr-TR"/>
        </w:rPr>
        <w:t xml:space="preserve"> ve sokaklara isim verilmesi</w:t>
      </w:r>
    </w:p>
    <w:p w:rsidR="00F175F3" w:rsidRPr="00F175F3" w:rsidRDefault="00F175F3" w:rsidP="00F175F3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tr-TR"/>
        </w:rPr>
      </w:pPr>
      <w:r w:rsidRPr="00F175F3">
        <w:rPr>
          <w:b/>
          <w:bCs/>
          <w:color w:val="000000"/>
          <w:sz w:val="24"/>
          <w:szCs w:val="24"/>
          <w:lang w:val="tr-TR"/>
        </w:rPr>
        <w:t>TALEP SAHİBİ:</w:t>
      </w:r>
      <w:r w:rsidRPr="00F175F3">
        <w:rPr>
          <w:color w:val="000000"/>
          <w:sz w:val="24"/>
          <w:szCs w:val="24"/>
          <w:lang w:val="tr-TR"/>
        </w:rPr>
        <w:t xml:space="preserve"> Kentsel Tasarım Müdürlüğü </w:t>
      </w:r>
      <w:proofErr w:type="spellStart"/>
      <w:r w:rsidRPr="00F175F3">
        <w:rPr>
          <w:color w:val="000000"/>
          <w:sz w:val="24"/>
          <w:szCs w:val="24"/>
          <w:lang w:val="tr-TR"/>
        </w:rPr>
        <w:t>Numarataj</w:t>
      </w:r>
      <w:proofErr w:type="spellEnd"/>
      <w:r w:rsidRPr="00F175F3">
        <w:rPr>
          <w:color w:val="000000"/>
          <w:sz w:val="24"/>
          <w:szCs w:val="24"/>
          <w:lang w:val="tr-TR"/>
        </w:rPr>
        <w:t xml:space="preserve"> Birimi</w:t>
      </w:r>
    </w:p>
    <w:p w:rsidR="00F175F3" w:rsidRPr="00F175F3" w:rsidRDefault="00F175F3" w:rsidP="00F175F3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tr-TR"/>
        </w:rPr>
      </w:pPr>
      <w:r w:rsidRPr="00F175F3">
        <w:rPr>
          <w:b/>
          <w:bCs/>
          <w:color w:val="000000"/>
          <w:sz w:val="24"/>
          <w:szCs w:val="24"/>
          <w:lang w:val="tr-TR"/>
        </w:rPr>
        <w:t>TALEP</w:t>
      </w:r>
      <w:r w:rsidRPr="00F175F3">
        <w:rPr>
          <w:color w:val="000000"/>
          <w:sz w:val="24"/>
          <w:szCs w:val="24"/>
          <w:lang w:val="tr-TR"/>
        </w:rPr>
        <w:t>: Muhtelif Mahallelerdeki isimsiz cadde ve sokaklara isim verilmesi</w:t>
      </w:r>
    </w:p>
    <w:p w:rsidR="00F175F3" w:rsidRPr="00F175F3" w:rsidRDefault="00F175F3" w:rsidP="00F175F3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tr-TR"/>
        </w:rPr>
      </w:pPr>
      <w:r w:rsidRPr="00F175F3">
        <w:rPr>
          <w:b/>
          <w:bCs/>
          <w:color w:val="000000"/>
          <w:sz w:val="24"/>
          <w:szCs w:val="24"/>
          <w:lang w:val="tr-TR"/>
        </w:rPr>
        <w:t>KOMİSYON GÖRÜŞÜ: </w:t>
      </w:r>
      <w:r w:rsidRPr="00F175F3">
        <w:rPr>
          <w:color w:val="000000"/>
          <w:sz w:val="24"/>
          <w:szCs w:val="24"/>
          <w:lang w:val="tr-TR"/>
        </w:rPr>
        <w:t>Yunuseli Mahallesi 1595. İsimsiz Caddeye “PROF. DR. İLBER ORTAYLI CADDESİ”, Çaybaşı Mahallesi 1596. İsimsiz sokağa </w:t>
      </w:r>
      <w:r w:rsidRPr="00F175F3">
        <w:rPr>
          <w:color w:val="000000"/>
          <w:sz w:val="22"/>
          <w:szCs w:val="22"/>
          <w:lang w:val="tr-TR"/>
        </w:rPr>
        <w:t>Ulusal Adres Veri Tabanında bulunan sıradaki olmak üzere;</w:t>
      </w:r>
      <w:r w:rsidRPr="00F175F3">
        <w:rPr>
          <w:color w:val="000000"/>
          <w:sz w:val="24"/>
          <w:szCs w:val="24"/>
          <w:lang w:val="tr-TR"/>
        </w:rPr>
        <w:t> “YÖRÜK SOKAK” isminin verilmesinin 5393 sayılı Kanunun 18/n maddesine istinaden uygun olduğuna, Komisyonumuzca oybirliği ile karar verilmiştir. Belediye Meclisi’ ne arz ederiz.</w:t>
      </w:r>
    </w:p>
    <w:p w:rsidR="0000219F" w:rsidRPr="00FE33F1" w:rsidRDefault="00894F42" w:rsidP="00F175F3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F175F3" w:rsidRPr="007504DF" w:rsidTr="007D71F3">
        <w:trPr>
          <w:trHeight w:val="570"/>
        </w:trPr>
        <w:tc>
          <w:tcPr>
            <w:tcW w:w="3478" w:type="dxa"/>
            <w:hideMark/>
          </w:tcPr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Pr="007504DF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:rsidR="00F175F3" w:rsidRPr="007504DF" w:rsidRDefault="00F175F3" w:rsidP="00F175F3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F175F3" w:rsidRPr="007504DF" w:rsidRDefault="00F175F3" w:rsidP="00F175F3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F175F3" w:rsidRPr="007504DF" w:rsidRDefault="00F175F3" w:rsidP="00F175F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175F3" w:rsidRPr="007504DF" w:rsidRDefault="00F175F3" w:rsidP="00F175F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175F3" w:rsidRPr="007504DF" w:rsidRDefault="00F175F3" w:rsidP="00F175F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F175F3" w:rsidRPr="007504DF" w:rsidTr="007D71F3">
        <w:trPr>
          <w:trHeight w:val="1144"/>
        </w:trPr>
        <w:tc>
          <w:tcPr>
            <w:tcW w:w="3679" w:type="dxa"/>
            <w:hideMark/>
          </w:tcPr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AYŞEGÜL PORSUK ALTIN</w:t>
            </w:r>
            <w:r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F175F3" w:rsidRPr="007504DF" w:rsidRDefault="00F175F3" w:rsidP="00F175F3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F175F3" w:rsidRPr="007504DF" w:rsidTr="007D71F3">
        <w:trPr>
          <w:trHeight w:val="1144"/>
        </w:trPr>
        <w:tc>
          <w:tcPr>
            <w:tcW w:w="3679" w:type="dxa"/>
            <w:hideMark/>
          </w:tcPr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F175F3" w:rsidRPr="007504DF" w:rsidRDefault="00F175F3" w:rsidP="007D71F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894F42" w:rsidP="00894F42">
      <w:pPr>
        <w:tabs>
          <w:tab w:val="left" w:pos="5387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796A2E" w:rsidRPr="007504DF" w:rsidRDefault="00796A2E" w:rsidP="00894F42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rPr>
          <w:vanish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581667" w:rsidRPr="000C73CB" w:rsidRDefault="00F037E5" w:rsidP="00F037E5">
      <w:pPr>
        <w:tabs>
          <w:tab w:val="left" w:pos="2895"/>
        </w:tabs>
        <w:spacing w:after="120"/>
        <w:ind w:right="140" w:firstLine="720"/>
        <w:jc w:val="both"/>
        <w:rPr>
          <w:rFonts w:ascii="Arial" w:hAnsi="Arial"/>
          <w:sz w:val="24"/>
          <w:szCs w:val="24"/>
          <w:lang w:val="tr-TR"/>
        </w:rPr>
      </w:pPr>
      <w:r w:rsidRPr="00F037E5">
        <w:rPr>
          <w:rFonts w:ascii="Arial" w:hAnsi="Arial"/>
          <w:sz w:val="24"/>
          <w:szCs w:val="24"/>
          <w:lang w:val="tr-TR"/>
        </w:rPr>
        <w:tab/>
      </w: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175F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175F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896BA76" wp14:editId="797C29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F175F3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A46EC8">
            <w:rPr>
              <w:sz w:val="24"/>
              <w:szCs w:val="24"/>
            </w:rPr>
            <w:t>/</w:t>
          </w:r>
          <w:r w:rsidR="005E7618">
            <w:rPr>
              <w:sz w:val="24"/>
              <w:szCs w:val="24"/>
            </w:rPr>
            <w:t>0</w:t>
          </w:r>
          <w:r w:rsidR="00F175F3">
            <w:rPr>
              <w:sz w:val="24"/>
              <w:szCs w:val="24"/>
            </w:rPr>
            <w:t>4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C73CB"/>
    <w:rsid w:val="000E5D33"/>
    <w:rsid w:val="00105060"/>
    <w:rsid w:val="00120232"/>
    <w:rsid w:val="00120613"/>
    <w:rsid w:val="00121E68"/>
    <w:rsid w:val="0012203B"/>
    <w:rsid w:val="00126BE7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A2FE9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219"/>
    <w:rsid w:val="00390F20"/>
    <w:rsid w:val="003925A0"/>
    <w:rsid w:val="003A472B"/>
    <w:rsid w:val="003B6962"/>
    <w:rsid w:val="003D1A8E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655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1E79"/>
    <w:rsid w:val="005A7B0E"/>
    <w:rsid w:val="005C0EF3"/>
    <w:rsid w:val="005C2E26"/>
    <w:rsid w:val="005D3A44"/>
    <w:rsid w:val="005E0A26"/>
    <w:rsid w:val="005E31EF"/>
    <w:rsid w:val="005E7618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0A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308B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62933"/>
    <w:rsid w:val="00883C86"/>
    <w:rsid w:val="00890697"/>
    <w:rsid w:val="00890EFF"/>
    <w:rsid w:val="00891DEF"/>
    <w:rsid w:val="00894F42"/>
    <w:rsid w:val="008C59FC"/>
    <w:rsid w:val="008C7F9D"/>
    <w:rsid w:val="008D554B"/>
    <w:rsid w:val="008D56EF"/>
    <w:rsid w:val="008E4FF4"/>
    <w:rsid w:val="00903EAB"/>
    <w:rsid w:val="00910CF2"/>
    <w:rsid w:val="00930986"/>
    <w:rsid w:val="00945A71"/>
    <w:rsid w:val="00951D97"/>
    <w:rsid w:val="0095417E"/>
    <w:rsid w:val="00955409"/>
    <w:rsid w:val="00961438"/>
    <w:rsid w:val="00974A51"/>
    <w:rsid w:val="009A7599"/>
    <w:rsid w:val="009C5945"/>
    <w:rsid w:val="009D1DA4"/>
    <w:rsid w:val="009D39FA"/>
    <w:rsid w:val="009D3CFF"/>
    <w:rsid w:val="009E2AC0"/>
    <w:rsid w:val="009F107F"/>
    <w:rsid w:val="009F3726"/>
    <w:rsid w:val="00A0405C"/>
    <w:rsid w:val="00A10DE0"/>
    <w:rsid w:val="00A12DC8"/>
    <w:rsid w:val="00A13FA1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682A"/>
    <w:rsid w:val="00B51DBF"/>
    <w:rsid w:val="00B56869"/>
    <w:rsid w:val="00B6264C"/>
    <w:rsid w:val="00B6458E"/>
    <w:rsid w:val="00B65C07"/>
    <w:rsid w:val="00B664AB"/>
    <w:rsid w:val="00B83547"/>
    <w:rsid w:val="00BA5CDF"/>
    <w:rsid w:val="00BB4E05"/>
    <w:rsid w:val="00BB4E6C"/>
    <w:rsid w:val="00C02FFD"/>
    <w:rsid w:val="00C07F47"/>
    <w:rsid w:val="00C10D82"/>
    <w:rsid w:val="00C111FA"/>
    <w:rsid w:val="00C11A92"/>
    <w:rsid w:val="00C17DA3"/>
    <w:rsid w:val="00C206E4"/>
    <w:rsid w:val="00C23C18"/>
    <w:rsid w:val="00C31873"/>
    <w:rsid w:val="00C33DD6"/>
    <w:rsid w:val="00C443F6"/>
    <w:rsid w:val="00C4724B"/>
    <w:rsid w:val="00C51DC0"/>
    <w:rsid w:val="00C53829"/>
    <w:rsid w:val="00C70795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C2F62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7242E"/>
    <w:rsid w:val="00E94616"/>
    <w:rsid w:val="00E94752"/>
    <w:rsid w:val="00EA2E85"/>
    <w:rsid w:val="00EC3B74"/>
    <w:rsid w:val="00ED5476"/>
    <w:rsid w:val="00ED78A9"/>
    <w:rsid w:val="00EE3D13"/>
    <w:rsid w:val="00EE6087"/>
    <w:rsid w:val="00EF00C4"/>
    <w:rsid w:val="00F037E5"/>
    <w:rsid w:val="00F175F3"/>
    <w:rsid w:val="00F35ED9"/>
    <w:rsid w:val="00F44248"/>
    <w:rsid w:val="00F5493E"/>
    <w:rsid w:val="00F56C63"/>
    <w:rsid w:val="00F607AC"/>
    <w:rsid w:val="00F70416"/>
    <w:rsid w:val="00F706F5"/>
    <w:rsid w:val="00F73B1A"/>
    <w:rsid w:val="00F7633F"/>
    <w:rsid w:val="00F76E70"/>
    <w:rsid w:val="00F82979"/>
    <w:rsid w:val="00F91715"/>
    <w:rsid w:val="00FA07A9"/>
    <w:rsid w:val="00FA179C"/>
    <w:rsid w:val="00FA3414"/>
    <w:rsid w:val="00FA5D4F"/>
    <w:rsid w:val="00FD3D02"/>
    <w:rsid w:val="00FD5C19"/>
    <w:rsid w:val="00FE0B35"/>
    <w:rsid w:val="00FE33F1"/>
    <w:rsid w:val="00FE61B6"/>
    <w:rsid w:val="00FF0CBC"/>
    <w:rsid w:val="00FF1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</TotalTime>
  <Pages>1</Pages>
  <Words>102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2026-02-17T13:09:00Z</cp:lastPrinted>
  <dcterms:created xsi:type="dcterms:W3CDTF">2026-07-07T14:26:00Z</dcterms:created>
  <dcterms:modified xsi:type="dcterms:W3CDTF">2026-07-07T14:28:00Z</dcterms:modified>
  <cp:category>Form</cp:category>
</cp:coreProperties>
</file>