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72" w:rsidRPr="00FE33F1" w:rsidRDefault="00084AC6" w:rsidP="00F63D44">
      <w:pPr>
        <w:ind w:left="1440" w:hanging="1440"/>
        <w:rPr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A5FAC4" wp14:editId="6291E99F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>MECLİS HAVALE TARİH VE KARAR NO:</w:t>
      </w:r>
      <w:r w:rsidR="000A7AA9" w:rsidRPr="00FE33F1">
        <w:rPr>
          <w:b/>
          <w:sz w:val="24"/>
          <w:szCs w:val="24"/>
        </w:rPr>
        <w:t xml:space="preserve"> </w:t>
      </w:r>
      <w:r w:rsidR="00F63D44" w:rsidRPr="00F63D44">
        <w:rPr>
          <w:sz w:val="24"/>
          <w:szCs w:val="24"/>
        </w:rPr>
        <w:t>08</w:t>
      </w:r>
      <w:r w:rsidR="00765E82">
        <w:rPr>
          <w:sz w:val="24"/>
          <w:szCs w:val="24"/>
        </w:rPr>
        <w:t>.</w:t>
      </w:r>
      <w:r w:rsidR="003A472B">
        <w:rPr>
          <w:sz w:val="24"/>
          <w:szCs w:val="24"/>
        </w:rPr>
        <w:t>0</w:t>
      </w:r>
      <w:r w:rsidR="00F63D44">
        <w:rPr>
          <w:sz w:val="24"/>
          <w:szCs w:val="24"/>
          <w:lang w:val="tr-TR"/>
        </w:rPr>
        <w:t>4</w:t>
      </w:r>
      <w:r w:rsidR="00765E82">
        <w:rPr>
          <w:sz w:val="24"/>
          <w:szCs w:val="24"/>
        </w:rPr>
        <w:t>.202</w:t>
      </w:r>
      <w:r w:rsidR="003A472B">
        <w:rPr>
          <w:sz w:val="24"/>
          <w:szCs w:val="24"/>
        </w:rPr>
        <w:t>6</w:t>
      </w:r>
      <w:r w:rsidR="007743D5" w:rsidRPr="00FE33F1">
        <w:rPr>
          <w:sz w:val="24"/>
          <w:szCs w:val="24"/>
        </w:rPr>
        <w:t xml:space="preserve"> </w:t>
      </w:r>
      <w:proofErr w:type="spellStart"/>
      <w:r w:rsidR="007743D5" w:rsidRPr="00FE33F1">
        <w:rPr>
          <w:sz w:val="24"/>
          <w:szCs w:val="24"/>
        </w:rPr>
        <w:t>T</w:t>
      </w:r>
      <w:r w:rsidR="00526CEE" w:rsidRPr="00FE33F1">
        <w:rPr>
          <w:sz w:val="24"/>
          <w:szCs w:val="24"/>
        </w:rPr>
        <w:t>arih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6A22F7">
        <w:rPr>
          <w:sz w:val="24"/>
          <w:szCs w:val="24"/>
        </w:rPr>
        <w:t>202</w:t>
      </w:r>
      <w:r w:rsidR="003A472B">
        <w:rPr>
          <w:sz w:val="24"/>
          <w:szCs w:val="24"/>
        </w:rPr>
        <w:t>6/</w:t>
      </w:r>
      <w:r w:rsidR="00F63D44">
        <w:rPr>
          <w:sz w:val="24"/>
          <w:szCs w:val="24"/>
        </w:rPr>
        <w:t>144</w:t>
      </w:r>
      <w:r w:rsidR="008C7F9D">
        <w:rPr>
          <w:sz w:val="24"/>
          <w:szCs w:val="24"/>
        </w:rPr>
        <w:t xml:space="preserve"> </w:t>
      </w:r>
      <w:proofErr w:type="spellStart"/>
      <w:r w:rsidR="00526CEE" w:rsidRPr="00FE33F1">
        <w:rPr>
          <w:sz w:val="24"/>
          <w:szCs w:val="24"/>
        </w:rPr>
        <w:t>Esas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F63D44">
        <w:rPr>
          <w:sz w:val="24"/>
          <w:szCs w:val="24"/>
        </w:rPr>
        <w:t>252</w:t>
      </w:r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sayılı</w:t>
      </w:r>
      <w:proofErr w:type="spellEnd"/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karar</w:t>
      </w:r>
      <w:proofErr w:type="spellEnd"/>
      <w:r w:rsidR="000A7AA9" w:rsidRPr="00FE33F1">
        <w:rPr>
          <w:sz w:val="24"/>
          <w:szCs w:val="24"/>
        </w:rPr>
        <w:t>.</w:t>
      </w:r>
    </w:p>
    <w:p w:rsidR="00264372" w:rsidRPr="00FE33F1" w:rsidRDefault="00264372" w:rsidP="00264372">
      <w:pPr>
        <w:rPr>
          <w:b/>
          <w:sz w:val="24"/>
          <w:szCs w:val="24"/>
          <w:lang w:val="tr-TR"/>
        </w:rPr>
      </w:pPr>
    </w:p>
    <w:p w:rsidR="007743D5" w:rsidRPr="00FE33F1" w:rsidRDefault="00264372" w:rsidP="00215A14">
      <w:pPr>
        <w:pStyle w:val="ListeParagraf"/>
        <w:ind w:left="0"/>
        <w:jc w:val="both"/>
      </w:pPr>
      <w:r w:rsidRPr="00FE33F1">
        <w:rPr>
          <w:b/>
        </w:rPr>
        <w:t>KONU:</w:t>
      </w:r>
      <w:r w:rsidR="000A7AA9" w:rsidRPr="00FE33F1">
        <w:rPr>
          <w:b/>
        </w:rPr>
        <w:t xml:space="preserve"> </w:t>
      </w:r>
      <w:r w:rsidR="003A472B">
        <w:t>Sokak</w:t>
      </w:r>
      <w:r w:rsidR="0012203B">
        <w:t xml:space="preserve"> </w:t>
      </w:r>
      <w:r w:rsidR="006A22F7">
        <w:t>isim değişikliği</w:t>
      </w:r>
      <w:r w:rsidR="0066798A">
        <w:t xml:space="preserve"> </w:t>
      </w:r>
      <w:r w:rsidR="008C7F9D">
        <w:t xml:space="preserve"> </w:t>
      </w:r>
      <w:r w:rsidR="00215A14" w:rsidRPr="00215A14">
        <w:t xml:space="preserve"> </w:t>
      </w:r>
    </w:p>
    <w:p w:rsidR="00264372" w:rsidRPr="00FE33F1" w:rsidRDefault="00264372" w:rsidP="0049211D">
      <w:pPr>
        <w:jc w:val="both"/>
        <w:rPr>
          <w:sz w:val="24"/>
          <w:szCs w:val="24"/>
          <w:lang w:val="tr-TR"/>
        </w:rPr>
      </w:pPr>
    </w:p>
    <w:p w:rsidR="0000219F" w:rsidRDefault="0000219F" w:rsidP="00264372">
      <w:pPr>
        <w:rPr>
          <w:sz w:val="24"/>
          <w:szCs w:val="24"/>
          <w:lang w:val="tr-TR"/>
        </w:rPr>
      </w:pPr>
      <w:r w:rsidRPr="00FE33F1">
        <w:rPr>
          <w:b/>
          <w:sz w:val="24"/>
          <w:szCs w:val="24"/>
          <w:lang w:val="tr-TR"/>
        </w:rPr>
        <w:t>TALEP SAHİBİ</w:t>
      </w:r>
      <w:r w:rsidR="00264372" w:rsidRPr="00FE33F1">
        <w:rPr>
          <w:b/>
          <w:sz w:val="24"/>
          <w:szCs w:val="24"/>
          <w:lang w:val="tr-TR"/>
        </w:rPr>
        <w:t>:</w:t>
      </w:r>
      <w:r w:rsidR="000A7AA9" w:rsidRPr="00FE33F1">
        <w:rPr>
          <w:b/>
          <w:sz w:val="24"/>
          <w:szCs w:val="24"/>
          <w:lang w:val="tr-TR"/>
        </w:rPr>
        <w:t xml:space="preserve"> </w:t>
      </w:r>
      <w:r w:rsidR="00F63D44">
        <w:rPr>
          <w:sz w:val="24"/>
          <w:szCs w:val="24"/>
          <w:lang w:val="tr-TR"/>
        </w:rPr>
        <w:t>Meclis Üyesi Mutluk EROĞLU</w:t>
      </w:r>
      <w:r w:rsidR="003A472B">
        <w:rPr>
          <w:sz w:val="24"/>
          <w:szCs w:val="24"/>
          <w:lang w:val="tr-TR"/>
        </w:rPr>
        <w:t xml:space="preserve"> </w:t>
      </w:r>
    </w:p>
    <w:p w:rsidR="00D10D80" w:rsidRPr="00FE33F1" w:rsidRDefault="00D10D80" w:rsidP="00264372">
      <w:pPr>
        <w:rPr>
          <w:b/>
          <w:sz w:val="24"/>
          <w:szCs w:val="24"/>
          <w:lang w:val="tr-TR"/>
        </w:rPr>
      </w:pPr>
    </w:p>
    <w:p w:rsidR="00CC2F62" w:rsidRDefault="00264372" w:rsidP="00796A2E">
      <w:pPr>
        <w:pStyle w:val="ListeParagraf"/>
        <w:ind w:left="0"/>
        <w:jc w:val="both"/>
      </w:pPr>
      <w:r w:rsidRPr="00FE33F1">
        <w:rPr>
          <w:b/>
        </w:rPr>
        <w:t>TALEP</w:t>
      </w:r>
      <w:r w:rsidRPr="00FE33F1">
        <w:t xml:space="preserve">: </w:t>
      </w:r>
      <w:r w:rsidR="00F63D44">
        <w:t>Yunuseli Mahallesi Çamlık Caddesi üzerinde bulunan 632. Sokak isminin Tarçın sokak olarak değiştirilmesi.</w:t>
      </w:r>
    </w:p>
    <w:p w:rsidR="00F63D44" w:rsidRDefault="00F63D44" w:rsidP="00796A2E">
      <w:pPr>
        <w:pStyle w:val="ListeParagraf"/>
        <w:ind w:left="0"/>
        <w:jc w:val="both"/>
      </w:pPr>
    </w:p>
    <w:p w:rsidR="00D10D80" w:rsidRDefault="00AA3E99" w:rsidP="00796A2E">
      <w:pPr>
        <w:pStyle w:val="ListeParagraf"/>
        <w:ind w:left="0"/>
        <w:jc w:val="both"/>
      </w:pPr>
      <w:r w:rsidRPr="00D10D80">
        <w:rPr>
          <w:b/>
        </w:rPr>
        <w:t>KOMİSYON GÖRÜŞÜ:</w:t>
      </w:r>
      <w:r w:rsidR="004B1AB4" w:rsidRPr="00FE33F1">
        <w:rPr>
          <w:b/>
        </w:rPr>
        <w:t xml:space="preserve"> </w:t>
      </w:r>
      <w:r w:rsidR="00F63D44">
        <w:t>Yunuseli Mahallesi Çamlık Caddesi üzerinde bulunan 632. Sokak isminin Tarçın sokak olarak değiştirilmesi</w:t>
      </w:r>
      <w:r w:rsidR="00F63D44" w:rsidRPr="00A67E87">
        <w:t xml:space="preserve"> </w:t>
      </w:r>
      <w:r w:rsidR="003A472B" w:rsidRPr="00A67E87">
        <w:t xml:space="preserve">talebinin kamuda süreklilik ve kararlılık ilkesine aykırı olması nedeniyle </w:t>
      </w:r>
      <w:r w:rsidR="003A472B">
        <w:t xml:space="preserve">uygun olmadığına, </w:t>
      </w:r>
      <w:r w:rsidR="00796A2E">
        <w:t>Komisyonumuzca oybirliği ile karar verilmiştir.</w:t>
      </w:r>
    </w:p>
    <w:p w:rsidR="00A25DD6" w:rsidRDefault="00A25DD6" w:rsidP="00FE33F1">
      <w:pPr>
        <w:pStyle w:val="ListeParagraf"/>
        <w:tabs>
          <w:tab w:val="left" w:pos="3840"/>
        </w:tabs>
        <w:ind w:left="0" w:firstLine="709"/>
        <w:jc w:val="both"/>
      </w:pPr>
    </w:p>
    <w:p w:rsidR="0049211D" w:rsidRPr="00215A14" w:rsidRDefault="00466B56" w:rsidP="00FE33F1">
      <w:pPr>
        <w:pStyle w:val="ListeParagraf"/>
        <w:tabs>
          <w:tab w:val="left" w:pos="3840"/>
        </w:tabs>
        <w:ind w:left="0" w:firstLine="709"/>
        <w:jc w:val="both"/>
      </w:pPr>
      <w:r w:rsidRPr="00215A14">
        <w:t>Belediye Meclisi’ ne arz ederiz.</w:t>
      </w:r>
      <w:r w:rsidR="00FE33F1" w:rsidRPr="00215A14">
        <w:tab/>
      </w:r>
    </w:p>
    <w:p w:rsidR="008C7F9D" w:rsidRDefault="008C7F9D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264372" w:rsidRPr="00FE33F1" w:rsidRDefault="00264372" w:rsidP="00FE33F1">
      <w:pPr>
        <w:tabs>
          <w:tab w:val="left" w:pos="7110"/>
        </w:tabs>
        <w:jc w:val="both"/>
        <w:rPr>
          <w:sz w:val="24"/>
          <w:szCs w:val="24"/>
          <w:lang w:val="tr-TR"/>
        </w:rPr>
      </w:pPr>
    </w:p>
    <w:p w:rsidR="0000219F" w:rsidRPr="00FE33F1" w:rsidRDefault="0000219F" w:rsidP="0000219F">
      <w:pPr>
        <w:ind w:firstLine="709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796A2E" w:rsidRPr="007504DF" w:rsidTr="00796A2E">
        <w:trPr>
          <w:trHeight w:val="570"/>
        </w:trPr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796A2E" w:rsidRPr="007504DF" w:rsidRDefault="00A46EC8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F63D44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ŞAFAK SAYAN</w:t>
            </w:r>
            <w:r w:rsidR="00796A2E" w:rsidRPr="007504DF">
              <w:rPr>
                <w:sz w:val="24"/>
                <w:szCs w:val="24"/>
              </w:rPr>
              <w:t xml:space="preserve">               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F63D44" w:rsidP="00F63D44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AYŞEGÜL PORSUK ALTIN</w:t>
            </w:r>
            <w:r w:rsidR="00796A2E" w:rsidRPr="007504DF">
              <w:rPr>
                <w:sz w:val="24"/>
                <w:szCs w:val="24"/>
              </w:rPr>
              <w:t xml:space="preserve">                     </w:t>
            </w:r>
          </w:p>
        </w:tc>
      </w:tr>
    </w:tbl>
    <w:p w:rsidR="00796A2E" w:rsidRPr="007504DF" w:rsidRDefault="00796A2E" w:rsidP="00796A2E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0B543D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6404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86404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25FF5AB8" wp14:editId="5047FA58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F63D44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765E82" w:rsidRPr="00A46EC8">
            <w:rPr>
              <w:sz w:val="24"/>
              <w:szCs w:val="24"/>
            </w:rPr>
            <w:t xml:space="preserve"> </w:t>
          </w:r>
          <w:r w:rsidR="00F63D44">
            <w:rPr>
              <w:sz w:val="24"/>
              <w:szCs w:val="24"/>
            </w:rPr>
            <w:t>27</w:t>
          </w:r>
          <w:r w:rsidR="00A46EC8">
            <w:rPr>
              <w:sz w:val="24"/>
              <w:szCs w:val="24"/>
            </w:rPr>
            <w:t>/</w:t>
          </w:r>
          <w:r w:rsidR="009F107F">
            <w:rPr>
              <w:sz w:val="24"/>
              <w:szCs w:val="24"/>
            </w:rPr>
            <w:t>0</w:t>
          </w:r>
          <w:r w:rsidR="00F63D44">
            <w:rPr>
              <w:sz w:val="24"/>
              <w:szCs w:val="24"/>
            </w:rPr>
            <w:t>4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E5D33"/>
    <w:rsid w:val="00105060"/>
    <w:rsid w:val="00120232"/>
    <w:rsid w:val="00120613"/>
    <w:rsid w:val="00121E68"/>
    <w:rsid w:val="0012203B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90219"/>
    <w:rsid w:val="00390F20"/>
    <w:rsid w:val="003925A0"/>
    <w:rsid w:val="003A472B"/>
    <w:rsid w:val="003B6962"/>
    <w:rsid w:val="003D1A8E"/>
    <w:rsid w:val="003D343B"/>
    <w:rsid w:val="003E09B7"/>
    <w:rsid w:val="003E38E9"/>
    <w:rsid w:val="003E7853"/>
    <w:rsid w:val="004026ED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655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A1E79"/>
    <w:rsid w:val="005A7B0E"/>
    <w:rsid w:val="005C0EF3"/>
    <w:rsid w:val="005C2E26"/>
    <w:rsid w:val="005D3A44"/>
    <w:rsid w:val="005E0A26"/>
    <w:rsid w:val="005E31EF"/>
    <w:rsid w:val="005F48F4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6BD"/>
    <w:rsid w:val="006D050B"/>
    <w:rsid w:val="006D3EDA"/>
    <w:rsid w:val="006E0A85"/>
    <w:rsid w:val="006F5BB3"/>
    <w:rsid w:val="006F724B"/>
    <w:rsid w:val="006F73CD"/>
    <w:rsid w:val="007504DF"/>
    <w:rsid w:val="00765E82"/>
    <w:rsid w:val="00770611"/>
    <w:rsid w:val="007743D5"/>
    <w:rsid w:val="00776118"/>
    <w:rsid w:val="0078308B"/>
    <w:rsid w:val="007867E1"/>
    <w:rsid w:val="00796A2E"/>
    <w:rsid w:val="007A2A35"/>
    <w:rsid w:val="007A2BAE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41F69"/>
    <w:rsid w:val="00845F2E"/>
    <w:rsid w:val="00851397"/>
    <w:rsid w:val="0086404D"/>
    <w:rsid w:val="00883C86"/>
    <w:rsid w:val="00890697"/>
    <w:rsid w:val="00890EFF"/>
    <w:rsid w:val="00891DEF"/>
    <w:rsid w:val="008C59FC"/>
    <w:rsid w:val="008C7F9D"/>
    <w:rsid w:val="008D554B"/>
    <w:rsid w:val="008D56EF"/>
    <w:rsid w:val="008E4FF4"/>
    <w:rsid w:val="00903EAB"/>
    <w:rsid w:val="00910CF2"/>
    <w:rsid w:val="00930986"/>
    <w:rsid w:val="00945A71"/>
    <w:rsid w:val="00951D97"/>
    <w:rsid w:val="0095417E"/>
    <w:rsid w:val="00955409"/>
    <w:rsid w:val="00961438"/>
    <w:rsid w:val="00974A51"/>
    <w:rsid w:val="009A7599"/>
    <w:rsid w:val="009C5945"/>
    <w:rsid w:val="009D1DA4"/>
    <w:rsid w:val="009D39FA"/>
    <w:rsid w:val="009D3CFF"/>
    <w:rsid w:val="009E2AC0"/>
    <w:rsid w:val="009F107F"/>
    <w:rsid w:val="009F3726"/>
    <w:rsid w:val="00A0405C"/>
    <w:rsid w:val="00A10DE0"/>
    <w:rsid w:val="00A12DC8"/>
    <w:rsid w:val="00A13FA1"/>
    <w:rsid w:val="00A24A51"/>
    <w:rsid w:val="00A25DD6"/>
    <w:rsid w:val="00A46EC8"/>
    <w:rsid w:val="00A63818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E14"/>
    <w:rsid w:val="00B3451F"/>
    <w:rsid w:val="00B42F03"/>
    <w:rsid w:val="00B4682A"/>
    <w:rsid w:val="00B51DBF"/>
    <w:rsid w:val="00B56869"/>
    <w:rsid w:val="00B6264C"/>
    <w:rsid w:val="00B6458E"/>
    <w:rsid w:val="00B65C07"/>
    <w:rsid w:val="00B664AB"/>
    <w:rsid w:val="00B83547"/>
    <w:rsid w:val="00BA5CDF"/>
    <w:rsid w:val="00BB4E05"/>
    <w:rsid w:val="00BB4E6C"/>
    <w:rsid w:val="00C02FFD"/>
    <w:rsid w:val="00C07F47"/>
    <w:rsid w:val="00C10D82"/>
    <w:rsid w:val="00C111FA"/>
    <w:rsid w:val="00C11A92"/>
    <w:rsid w:val="00C206E4"/>
    <w:rsid w:val="00C23C18"/>
    <w:rsid w:val="00C31873"/>
    <w:rsid w:val="00C33DD6"/>
    <w:rsid w:val="00C443F6"/>
    <w:rsid w:val="00C4724B"/>
    <w:rsid w:val="00C51DC0"/>
    <w:rsid w:val="00C53829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C2F62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641D3"/>
    <w:rsid w:val="00D752E1"/>
    <w:rsid w:val="00D91717"/>
    <w:rsid w:val="00DA5EA6"/>
    <w:rsid w:val="00DB4DDE"/>
    <w:rsid w:val="00DC3510"/>
    <w:rsid w:val="00DC39E1"/>
    <w:rsid w:val="00DC3E64"/>
    <w:rsid w:val="00DD3049"/>
    <w:rsid w:val="00DE17EF"/>
    <w:rsid w:val="00DE317D"/>
    <w:rsid w:val="00DF79C6"/>
    <w:rsid w:val="00E356A2"/>
    <w:rsid w:val="00E42144"/>
    <w:rsid w:val="00E54713"/>
    <w:rsid w:val="00E6784A"/>
    <w:rsid w:val="00E94616"/>
    <w:rsid w:val="00E94752"/>
    <w:rsid w:val="00EA2E85"/>
    <w:rsid w:val="00ED5476"/>
    <w:rsid w:val="00ED78A9"/>
    <w:rsid w:val="00EE6087"/>
    <w:rsid w:val="00EF00C4"/>
    <w:rsid w:val="00F44248"/>
    <w:rsid w:val="00F5493E"/>
    <w:rsid w:val="00F56C63"/>
    <w:rsid w:val="00F607AC"/>
    <w:rsid w:val="00F63D44"/>
    <w:rsid w:val="00F70416"/>
    <w:rsid w:val="00F706F5"/>
    <w:rsid w:val="00F73B1A"/>
    <w:rsid w:val="00F7633F"/>
    <w:rsid w:val="00F76E70"/>
    <w:rsid w:val="00F82979"/>
    <w:rsid w:val="00FA07A9"/>
    <w:rsid w:val="00FA179C"/>
    <w:rsid w:val="00FA5D4F"/>
    <w:rsid w:val="00FD3D02"/>
    <w:rsid w:val="00FD5C19"/>
    <w:rsid w:val="00FE0B35"/>
    <w:rsid w:val="00FE33F1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11</TotalTime>
  <Pages>1</Pages>
  <Words>91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4</cp:revision>
  <cp:lastPrinted>2026-04-28T05:39:00Z</cp:lastPrinted>
  <dcterms:created xsi:type="dcterms:W3CDTF">2026-04-28T05:33:00Z</dcterms:created>
  <dcterms:modified xsi:type="dcterms:W3CDTF">2026-04-28T05:44:00Z</dcterms:modified>
  <cp:category>Form</cp:category>
</cp:coreProperties>
</file>