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72" w:rsidRPr="00FE33F1" w:rsidRDefault="00084AC6" w:rsidP="00264372">
      <w:pPr>
        <w:rPr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A5FAC4" wp14:editId="6291E99F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>MECLİS HAVALE TARİH VE KARAR NO:</w:t>
      </w:r>
      <w:r w:rsidR="000A7AA9" w:rsidRPr="00FE33F1">
        <w:rPr>
          <w:b/>
          <w:sz w:val="24"/>
          <w:szCs w:val="24"/>
        </w:rPr>
        <w:t xml:space="preserve"> </w:t>
      </w:r>
      <w:r w:rsidR="0012203B" w:rsidRPr="0012203B">
        <w:rPr>
          <w:sz w:val="24"/>
          <w:szCs w:val="24"/>
        </w:rPr>
        <w:t>0</w:t>
      </w:r>
      <w:r w:rsidR="00924F35">
        <w:rPr>
          <w:sz w:val="24"/>
          <w:szCs w:val="24"/>
        </w:rPr>
        <w:t>8</w:t>
      </w:r>
      <w:r w:rsidR="00765E82">
        <w:rPr>
          <w:sz w:val="24"/>
          <w:szCs w:val="24"/>
        </w:rPr>
        <w:t>.</w:t>
      </w:r>
      <w:r w:rsidR="009F107F">
        <w:rPr>
          <w:sz w:val="24"/>
          <w:szCs w:val="24"/>
        </w:rPr>
        <w:t>0</w:t>
      </w:r>
      <w:r w:rsidR="00924F35">
        <w:rPr>
          <w:sz w:val="24"/>
          <w:szCs w:val="24"/>
        </w:rPr>
        <w:t>4</w:t>
      </w:r>
      <w:r w:rsidR="00765E82">
        <w:rPr>
          <w:sz w:val="24"/>
          <w:szCs w:val="24"/>
        </w:rPr>
        <w:t>.202</w:t>
      </w:r>
      <w:r w:rsidR="00924F35">
        <w:rPr>
          <w:sz w:val="24"/>
          <w:szCs w:val="24"/>
        </w:rPr>
        <w:t>6</w:t>
      </w:r>
      <w:r w:rsidR="007743D5" w:rsidRPr="00FE33F1">
        <w:rPr>
          <w:sz w:val="24"/>
          <w:szCs w:val="24"/>
        </w:rPr>
        <w:t xml:space="preserve"> </w:t>
      </w:r>
      <w:proofErr w:type="spellStart"/>
      <w:r w:rsidR="007743D5" w:rsidRPr="00FE33F1">
        <w:rPr>
          <w:sz w:val="24"/>
          <w:szCs w:val="24"/>
        </w:rPr>
        <w:t>T</w:t>
      </w:r>
      <w:r w:rsidR="00526CEE" w:rsidRPr="00FE33F1">
        <w:rPr>
          <w:sz w:val="24"/>
          <w:szCs w:val="24"/>
        </w:rPr>
        <w:t>arih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6A22F7">
        <w:rPr>
          <w:sz w:val="24"/>
          <w:szCs w:val="24"/>
        </w:rPr>
        <w:t>202</w:t>
      </w:r>
      <w:r w:rsidR="00924F35">
        <w:rPr>
          <w:sz w:val="24"/>
          <w:szCs w:val="24"/>
        </w:rPr>
        <w:t>6</w:t>
      </w:r>
      <w:r w:rsidR="00A46EC8">
        <w:rPr>
          <w:sz w:val="24"/>
          <w:szCs w:val="24"/>
        </w:rPr>
        <w:t>/</w:t>
      </w:r>
      <w:r w:rsidR="00924F35">
        <w:rPr>
          <w:sz w:val="24"/>
          <w:szCs w:val="24"/>
        </w:rPr>
        <w:t>121</w:t>
      </w:r>
      <w:r w:rsidR="008C7F9D">
        <w:rPr>
          <w:sz w:val="24"/>
          <w:szCs w:val="24"/>
        </w:rPr>
        <w:t xml:space="preserve"> </w:t>
      </w:r>
      <w:proofErr w:type="spellStart"/>
      <w:r w:rsidR="00526CEE" w:rsidRPr="00FE33F1">
        <w:rPr>
          <w:sz w:val="24"/>
          <w:szCs w:val="24"/>
        </w:rPr>
        <w:t>Esas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924F35">
        <w:rPr>
          <w:sz w:val="24"/>
          <w:szCs w:val="24"/>
        </w:rPr>
        <w:t>248</w:t>
      </w:r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sayılı</w:t>
      </w:r>
      <w:proofErr w:type="spellEnd"/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karar</w:t>
      </w:r>
      <w:proofErr w:type="spellEnd"/>
      <w:r w:rsidR="000A7AA9" w:rsidRPr="00FE33F1">
        <w:rPr>
          <w:sz w:val="24"/>
          <w:szCs w:val="24"/>
        </w:rPr>
        <w:t>.</w:t>
      </w:r>
    </w:p>
    <w:p w:rsidR="00264372" w:rsidRPr="00FE33F1" w:rsidRDefault="00264372" w:rsidP="00264372">
      <w:pPr>
        <w:rPr>
          <w:b/>
          <w:sz w:val="24"/>
          <w:szCs w:val="24"/>
          <w:lang w:val="tr-TR"/>
        </w:rPr>
      </w:pPr>
    </w:p>
    <w:p w:rsidR="007743D5" w:rsidRPr="00FE33F1" w:rsidRDefault="00264372" w:rsidP="00215A14">
      <w:pPr>
        <w:pStyle w:val="ListeParagraf"/>
        <w:ind w:left="0"/>
        <w:jc w:val="both"/>
      </w:pPr>
      <w:r w:rsidRPr="00FE33F1">
        <w:rPr>
          <w:b/>
        </w:rPr>
        <w:t>KONU:</w:t>
      </w:r>
      <w:r w:rsidR="000A7AA9" w:rsidRPr="00FE33F1">
        <w:rPr>
          <w:b/>
        </w:rPr>
        <w:t xml:space="preserve"> </w:t>
      </w:r>
      <w:r w:rsidR="00924F35">
        <w:t>Sokağa isim verilmesi</w:t>
      </w:r>
      <w:r w:rsidR="0066798A">
        <w:t xml:space="preserve"> </w:t>
      </w:r>
      <w:r w:rsidR="008C7F9D">
        <w:t xml:space="preserve"> </w:t>
      </w:r>
      <w:r w:rsidR="00215A14" w:rsidRPr="00215A14">
        <w:t xml:space="preserve"> </w:t>
      </w:r>
    </w:p>
    <w:p w:rsidR="00264372" w:rsidRPr="00FE33F1" w:rsidRDefault="00264372" w:rsidP="0049211D">
      <w:pPr>
        <w:jc w:val="both"/>
        <w:rPr>
          <w:sz w:val="24"/>
          <w:szCs w:val="24"/>
          <w:lang w:val="tr-TR"/>
        </w:rPr>
      </w:pPr>
    </w:p>
    <w:p w:rsidR="00A46EC8" w:rsidRDefault="00264372" w:rsidP="00FE33F1">
      <w:pPr>
        <w:pStyle w:val="ListeParagraf"/>
        <w:ind w:left="0"/>
        <w:jc w:val="both"/>
      </w:pPr>
      <w:r w:rsidRPr="00FE33F1">
        <w:rPr>
          <w:b/>
        </w:rPr>
        <w:t>TALEP</w:t>
      </w:r>
      <w:r w:rsidRPr="00FE33F1">
        <w:t xml:space="preserve">: </w:t>
      </w:r>
      <w:r w:rsidR="00924F35">
        <w:t>Çeltik Mahallesi 4506 ara, 191 parselde bulunan arazinin arka kısmın</w:t>
      </w:r>
      <w:r w:rsidR="00B6148E">
        <w:t>da yer alan sokağa</w:t>
      </w:r>
      <w:r w:rsidR="00924F35">
        <w:t xml:space="preserve"> ismi verilmesi</w:t>
      </w:r>
    </w:p>
    <w:p w:rsidR="009F107F" w:rsidRDefault="009F107F" w:rsidP="00FE33F1">
      <w:pPr>
        <w:pStyle w:val="ListeParagraf"/>
        <w:ind w:left="0"/>
        <w:jc w:val="both"/>
      </w:pPr>
    </w:p>
    <w:p w:rsidR="00D10D80" w:rsidRDefault="00AA3E99" w:rsidP="00796A2E">
      <w:pPr>
        <w:pStyle w:val="ListeParagraf"/>
        <w:ind w:left="0"/>
        <w:jc w:val="both"/>
      </w:pPr>
      <w:r w:rsidRPr="00D10D80">
        <w:rPr>
          <w:b/>
        </w:rPr>
        <w:t>KOMİSYON GÖRÜŞÜ:</w:t>
      </w:r>
      <w:r w:rsidR="004B1AB4" w:rsidRPr="00FE33F1">
        <w:rPr>
          <w:b/>
        </w:rPr>
        <w:t xml:space="preserve"> </w:t>
      </w:r>
      <w:r w:rsidR="00924F35">
        <w:t>Çeltik Mahallesi 4506 ara, 191</w:t>
      </w:r>
      <w:r w:rsidR="0082635A">
        <w:t xml:space="preserve"> </w:t>
      </w:r>
      <w:r w:rsidR="00924F35">
        <w:t>parsel</w:t>
      </w:r>
      <w:r w:rsidR="0082635A">
        <w:t xml:space="preserve"> sayılı </w:t>
      </w:r>
      <w:r w:rsidR="00924F35">
        <w:t>arazinin arka kısmın</w:t>
      </w:r>
      <w:r w:rsidR="0082635A">
        <w:t>da yer alan</w:t>
      </w:r>
      <w:r w:rsidR="00924F35">
        <w:t xml:space="preserve"> sokağa</w:t>
      </w:r>
      <w:r w:rsidR="005B46D0">
        <w:t xml:space="preserve"> </w:t>
      </w:r>
      <w:r w:rsidR="005B46D0" w:rsidRPr="00AB4E2B">
        <w:rPr>
          <w:sz w:val="22"/>
          <w:szCs w:val="22"/>
        </w:rPr>
        <w:t>Ulusal Adres Veri Tabanında bulunan sıradaki olmak üzere;</w:t>
      </w:r>
      <w:r w:rsidR="00924F35">
        <w:t xml:space="preserve"> </w:t>
      </w:r>
      <w:r w:rsidR="009F107F" w:rsidRPr="009F107F">
        <w:t>“</w:t>
      </w:r>
      <w:r w:rsidR="00924F35">
        <w:t>S</w:t>
      </w:r>
      <w:r w:rsidR="0082635A">
        <w:t>INIR</w:t>
      </w:r>
      <w:r w:rsidR="00924F35">
        <w:t xml:space="preserve"> SOKAK</w:t>
      </w:r>
      <w:r w:rsidR="009F107F" w:rsidRPr="009F107F">
        <w:t>” isminin verilmesi</w:t>
      </w:r>
      <w:r w:rsidR="009F107F">
        <w:t xml:space="preserve">nin </w:t>
      </w:r>
      <w:r w:rsidR="00796A2E">
        <w:t>5393 sayılı Kanunun 18/n maddesine istinaden uygun olduğuna, Komisyonumuzca oybirliği ile karar verilmiştir.</w:t>
      </w:r>
    </w:p>
    <w:p w:rsidR="00A25DD6" w:rsidRDefault="00A25DD6" w:rsidP="00FE33F1">
      <w:pPr>
        <w:pStyle w:val="ListeParagraf"/>
        <w:tabs>
          <w:tab w:val="left" w:pos="3840"/>
        </w:tabs>
        <w:ind w:left="0" w:firstLine="709"/>
        <w:jc w:val="both"/>
      </w:pPr>
    </w:p>
    <w:p w:rsidR="0049211D" w:rsidRPr="00215A14" w:rsidRDefault="00466B56" w:rsidP="00FE33F1">
      <w:pPr>
        <w:pStyle w:val="ListeParagraf"/>
        <w:tabs>
          <w:tab w:val="left" w:pos="3840"/>
        </w:tabs>
        <w:ind w:left="0" w:firstLine="709"/>
        <w:jc w:val="both"/>
      </w:pPr>
      <w:r w:rsidRPr="00215A14">
        <w:t>Belediye Meclisi’ ne arz ederiz.</w:t>
      </w:r>
      <w:r w:rsidR="00FE33F1" w:rsidRPr="00215A14">
        <w:tab/>
      </w:r>
    </w:p>
    <w:p w:rsidR="008C7F9D" w:rsidRDefault="008C7F9D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264372" w:rsidRPr="00FE33F1" w:rsidRDefault="00264372" w:rsidP="00FE33F1">
      <w:pPr>
        <w:tabs>
          <w:tab w:val="left" w:pos="7110"/>
        </w:tabs>
        <w:jc w:val="both"/>
        <w:rPr>
          <w:sz w:val="24"/>
          <w:szCs w:val="24"/>
          <w:lang w:val="tr-TR"/>
        </w:rPr>
      </w:pPr>
    </w:p>
    <w:p w:rsidR="0000219F" w:rsidRPr="00FE33F1" w:rsidRDefault="0000219F" w:rsidP="0000219F">
      <w:pPr>
        <w:ind w:firstLine="709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796A2E" w:rsidRPr="007504DF" w:rsidTr="00796A2E">
        <w:trPr>
          <w:trHeight w:val="570"/>
        </w:trPr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796A2E" w:rsidRPr="007504DF" w:rsidRDefault="00A46EC8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924F35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ŞAFAK SAYAN</w:t>
            </w:r>
            <w:r w:rsidR="00796A2E" w:rsidRPr="007504DF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924F35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AYŞEGÜL PORSUK ALTIN </w:t>
            </w:r>
            <w:r w:rsidR="00796A2E" w:rsidRPr="007504DF">
              <w:rPr>
                <w:sz w:val="24"/>
                <w:szCs w:val="24"/>
              </w:rPr>
              <w:t xml:space="preserve">                     </w:t>
            </w:r>
          </w:p>
        </w:tc>
      </w:tr>
    </w:tbl>
    <w:p w:rsidR="00796A2E" w:rsidRPr="007504DF" w:rsidRDefault="00796A2E" w:rsidP="00796A2E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0B543D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F4C97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F4C97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30DEC75C" wp14:editId="6D92E3C5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924F35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765E82" w:rsidRPr="00A46EC8">
            <w:rPr>
              <w:sz w:val="24"/>
              <w:szCs w:val="24"/>
            </w:rPr>
            <w:t xml:space="preserve"> </w:t>
          </w:r>
          <w:r w:rsidR="00924F35">
            <w:rPr>
              <w:sz w:val="24"/>
              <w:szCs w:val="24"/>
            </w:rPr>
            <w:t>27</w:t>
          </w:r>
          <w:r w:rsidR="00A46EC8">
            <w:rPr>
              <w:sz w:val="24"/>
              <w:szCs w:val="24"/>
            </w:rPr>
            <w:t>/</w:t>
          </w:r>
          <w:r w:rsidR="009F107F">
            <w:rPr>
              <w:sz w:val="24"/>
              <w:szCs w:val="24"/>
            </w:rPr>
            <w:t>0</w:t>
          </w:r>
          <w:r w:rsidR="00924F35">
            <w:rPr>
              <w:sz w:val="24"/>
              <w:szCs w:val="24"/>
            </w:rPr>
            <w:t>4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E5D33"/>
    <w:rsid w:val="00105060"/>
    <w:rsid w:val="00120232"/>
    <w:rsid w:val="00120613"/>
    <w:rsid w:val="00121E68"/>
    <w:rsid w:val="0012203B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90219"/>
    <w:rsid w:val="00390F20"/>
    <w:rsid w:val="003925A0"/>
    <w:rsid w:val="003B6962"/>
    <w:rsid w:val="003D343B"/>
    <w:rsid w:val="003E09B7"/>
    <w:rsid w:val="003E38E9"/>
    <w:rsid w:val="003E7853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A7B0E"/>
    <w:rsid w:val="005B46D0"/>
    <w:rsid w:val="005C0EF3"/>
    <w:rsid w:val="005C2E26"/>
    <w:rsid w:val="005D3A44"/>
    <w:rsid w:val="005E0A26"/>
    <w:rsid w:val="005E31EF"/>
    <w:rsid w:val="005F48F4"/>
    <w:rsid w:val="005F4C97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6BD"/>
    <w:rsid w:val="006D050B"/>
    <w:rsid w:val="006D3EDA"/>
    <w:rsid w:val="006E0A85"/>
    <w:rsid w:val="006F5BB3"/>
    <w:rsid w:val="006F724B"/>
    <w:rsid w:val="006F73CD"/>
    <w:rsid w:val="007504DF"/>
    <w:rsid w:val="00765E82"/>
    <w:rsid w:val="00770611"/>
    <w:rsid w:val="007743D5"/>
    <w:rsid w:val="00776118"/>
    <w:rsid w:val="007867E1"/>
    <w:rsid w:val="00796A2E"/>
    <w:rsid w:val="007A2A35"/>
    <w:rsid w:val="007A2BAE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2635A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4FF4"/>
    <w:rsid w:val="00903EAB"/>
    <w:rsid w:val="00910CF2"/>
    <w:rsid w:val="00924F35"/>
    <w:rsid w:val="00930986"/>
    <w:rsid w:val="00945A71"/>
    <w:rsid w:val="00951D97"/>
    <w:rsid w:val="0095417E"/>
    <w:rsid w:val="00955409"/>
    <w:rsid w:val="00961438"/>
    <w:rsid w:val="00974A51"/>
    <w:rsid w:val="009A7599"/>
    <w:rsid w:val="009C5945"/>
    <w:rsid w:val="009D1DA4"/>
    <w:rsid w:val="009D39FA"/>
    <w:rsid w:val="009D3CFF"/>
    <w:rsid w:val="009E2AC0"/>
    <w:rsid w:val="009F107F"/>
    <w:rsid w:val="009F3726"/>
    <w:rsid w:val="00A0405C"/>
    <w:rsid w:val="00A10DE0"/>
    <w:rsid w:val="00A12DC8"/>
    <w:rsid w:val="00A13FA1"/>
    <w:rsid w:val="00A17E7A"/>
    <w:rsid w:val="00A24A51"/>
    <w:rsid w:val="00A25DD6"/>
    <w:rsid w:val="00A46EC8"/>
    <w:rsid w:val="00A63818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E14"/>
    <w:rsid w:val="00B3451F"/>
    <w:rsid w:val="00B42F03"/>
    <w:rsid w:val="00B4682A"/>
    <w:rsid w:val="00B51DBF"/>
    <w:rsid w:val="00B56869"/>
    <w:rsid w:val="00B6148E"/>
    <w:rsid w:val="00B6264C"/>
    <w:rsid w:val="00B6458E"/>
    <w:rsid w:val="00B664AB"/>
    <w:rsid w:val="00B83547"/>
    <w:rsid w:val="00BA5CDF"/>
    <w:rsid w:val="00BB4E05"/>
    <w:rsid w:val="00BB4E6C"/>
    <w:rsid w:val="00C02FFD"/>
    <w:rsid w:val="00C07F47"/>
    <w:rsid w:val="00C10D82"/>
    <w:rsid w:val="00C111FA"/>
    <w:rsid w:val="00C11A92"/>
    <w:rsid w:val="00C206E4"/>
    <w:rsid w:val="00C23C18"/>
    <w:rsid w:val="00C31873"/>
    <w:rsid w:val="00C33DD6"/>
    <w:rsid w:val="00C443F6"/>
    <w:rsid w:val="00C4724B"/>
    <w:rsid w:val="00C51DC0"/>
    <w:rsid w:val="00C53829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752E1"/>
    <w:rsid w:val="00D91717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356A2"/>
    <w:rsid w:val="00E42144"/>
    <w:rsid w:val="00E54713"/>
    <w:rsid w:val="00E6784A"/>
    <w:rsid w:val="00E94616"/>
    <w:rsid w:val="00E94752"/>
    <w:rsid w:val="00EA2E85"/>
    <w:rsid w:val="00ED5476"/>
    <w:rsid w:val="00ED78A9"/>
    <w:rsid w:val="00EE6087"/>
    <w:rsid w:val="00EF00C4"/>
    <w:rsid w:val="00F44248"/>
    <w:rsid w:val="00F5493E"/>
    <w:rsid w:val="00F56C63"/>
    <w:rsid w:val="00F607AC"/>
    <w:rsid w:val="00F70416"/>
    <w:rsid w:val="00F706F5"/>
    <w:rsid w:val="00F7633F"/>
    <w:rsid w:val="00F76E70"/>
    <w:rsid w:val="00F82979"/>
    <w:rsid w:val="00FA07A9"/>
    <w:rsid w:val="00FA179C"/>
    <w:rsid w:val="00FD3D02"/>
    <w:rsid w:val="00FD5C19"/>
    <w:rsid w:val="00FE0B35"/>
    <w:rsid w:val="00FE33F1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9</TotalTime>
  <Pages>1</Pages>
  <Words>96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7</cp:revision>
  <cp:lastPrinted>2026-04-28T07:37:00Z</cp:lastPrinted>
  <dcterms:created xsi:type="dcterms:W3CDTF">2026-04-28T05:45:00Z</dcterms:created>
  <dcterms:modified xsi:type="dcterms:W3CDTF">2026-04-28T07:37:00Z</dcterms:modified>
  <cp:category>Form</cp:category>
</cp:coreProperties>
</file>