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B4301D">
        <w:rPr>
          <w:sz w:val="24"/>
          <w:szCs w:val="24"/>
        </w:rPr>
        <w:t>6</w:t>
      </w:r>
      <w:r w:rsidR="00765E82">
        <w:rPr>
          <w:sz w:val="24"/>
          <w:szCs w:val="24"/>
        </w:rPr>
        <w:t>.</w:t>
      </w:r>
      <w:r w:rsidR="009F107F">
        <w:rPr>
          <w:sz w:val="24"/>
          <w:szCs w:val="24"/>
        </w:rPr>
        <w:t>0</w:t>
      </w:r>
      <w:r w:rsidR="00B4301D">
        <w:rPr>
          <w:sz w:val="24"/>
          <w:szCs w:val="24"/>
        </w:rPr>
        <w:t>5</w:t>
      </w:r>
      <w:r w:rsidR="00765E82">
        <w:rPr>
          <w:sz w:val="24"/>
          <w:szCs w:val="24"/>
        </w:rPr>
        <w:t>.202</w:t>
      </w:r>
      <w:r w:rsidR="009B1427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9B1427">
        <w:rPr>
          <w:sz w:val="24"/>
          <w:szCs w:val="24"/>
        </w:rPr>
        <w:t>2026/</w:t>
      </w:r>
      <w:r w:rsidR="00B4301D">
        <w:rPr>
          <w:sz w:val="24"/>
          <w:szCs w:val="24"/>
        </w:rPr>
        <w:t>172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B4301D">
        <w:rPr>
          <w:sz w:val="24"/>
          <w:szCs w:val="24"/>
        </w:rPr>
        <w:t>299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B4301D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9F107F">
        <w:t>Park</w:t>
      </w:r>
      <w:r w:rsidR="0012203B">
        <w:t xml:space="preserve"> </w:t>
      </w:r>
      <w:r w:rsidR="006A22F7">
        <w:t>isim değişikliği</w:t>
      </w:r>
      <w:r w:rsidR="0066798A">
        <w:t xml:space="preserve"> </w:t>
      </w:r>
    </w:p>
    <w:p w:rsidR="00B4301D" w:rsidRDefault="00B4301D" w:rsidP="00215A14">
      <w:pPr>
        <w:pStyle w:val="ListeParagraf"/>
        <w:ind w:left="0"/>
        <w:jc w:val="both"/>
        <w:rPr>
          <w:b/>
        </w:rPr>
      </w:pPr>
    </w:p>
    <w:p w:rsidR="007743D5" w:rsidRPr="00FE33F1" w:rsidRDefault="00B4301D" w:rsidP="00215A14">
      <w:pPr>
        <w:pStyle w:val="ListeParagraf"/>
        <w:ind w:left="0"/>
        <w:jc w:val="both"/>
      </w:pPr>
      <w:proofErr w:type="gramStart"/>
      <w:r>
        <w:rPr>
          <w:b/>
        </w:rPr>
        <w:t xml:space="preserve">TALEP SAHİBİ: </w:t>
      </w:r>
      <w:r w:rsidRPr="00B4301D">
        <w:t>Meclis Üyesi Bülent AKÇA.</w:t>
      </w:r>
      <w:r w:rsidR="008C7F9D">
        <w:t xml:space="preserve"> </w:t>
      </w:r>
      <w:r w:rsidR="00215A14" w:rsidRPr="00215A14">
        <w:t xml:space="preserve"> </w:t>
      </w:r>
      <w:proofErr w:type="gramEnd"/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9F107F" w:rsidRDefault="00264372" w:rsidP="00FE33F1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B4301D">
        <w:t xml:space="preserve">Gündoğdu Mahallesinde yapımı devam eden çocuk parkına Basri </w:t>
      </w:r>
      <w:r w:rsidR="0096483E">
        <w:t>ÖZKAN</w:t>
      </w:r>
      <w:r w:rsidR="00B4301D">
        <w:t xml:space="preserve"> isminin verilmesi. </w:t>
      </w:r>
    </w:p>
    <w:p w:rsidR="00B4301D" w:rsidRDefault="00B4301D" w:rsidP="00FE33F1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r w:rsidR="00B4301D">
        <w:t xml:space="preserve">Gündoğdu Mahallesinde </w:t>
      </w:r>
      <w:r w:rsidR="00362AD3">
        <w:t xml:space="preserve">bulunan Selvi Çocuk Parkı isminin </w:t>
      </w:r>
      <w:r w:rsidR="00B4301D">
        <w:t xml:space="preserve">“MUHTAR BASRİ </w:t>
      </w:r>
      <w:r w:rsidR="0096483E">
        <w:t>ÖZKAN</w:t>
      </w:r>
      <w:r w:rsidR="00362AD3">
        <w:t xml:space="preserve"> PARKI</w:t>
      </w:r>
      <w:r w:rsidR="009B1427">
        <w:t xml:space="preserve">” </w:t>
      </w:r>
      <w:r w:rsidR="00362AD3">
        <w:t xml:space="preserve">olarak değiştirilmesinin </w:t>
      </w:r>
      <w:r w:rsidR="00796A2E">
        <w:t>5393 sayılı Kanunun 18/n maddesine istinaden uygun olduğuna, 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AYŞEGÜL PORSUK ALTIN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2A9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2A9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FF085CD" wp14:editId="5949DA18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590A93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590A93">
            <w:rPr>
              <w:sz w:val="24"/>
              <w:szCs w:val="24"/>
            </w:rPr>
            <w:t xml:space="preserve"> 03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362AD3">
            <w:rPr>
              <w:sz w:val="24"/>
              <w:szCs w:val="24"/>
            </w:rPr>
            <w:t>7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25E2F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4EBB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62AD3"/>
    <w:rsid w:val="0039007B"/>
    <w:rsid w:val="00390219"/>
    <w:rsid w:val="00390F20"/>
    <w:rsid w:val="003925A0"/>
    <w:rsid w:val="003B6962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90A93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4FF4"/>
    <w:rsid w:val="00903EAB"/>
    <w:rsid w:val="00910CF2"/>
    <w:rsid w:val="00912A91"/>
    <w:rsid w:val="00930986"/>
    <w:rsid w:val="00945A71"/>
    <w:rsid w:val="00951D97"/>
    <w:rsid w:val="0095417E"/>
    <w:rsid w:val="00955409"/>
    <w:rsid w:val="00961438"/>
    <w:rsid w:val="0096483E"/>
    <w:rsid w:val="00974A51"/>
    <w:rsid w:val="009A7599"/>
    <w:rsid w:val="009B1427"/>
    <w:rsid w:val="009C5945"/>
    <w:rsid w:val="009D1DA4"/>
    <w:rsid w:val="009D39FA"/>
    <w:rsid w:val="009D3CFF"/>
    <w:rsid w:val="009E2AC0"/>
    <w:rsid w:val="009E6892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301D"/>
    <w:rsid w:val="00B4682A"/>
    <w:rsid w:val="00B51DBF"/>
    <w:rsid w:val="00B56869"/>
    <w:rsid w:val="00B6264C"/>
    <w:rsid w:val="00B6458E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633F"/>
    <w:rsid w:val="00F76E70"/>
    <w:rsid w:val="00F82979"/>
    <w:rsid w:val="00FA07A9"/>
    <w:rsid w:val="00FA179C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17</TotalTime>
  <Pages>1</Pages>
  <Words>86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9</cp:revision>
  <cp:lastPrinted>2026-07-03T08:00:00Z</cp:lastPrinted>
  <dcterms:created xsi:type="dcterms:W3CDTF">2026-05-15T08:23:00Z</dcterms:created>
  <dcterms:modified xsi:type="dcterms:W3CDTF">2026-07-03T08:04:00Z</dcterms:modified>
  <cp:category>Form</cp:category>
</cp:coreProperties>
</file>