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895" w:rsidRPr="00421907" w:rsidRDefault="00574A39" w:rsidP="00322AF3">
      <w:pPr>
        <w:rPr>
          <w:sz w:val="24"/>
          <w:szCs w:val="24"/>
        </w:rPr>
      </w:pPr>
      <w:r>
        <w:rPr>
          <w:b/>
          <w:noProof/>
          <w:sz w:val="24"/>
          <w:szCs w:val="24"/>
          <w:lang w:val="tr-TR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-90805</wp:posOffset>
                </wp:positionH>
                <wp:positionV relativeFrom="paragraph">
                  <wp:posOffset>-100965</wp:posOffset>
                </wp:positionV>
                <wp:extent cx="6414770" cy="8133080"/>
                <wp:effectExtent l="0" t="0" r="24130" b="20320"/>
                <wp:wrapNone/>
                <wp:docPr id="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4770" cy="813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793C" w:rsidRDefault="000110BA" w:rsidP="003E7853">
                            <w:pPr>
                              <w:rPr>
                                <w:b/>
                                <w:sz w:val="24"/>
                                <w:szCs w:val="24"/>
                                <w:lang w:val="tr-TR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tr-TR"/>
                              </w:rPr>
                              <w:t xml:space="preserve"> </w:t>
                            </w:r>
                          </w:p>
                          <w:p w:rsidR="000110BA" w:rsidRDefault="000110BA" w:rsidP="003E7853">
                            <w:pPr>
                              <w:rPr>
                                <w:b/>
                                <w:sz w:val="24"/>
                                <w:szCs w:val="24"/>
                                <w:lang w:val="tr-TR"/>
                              </w:rPr>
                            </w:pPr>
                          </w:p>
                          <w:p w:rsidR="000110BA" w:rsidRDefault="000110BA" w:rsidP="003E7853">
                            <w:pPr>
                              <w:rPr>
                                <w:b/>
                                <w:sz w:val="24"/>
                                <w:szCs w:val="24"/>
                                <w:lang w:val="tr-TR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7.15pt;margin-top:-7.95pt;width:505.1pt;height:640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">
                <v:textbox>
                  <w:txbxContent>
                    <w:p w:rsidR="00A6793C" w:rsidRDefault="000110BA" w:rsidP="003E7853">
                      <w:pPr>
                        <w:rPr>
                          <w:b/>
                          <w:sz w:val="24"/>
                          <w:szCs w:val="24"/>
                          <w:lang w:val="tr-TR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tr-TR"/>
                        </w:rPr>
                        <w:t xml:space="preserve"> </w:t>
                      </w:r>
                    </w:p>
                    <w:p w:rsidR="000110BA" w:rsidRDefault="000110BA" w:rsidP="003E7853">
                      <w:pPr>
                        <w:rPr>
                          <w:b/>
                          <w:sz w:val="24"/>
                          <w:szCs w:val="24"/>
                          <w:lang w:val="tr-TR"/>
                        </w:rPr>
                      </w:pPr>
                    </w:p>
                    <w:p w:rsidR="000110BA" w:rsidRDefault="000110BA" w:rsidP="003E7853">
                      <w:pPr>
                        <w:rPr>
                          <w:b/>
                          <w:sz w:val="24"/>
                          <w:szCs w:val="24"/>
                          <w:lang w:val="tr-T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4372" w:rsidRPr="00421907">
        <w:rPr>
          <w:b/>
          <w:sz w:val="24"/>
          <w:szCs w:val="24"/>
        </w:rPr>
        <w:t>MECLİS HAVALE TARİH VE KARAR NO:</w:t>
      </w:r>
      <w:r w:rsidR="000A7AAC" w:rsidRPr="00421907">
        <w:rPr>
          <w:b/>
          <w:sz w:val="24"/>
          <w:szCs w:val="24"/>
        </w:rPr>
        <w:t xml:space="preserve"> </w:t>
      </w:r>
      <w:r w:rsidR="000110BA" w:rsidRPr="000110BA">
        <w:rPr>
          <w:sz w:val="24"/>
          <w:szCs w:val="24"/>
        </w:rPr>
        <w:t>0</w:t>
      </w:r>
      <w:r w:rsidR="00AD181B">
        <w:rPr>
          <w:sz w:val="24"/>
          <w:szCs w:val="24"/>
        </w:rPr>
        <w:t>6</w:t>
      </w:r>
      <w:r w:rsidR="00322AF3" w:rsidRPr="00421907">
        <w:rPr>
          <w:sz w:val="24"/>
          <w:szCs w:val="24"/>
        </w:rPr>
        <w:t>/</w:t>
      </w:r>
      <w:r w:rsidR="00AD181B">
        <w:rPr>
          <w:sz w:val="24"/>
          <w:szCs w:val="24"/>
        </w:rPr>
        <w:t>05</w:t>
      </w:r>
      <w:r w:rsidR="00322AF3" w:rsidRPr="00421907">
        <w:rPr>
          <w:sz w:val="24"/>
          <w:szCs w:val="24"/>
        </w:rPr>
        <w:t>/</w:t>
      </w:r>
      <w:r w:rsidR="00322AF3" w:rsidRPr="00421907">
        <w:rPr>
          <w:sz w:val="24"/>
          <w:szCs w:val="24"/>
          <w:lang w:val="tr-TR"/>
        </w:rPr>
        <w:t>20</w:t>
      </w:r>
      <w:r w:rsidR="00EB304E" w:rsidRPr="00421907">
        <w:rPr>
          <w:sz w:val="24"/>
          <w:szCs w:val="24"/>
          <w:lang w:val="tr-TR"/>
        </w:rPr>
        <w:t>2</w:t>
      </w:r>
      <w:r w:rsidR="00AD181B">
        <w:rPr>
          <w:sz w:val="24"/>
          <w:szCs w:val="24"/>
          <w:lang w:val="tr-TR"/>
        </w:rPr>
        <w:t>6</w:t>
      </w:r>
      <w:r w:rsidR="00322AF3" w:rsidRPr="00421907">
        <w:rPr>
          <w:sz w:val="24"/>
          <w:szCs w:val="24"/>
          <w:lang w:val="tr-TR"/>
        </w:rPr>
        <w:t xml:space="preserve"> Tarih</w:t>
      </w:r>
      <w:r w:rsidR="00322AF3" w:rsidRPr="00421907">
        <w:rPr>
          <w:sz w:val="24"/>
          <w:szCs w:val="24"/>
        </w:rPr>
        <w:t xml:space="preserve"> 20</w:t>
      </w:r>
      <w:r w:rsidR="00D6098B">
        <w:rPr>
          <w:sz w:val="24"/>
          <w:szCs w:val="24"/>
        </w:rPr>
        <w:t>2</w:t>
      </w:r>
      <w:r w:rsidR="00AD181B">
        <w:rPr>
          <w:sz w:val="24"/>
          <w:szCs w:val="24"/>
        </w:rPr>
        <w:t>6/171</w:t>
      </w:r>
      <w:r w:rsidR="00FF5E8E">
        <w:rPr>
          <w:sz w:val="24"/>
          <w:szCs w:val="24"/>
        </w:rPr>
        <w:t xml:space="preserve"> </w:t>
      </w:r>
      <w:r w:rsidR="00322AF3" w:rsidRPr="00421907">
        <w:rPr>
          <w:sz w:val="24"/>
          <w:szCs w:val="24"/>
          <w:lang w:val="tr-TR"/>
        </w:rPr>
        <w:t>Esas</w:t>
      </w:r>
      <w:r w:rsidR="00322AF3" w:rsidRPr="00421907">
        <w:rPr>
          <w:sz w:val="24"/>
          <w:szCs w:val="24"/>
        </w:rPr>
        <w:t xml:space="preserve">, </w:t>
      </w:r>
      <w:r w:rsidR="00AD181B">
        <w:rPr>
          <w:sz w:val="24"/>
          <w:szCs w:val="24"/>
        </w:rPr>
        <w:t>298</w:t>
      </w:r>
      <w:r w:rsidR="00FF5E8E">
        <w:rPr>
          <w:sz w:val="24"/>
          <w:szCs w:val="24"/>
        </w:rPr>
        <w:t xml:space="preserve"> </w:t>
      </w:r>
      <w:r w:rsidR="00322AF3" w:rsidRPr="00421907">
        <w:rPr>
          <w:sz w:val="24"/>
          <w:szCs w:val="24"/>
          <w:lang w:val="tr-TR"/>
        </w:rPr>
        <w:t>sayılı karar.</w:t>
      </w:r>
      <w:r w:rsidR="00322AF3" w:rsidRPr="00421907">
        <w:rPr>
          <w:sz w:val="24"/>
          <w:szCs w:val="24"/>
        </w:rPr>
        <w:t xml:space="preserve">  </w:t>
      </w:r>
    </w:p>
    <w:p w:rsidR="00647895" w:rsidRPr="00421907" w:rsidRDefault="00647895" w:rsidP="00264372">
      <w:pPr>
        <w:rPr>
          <w:sz w:val="24"/>
          <w:szCs w:val="24"/>
          <w:lang w:val="tr-TR"/>
        </w:rPr>
      </w:pPr>
    </w:p>
    <w:p w:rsidR="00B37046" w:rsidRPr="00421907" w:rsidRDefault="00264372" w:rsidP="00215A14">
      <w:pPr>
        <w:pStyle w:val="ListeParagraf"/>
        <w:ind w:left="0"/>
        <w:jc w:val="both"/>
      </w:pPr>
      <w:proofErr w:type="gramStart"/>
      <w:r w:rsidRPr="00421907">
        <w:rPr>
          <w:b/>
        </w:rPr>
        <w:t>KONU:</w:t>
      </w:r>
      <w:r w:rsidR="009E2431" w:rsidRPr="00421907">
        <w:rPr>
          <w:b/>
        </w:rPr>
        <w:t xml:space="preserve"> </w:t>
      </w:r>
      <w:r w:rsidR="00421907" w:rsidRPr="00421907">
        <w:t>Kardeş Şehir ilişkisi</w:t>
      </w:r>
      <w:r w:rsidR="00254FD4" w:rsidRPr="00421907">
        <w:t xml:space="preserve">. </w:t>
      </w:r>
      <w:proofErr w:type="gramEnd"/>
    </w:p>
    <w:p w:rsidR="00BA3E38" w:rsidRPr="00421907" w:rsidRDefault="00BA3E38" w:rsidP="00215A14">
      <w:pPr>
        <w:pStyle w:val="ListeParagraf"/>
        <w:ind w:left="0"/>
        <w:jc w:val="both"/>
      </w:pPr>
    </w:p>
    <w:p w:rsidR="00B37046" w:rsidRPr="00421907" w:rsidRDefault="00B37046" w:rsidP="00B37046">
      <w:pPr>
        <w:rPr>
          <w:sz w:val="24"/>
          <w:szCs w:val="24"/>
        </w:rPr>
      </w:pPr>
      <w:r w:rsidRPr="00421907">
        <w:rPr>
          <w:b/>
          <w:sz w:val="24"/>
          <w:szCs w:val="24"/>
          <w:lang w:val="tr-TR"/>
        </w:rPr>
        <w:t xml:space="preserve">TALEP SAHİBİ: </w:t>
      </w:r>
      <w:r w:rsidR="00AD181B">
        <w:rPr>
          <w:sz w:val="24"/>
          <w:szCs w:val="24"/>
          <w:lang w:val="tr-TR"/>
        </w:rPr>
        <w:t>Meclis Üyeleri Recep ÇOHAN, Bülent AKÇA</w:t>
      </w:r>
    </w:p>
    <w:p w:rsidR="000A7AAC" w:rsidRPr="00421907" w:rsidRDefault="000A7AAC" w:rsidP="00215A14">
      <w:pPr>
        <w:pStyle w:val="ListeParagraf"/>
        <w:ind w:left="0"/>
        <w:jc w:val="both"/>
      </w:pPr>
    </w:p>
    <w:p w:rsidR="00421907" w:rsidRPr="00421907" w:rsidRDefault="00264372" w:rsidP="000E0ECD">
      <w:pPr>
        <w:pStyle w:val="ListeParagraf"/>
        <w:ind w:left="0"/>
        <w:jc w:val="both"/>
      </w:pPr>
      <w:r w:rsidRPr="00421907">
        <w:rPr>
          <w:b/>
        </w:rPr>
        <w:t>TALEP</w:t>
      </w:r>
      <w:r w:rsidRPr="00421907">
        <w:t xml:space="preserve">: </w:t>
      </w:r>
      <w:r w:rsidR="00421907" w:rsidRPr="00421907">
        <w:t xml:space="preserve">Belediyemiz ile </w:t>
      </w:r>
      <w:r w:rsidR="00AD181B">
        <w:t xml:space="preserve">Dominik Cumhuriyeti Santiago de </w:t>
      </w:r>
      <w:proofErr w:type="spellStart"/>
      <w:r w:rsidR="00AD181B">
        <w:t>los</w:t>
      </w:r>
      <w:proofErr w:type="spellEnd"/>
      <w:r w:rsidR="00AD181B">
        <w:t xml:space="preserve"> </w:t>
      </w:r>
      <w:proofErr w:type="spellStart"/>
      <w:r w:rsidR="00AD181B">
        <w:t>Caballeros</w:t>
      </w:r>
      <w:proofErr w:type="spellEnd"/>
      <w:r w:rsidR="00AD181B">
        <w:t xml:space="preserve"> </w:t>
      </w:r>
      <w:proofErr w:type="gramStart"/>
      <w:r w:rsidR="00AD181B">
        <w:t xml:space="preserve">kenti </w:t>
      </w:r>
      <w:r w:rsidR="00421907" w:rsidRPr="00421907">
        <w:t xml:space="preserve"> arasında</w:t>
      </w:r>
      <w:proofErr w:type="gramEnd"/>
      <w:r w:rsidR="00421907" w:rsidRPr="00421907">
        <w:t xml:space="preserve"> kardeş şehir ilişkisi kurulması </w:t>
      </w:r>
    </w:p>
    <w:p w:rsidR="00421907" w:rsidRPr="00421907" w:rsidRDefault="00421907" w:rsidP="000E0ECD">
      <w:pPr>
        <w:pStyle w:val="ListeParagraf"/>
        <w:ind w:left="0"/>
        <w:jc w:val="both"/>
      </w:pPr>
    </w:p>
    <w:p w:rsidR="00421907" w:rsidRPr="00421907" w:rsidRDefault="00AA3E99" w:rsidP="00421907">
      <w:pPr>
        <w:pStyle w:val="ListeParagraf"/>
        <w:ind w:left="0"/>
        <w:jc w:val="both"/>
      </w:pPr>
      <w:r w:rsidRPr="00421907">
        <w:rPr>
          <w:b/>
        </w:rPr>
        <w:t>KOMİSYON GÖRÜŞÜ:</w:t>
      </w:r>
      <w:r w:rsidR="00D36A37" w:rsidRPr="00421907">
        <w:rPr>
          <w:b/>
        </w:rPr>
        <w:t xml:space="preserve"> </w:t>
      </w:r>
      <w:r w:rsidR="00AD181B" w:rsidRPr="00421907">
        <w:t xml:space="preserve">Belediyemiz ile </w:t>
      </w:r>
      <w:r w:rsidR="00AD181B">
        <w:t xml:space="preserve">Dominik Cumhuriyeti Santiago de </w:t>
      </w:r>
      <w:proofErr w:type="spellStart"/>
      <w:r w:rsidR="00AD181B">
        <w:t>los</w:t>
      </w:r>
      <w:proofErr w:type="spellEnd"/>
      <w:r w:rsidR="00AD181B">
        <w:t xml:space="preserve"> </w:t>
      </w:r>
      <w:proofErr w:type="spellStart"/>
      <w:r w:rsidR="00AD181B">
        <w:t>Caballeros</w:t>
      </w:r>
      <w:proofErr w:type="spellEnd"/>
      <w:r w:rsidR="00AD181B">
        <w:t xml:space="preserve"> </w:t>
      </w:r>
      <w:proofErr w:type="gramStart"/>
      <w:r w:rsidR="00AD181B">
        <w:t xml:space="preserve">kenti </w:t>
      </w:r>
      <w:r w:rsidR="00AD181B" w:rsidRPr="00421907">
        <w:t xml:space="preserve"> arasında</w:t>
      </w:r>
      <w:proofErr w:type="gramEnd"/>
      <w:r w:rsidR="00AD181B" w:rsidRPr="00421907">
        <w:t xml:space="preserve"> </w:t>
      </w:r>
      <w:r w:rsidR="00D6098B">
        <w:t xml:space="preserve">her türlü sosyal, kültürel, ekonomik ilişkileri geliştirmek, gençlik grupları arasında karşılıklı ziyaretler ile </w:t>
      </w:r>
      <w:r w:rsidR="00421907" w:rsidRPr="00421907">
        <w:t>kültürel ve sportif ilişkiler organize etmek amacıyla kardeş şehir ilişkisi kurulmasının</w:t>
      </w:r>
      <w:r w:rsidR="00D6098B">
        <w:t>,</w:t>
      </w:r>
      <w:r w:rsidR="00421907" w:rsidRPr="00421907">
        <w:t xml:space="preserve"> 5393 sayılı Belediye Kanununun 18/p maddesine istinaden, Komisyonlarımızca uygun olduğuna oybirliği ile karar verilmiştir.</w:t>
      </w:r>
    </w:p>
    <w:p w:rsidR="00A6793C" w:rsidRPr="00421907" w:rsidRDefault="0012289A" w:rsidP="00421907">
      <w:pPr>
        <w:pStyle w:val="ListeParagraf"/>
        <w:ind w:left="0" w:firstLine="720"/>
        <w:jc w:val="both"/>
      </w:pPr>
      <w:r w:rsidRPr="00421907">
        <w:t>B</w:t>
      </w:r>
      <w:r w:rsidR="00466B56" w:rsidRPr="00421907">
        <w:t>elediye Meclisi’ ne arz ederiz.</w:t>
      </w:r>
    </w:p>
    <w:p w:rsidR="00A6793C" w:rsidRPr="00421907" w:rsidRDefault="00A6793C" w:rsidP="00A55531">
      <w:pPr>
        <w:pStyle w:val="ListeParagraf"/>
        <w:tabs>
          <w:tab w:val="left" w:pos="3840"/>
        </w:tabs>
        <w:ind w:left="0" w:firstLine="709"/>
        <w:jc w:val="both"/>
      </w:pPr>
    </w:p>
    <w:p w:rsidR="00264372" w:rsidRPr="00421907" w:rsidRDefault="00165072" w:rsidP="00165072">
      <w:pPr>
        <w:tabs>
          <w:tab w:val="left" w:pos="2805"/>
        </w:tabs>
        <w:jc w:val="both"/>
        <w:rPr>
          <w:sz w:val="24"/>
          <w:szCs w:val="24"/>
          <w:lang w:val="tr-TR"/>
        </w:rPr>
      </w:pPr>
      <w:r w:rsidRPr="00421907">
        <w:rPr>
          <w:sz w:val="24"/>
          <w:szCs w:val="24"/>
        </w:rPr>
        <w:tab/>
      </w:r>
    </w:p>
    <w:p w:rsidR="00D6098B" w:rsidRDefault="00DA520A" w:rsidP="00D6098B">
      <w:pPr>
        <w:pStyle w:val="stbilgi"/>
        <w:jc w:val="center"/>
        <w:rPr>
          <w:b/>
          <w:sz w:val="24"/>
        </w:rPr>
      </w:pPr>
      <w:r>
        <w:rPr>
          <w:b/>
          <w:sz w:val="24"/>
          <w:szCs w:val="24"/>
        </w:rPr>
        <w:t xml:space="preserve">                      </w:t>
      </w:r>
      <w:r w:rsidR="00D6098B">
        <w:rPr>
          <w:b/>
          <w:sz w:val="24"/>
        </w:rPr>
        <w:t>KÜLTÜR, SANAT VE TURİZM KOMİSYONU</w:t>
      </w:r>
    </w:p>
    <w:p w:rsidR="00D6098B" w:rsidRDefault="00D6098B" w:rsidP="00D6098B">
      <w:pPr>
        <w:pStyle w:val="stbilgi"/>
        <w:jc w:val="center"/>
        <w:rPr>
          <w:b/>
          <w:sz w:val="24"/>
        </w:rPr>
      </w:pPr>
    </w:p>
    <w:p w:rsidR="00D6098B" w:rsidRDefault="00D6098B" w:rsidP="00D6098B">
      <w:pPr>
        <w:rPr>
          <w:sz w:val="24"/>
          <w:szCs w:val="24"/>
          <w:lang w:val="tr-TR"/>
        </w:rPr>
      </w:pPr>
    </w:p>
    <w:tbl>
      <w:tblPr>
        <w:tblpPr w:leftFromText="141" w:rightFromText="141" w:vertAnchor="text" w:horzAnchor="margin" w:tblpXSpec="center" w:tblpY="207"/>
        <w:tblW w:w="100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3544"/>
        <w:gridCol w:w="3616"/>
      </w:tblGrid>
      <w:tr w:rsidR="00D6098B" w:rsidRPr="00FF5E8E" w:rsidTr="00FF5E8E">
        <w:trPr>
          <w:trHeight w:val="589"/>
        </w:trPr>
        <w:tc>
          <w:tcPr>
            <w:tcW w:w="2905" w:type="dxa"/>
            <w:hideMark/>
          </w:tcPr>
          <w:p w:rsidR="00D6098B" w:rsidRPr="00FF5E8E" w:rsidRDefault="00D6098B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FF5E8E">
              <w:rPr>
                <w:sz w:val="24"/>
                <w:szCs w:val="24"/>
              </w:rPr>
              <w:t>BAŞKAN</w:t>
            </w:r>
          </w:p>
          <w:p w:rsidR="00D6098B" w:rsidRPr="00FF5E8E" w:rsidRDefault="00FF5E8E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FF5E8E">
              <w:rPr>
                <w:sz w:val="28"/>
                <w:szCs w:val="28"/>
              </w:rPr>
              <w:t>ALİ METİN</w:t>
            </w:r>
          </w:p>
        </w:tc>
        <w:tc>
          <w:tcPr>
            <w:tcW w:w="3544" w:type="dxa"/>
            <w:hideMark/>
          </w:tcPr>
          <w:p w:rsidR="00D6098B" w:rsidRPr="00FF5E8E" w:rsidRDefault="00D6098B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FF5E8E">
              <w:rPr>
                <w:sz w:val="24"/>
                <w:szCs w:val="24"/>
              </w:rPr>
              <w:t>BAŞKAN YARDIMCISI</w:t>
            </w:r>
          </w:p>
          <w:p w:rsidR="00D6098B" w:rsidRPr="00FF5E8E" w:rsidRDefault="009E5945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HAMİYET ARIKARSLAN</w:t>
            </w:r>
          </w:p>
        </w:tc>
        <w:tc>
          <w:tcPr>
            <w:tcW w:w="3616" w:type="dxa"/>
            <w:hideMark/>
          </w:tcPr>
          <w:p w:rsidR="00D6098B" w:rsidRPr="00FF5E8E" w:rsidRDefault="00D6098B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8"/>
              </w:rPr>
            </w:pPr>
            <w:r w:rsidRPr="00FF5E8E">
              <w:rPr>
                <w:sz w:val="24"/>
                <w:szCs w:val="28"/>
              </w:rPr>
              <w:t>ÜYE</w:t>
            </w:r>
          </w:p>
          <w:p w:rsidR="00D6098B" w:rsidRPr="00FF5E8E" w:rsidRDefault="00AD181B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ŞAFAK SAYAN</w:t>
            </w:r>
          </w:p>
        </w:tc>
      </w:tr>
    </w:tbl>
    <w:p w:rsidR="00D6098B" w:rsidRPr="00FF5E8E" w:rsidRDefault="00D6098B" w:rsidP="00D6098B">
      <w:pPr>
        <w:tabs>
          <w:tab w:val="left" w:pos="5387"/>
        </w:tabs>
        <w:spacing w:line="360" w:lineRule="auto"/>
        <w:jc w:val="center"/>
        <w:rPr>
          <w:sz w:val="24"/>
        </w:rPr>
      </w:pPr>
    </w:p>
    <w:p w:rsidR="00D6098B" w:rsidRPr="00FF5E8E" w:rsidRDefault="00D6098B" w:rsidP="00D6098B">
      <w:pPr>
        <w:tabs>
          <w:tab w:val="left" w:pos="5387"/>
        </w:tabs>
        <w:spacing w:line="360" w:lineRule="auto"/>
        <w:jc w:val="center"/>
        <w:rPr>
          <w:sz w:val="24"/>
        </w:rPr>
      </w:pPr>
    </w:p>
    <w:p w:rsidR="00D6098B" w:rsidRPr="00FF5E8E" w:rsidRDefault="000110BA" w:rsidP="000110BA">
      <w:pPr>
        <w:tabs>
          <w:tab w:val="left" w:pos="2310"/>
        </w:tabs>
        <w:spacing w:line="360" w:lineRule="auto"/>
        <w:rPr>
          <w:sz w:val="24"/>
          <w:szCs w:val="24"/>
        </w:rPr>
      </w:pPr>
      <w:r w:rsidRPr="00FF5E8E">
        <w:rPr>
          <w:sz w:val="24"/>
          <w:szCs w:val="24"/>
        </w:rPr>
        <w:tab/>
      </w:r>
    </w:p>
    <w:p w:rsidR="00D6098B" w:rsidRPr="00FF5E8E" w:rsidRDefault="00D6098B" w:rsidP="000110BA">
      <w:pPr>
        <w:tabs>
          <w:tab w:val="left" w:pos="5387"/>
        </w:tabs>
        <w:spacing w:line="360" w:lineRule="auto"/>
        <w:jc w:val="center"/>
        <w:rPr>
          <w:sz w:val="24"/>
          <w:szCs w:val="24"/>
        </w:rPr>
      </w:pPr>
    </w:p>
    <w:tbl>
      <w:tblPr>
        <w:tblpPr w:leftFromText="141" w:rightFromText="141" w:vertAnchor="text" w:horzAnchor="page" w:tblpX="2016" w:tblpY="-3"/>
        <w:tblOverlap w:val="never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9"/>
      </w:tblGrid>
      <w:tr w:rsidR="00D6098B" w:rsidRPr="00FF5E8E" w:rsidTr="00D6098B">
        <w:trPr>
          <w:trHeight w:val="1144"/>
        </w:trPr>
        <w:tc>
          <w:tcPr>
            <w:tcW w:w="3679" w:type="dxa"/>
            <w:hideMark/>
          </w:tcPr>
          <w:p w:rsidR="00D6098B" w:rsidRPr="00FF5E8E" w:rsidRDefault="00D6098B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FF5E8E">
              <w:rPr>
                <w:sz w:val="24"/>
                <w:szCs w:val="24"/>
              </w:rPr>
              <w:t>ÜYE</w:t>
            </w:r>
          </w:p>
          <w:p w:rsidR="00D6098B" w:rsidRPr="00FF5E8E" w:rsidRDefault="00AD181B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AYŞEGÜL PORSUK ALTIN</w:t>
            </w:r>
            <w:r w:rsidR="00D6098B" w:rsidRPr="00FF5E8E">
              <w:rPr>
                <w:sz w:val="28"/>
                <w:szCs w:val="28"/>
              </w:rPr>
              <w:t xml:space="preserve">                     </w:t>
            </w:r>
          </w:p>
        </w:tc>
      </w:tr>
    </w:tbl>
    <w:p w:rsidR="00D6098B" w:rsidRPr="00FF5E8E" w:rsidRDefault="00D6098B" w:rsidP="00D6098B">
      <w:pPr>
        <w:rPr>
          <w:vanish/>
        </w:rPr>
      </w:pPr>
    </w:p>
    <w:tbl>
      <w:tblPr>
        <w:tblpPr w:leftFromText="141" w:rightFromText="141" w:vertAnchor="text" w:horzAnchor="margin" w:tblpXSpec="right" w:tblpY="-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9"/>
      </w:tblGrid>
      <w:tr w:rsidR="00D6098B" w:rsidRPr="00FF5E8E" w:rsidTr="00D6098B">
        <w:trPr>
          <w:trHeight w:val="1144"/>
        </w:trPr>
        <w:tc>
          <w:tcPr>
            <w:tcW w:w="3679" w:type="dxa"/>
            <w:hideMark/>
          </w:tcPr>
          <w:p w:rsidR="00D6098B" w:rsidRPr="00FF5E8E" w:rsidRDefault="00D6098B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FF5E8E">
              <w:rPr>
                <w:sz w:val="24"/>
                <w:szCs w:val="24"/>
              </w:rPr>
              <w:t>ÜYE</w:t>
            </w:r>
          </w:p>
          <w:p w:rsidR="00D6098B" w:rsidRPr="00FF5E8E" w:rsidRDefault="00D6098B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FF5E8E">
              <w:rPr>
                <w:sz w:val="28"/>
              </w:rPr>
              <w:t xml:space="preserve">ALİ SAİT ADİLOĞLU         </w:t>
            </w:r>
          </w:p>
        </w:tc>
      </w:tr>
    </w:tbl>
    <w:p w:rsidR="00D6098B" w:rsidRDefault="00D6098B" w:rsidP="00D6098B">
      <w:pPr>
        <w:tabs>
          <w:tab w:val="left" w:pos="3120"/>
          <w:tab w:val="left" w:pos="4035"/>
        </w:tabs>
        <w:spacing w:line="360" w:lineRule="auto"/>
        <w:rPr>
          <w:sz w:val="24"/>
          <w:szCs w:val="24"/>
        </w:rPr>
      </w:pPr>
    </w:p>
    <w:p w:rsidR="00D6098B" w:rsidRDefault="00D6098B" w:rsidP="00D6098B">
      <w:pPr>
        <w:tabs>
          <w:tab w:val="left" w:pos="3120"/>
          <w:tab w:val="left" w:pos="4035"/>
        </w:tabs>
        <w:spacing w:line="360" w:lineRule="auto"/>
        <w:rPr>
          <w:sz w:val="24"/>
          <w:szCs w:val="24"/>
        </w:rPr>
      </w:pPr>
    </w:p>
    <w:p w:rsidR="00D6098B" w:rsidRDefault="00D6098B" w:rsidP="00D6098B">
      <w:pPr>
        <w:tabs>
          <w:tab w:val="left" w:pos="3120"/>
          <w:tab w:val="left" w:pos="4035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D6098B" w:rsidRDefault="00D6098B" w:rsidP="00D6098B">
      <w:pPr>
        <w:rPr>
          <w:vanish/>
          <w:sz w:val="24"/>
          <w:szCs w:val="24"/>
        </w:rPr>
      </w:pPr>
    </w:p>
    <w:p w:rsidR="00D6098B" w:rsidRDefault="00D6098B" w:rsidP="00D6098B">
      <w:pPr>
        <w:tabs>
          <w:tab w:val="left" w:pos="4065"/>
          <w:tab w:val="center" w:pos="496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D6098B" w:rsidRDefault="00D6098B" w:rsidP="00D6098B">
      <w:pPr>
        <w:tabs>
          <w:tab w:val="left" w:pos="4065"/>
          <w:tab w:val="center" w:pos="496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195A20" w:rsidRPr="00421907" w:rsidRDefault="000110BA" w:rsidP="000110BA">
      <w:pPr>
        <w:tabs>
          <w:tab w:val="left" w:pos="5790"/>
        </w:tabs>
        <w:spacing w:line="360" w:lineRule="auto"/>
        <w:rPr>
          <w:vanish/>
          <w:sz w:val="24"/>
          <w:szCs w:val="24"/>
        </w:rPr>
      </w:pPr>
      <w:r>
        <w:rPr>
          <w:sz w:val="24"/>
          <w:szCs w:val="24"/>
        </w:rPr>
        <w:tab/>
      </w:r>
    </w:p>
    <w:p w:rsidR="00195A20" w:rsidRPr="00421907" w:rsidRDefault="00195A20" w:rsidP="00195A20">
      <w:pPr>
        <w:tabs>
          <w:tab w:val="left" w:pos="4065"/>
          <w:tab w:val="center" w:pos="4960"/>
        </w:tabs>
        <w:spacing w:line="360" w:lineRule="auto"/>
        <w:rPr>
          <w:sz w:val="24"/>
          <w:szCs w:val="24"/>
        </w:rPr>
      </w:pPr>
      <w:r w:rsidRPr="00421907">
        <w:rPr>
          <w:sz w:val="24"/>
          <w:szCs w:val="24"/>
        </w:rPr>
        <w:tab/>
      </w:r>
    </w:p>
    <w:p w:rsidR="00195A20" w:rsidRPr="00421907" w:rsidRDefault="00195A20" w:rsidP="00195A20">
      <w:pPr>
        <w:tabs>
          <w:tab w:val="left" w:pos="4065"/>
          <w:tab w:val="center" w:pos="4960"/>
        </w:tabs>
        <w:spacing w:line="360" w:lineRule="auto"/>
        <w:rPr>
          <w:sz w:val="24"/>
          <w:szCs w:val="24"/>
        </w:rPr>
      </w:pPr>
      <w:r w:rsidRPr="00421907">
        <w:rPr>
          <w:sz w:val="24"/>
          <w:szCs w:val="24"/>
        </w:rPr>
        <w:tab/>
      </w:r>
    </w:p>
    <w:p w:rsidR="00FF5E8E" w:rsidRDefault="00FF5E8E" w:rsidP="000110BA">
      <w:pPr>
        <w:tabs>
          <w:tab w:val="left" w:pos="1725"/>
        </w:tabs>
        <w:rPr>
          <w:sz w:val="24"/>
          <w:szCs w:val="24"/>
          <w:lang w:val="tr-TR"/>
        </w:rPr>
      </w:pPr>
    </w:p>
    <w:sectPr w:rsidR="00FF5E8E" w:rsidSect="00421907">
      <w:headerReference w:type="default" r:id="rId9"/>
      <w:footerReference w:type="default" r:id="rId10"/>
      <w:pgSz w:w="11906" w:h="16838" w:code="9"/>
      <w:pgMar w:top="3400" w:right="851" w:bottom="1134" w:left="1134" w:header="567" w:footer="56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072" w:rsidRDefault="00165072">
      <w:r>
        <w:separator/>
      </w:r>
    </w:p>
  </w:endnote>
  <w:endnote w:type="continuationSeparator" w:id="0">
    <w:p w:rsidR="00165072" w:rsidRDefault="00165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9700340"/>
      <w:docPartObj>
        <w:docPartGallery w:val="Page Numbers (Bottom of Page)"/>
        <w:docPartUnique/>
      </w:docPartObj>
    </w:sdtPr>
    <w:sdtEndPr/>
    <w:sdtContent>
      <w:sdt>
        <w:sdtPr>
          <w:id w:val="-816187155"/>
          <w:docPartObj>
            <w:docPartGallery w:val="Page Numbers (Top of Page)"/>
            <w:docPartUnique/>
          </w:docPartObj>
        </w:sdtPr>
        <w:sdtEndPr/>
        <w:sdtContent>
          <w:p w:rsidR="00165072" w:rsidRDefault="00165072">
            <w:pPr>
              <w:pStyle w:val="Altbilgi"/>
              <w:jc w:val="right"/>
            </w:pPr>
            <w:proofErr w:type="spellStart"/>
            <w:r>
              <w:t>Sayfa</w:t>
            </w:r>
            <w:proofErr w:type="spellEnd"/>
            <w:r>
              <w:t xml:space="preserve"> </w:t>
            </w:r>
            <w:r w:rsidR="000065B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0065B0">
              <w:rPr>
                <w:b/>
                <w:sz w:val="24"/>
                <w:szCs w:val="24"/>
              </w:rPr>
              <w:fldChar w:fldCharType="separate"/>
            </w:r>
            <w:r w:rsidR="003F21B0">
              <w:rPr>
                <w:b/>
                <w:noProof/>
              </w:rPr>
              <w:t>1</w:t>
            </w:r>
            <w:r w:rsidR="000065B0">
              <w:rPr>
                <w:b/>
                <w:sz w:val="24"/>
                <w:szCs w:val="24"/>
              </w:rPr>
              <w:fldChar w:fldCharType="end"/>
            </w:r>
            <w:r>
              <w:t xml:space="preserve"> / </w:t>
            </w:r>
            <w:r w:rsidR="000065B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0065B0">
              <w:rPr>
                <w:b/>
                <w:sz w:val="24"/>
                <w:szCs w:val="24"/>
              </w:rPr>
              <w:fldChar w:fldCharType="separate"/>
            </w:r>
            <w:r w:rsidR="003F21B0">
              <w:rPr>
                <w:b/>
                <w:noProof/>
              </w:rPr>
              <w:t>1</w:t>
            </w:r>
            <w:r w:rsidR="000065B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165072" w:rsidRDefault="00165072">
    <w:pPr>
      <w:pStyle w:val="Altbilgi"/>
      <w:rPr>
        <w:b/>
        <w:sz w:val="16"/>
        <w:lang w:val="tr-T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072" w:rsidRDefault="00165072">
      <w:r>
        <w:separator/>
      </w:r>
    </w:p>
  </w:footnote>
  <w:footnote w:type="continuationSeparator" w:id="0">
    <w:p w:rsidR="00165072" w:rsidRDefault="001650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5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165072" w:rsidTr="002A588B">
      <w:trPr>
        <w:cantSplit/>
        <w:trHeight w:val="845"/>
      </w:trPr>
      <w:tc>
        <w:tcPr>
          <w:tcW w:w="1724" w:type="dxa"/>
          <w:vMerge w:val="restart"/>
        </w:tcPr>
        <w:p w:rsidR="00165072" w:rsidRDefault="00165072">
          <w:pPr>
            <w:pStyle w:val="stbilgi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t xml:space="preserve"> </w:t>
          </w:r>
        </w:p>
        <w:p w:rsidR="00165072" w:rsidRDefault="00165072" w:rsidP="00CE553D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 wp14:anchorId="2F9D04FF" wp14:editId="35D57245">
                <wp:extent cx="925033" cy="967563"/>
                <wp:effectExtent l="0" t="0" r="0" b="0"/>
                <wp:docPr id="2" name="Resim 2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165072" w:rsidRPr="00B42F03" w:rsidRDefault="00165072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T.C.</w:t>
          </w:r>
        </w:p>
        <w:p w:rsidR="00165072" w:rsidRPr="00B42F03" w:rsidRDefault="00165072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OSMANGAZİ BELEDİYE MECLİSİ</w:t>
          </w:r>
        </w:p>
        <w:p w:rsidR="00165072" w:rsidRPr="00B4682A" w:rsidRDefault="00165072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8"/>
              <w:szCs w:val="28"/>
            </w:rPr>
            <w:t>KOMİSYON RAPORLARI</w:t>
          </w:r>
        </w:p>
      </w:tc>
      <w:tc>
        <w:tcPr>
          <w:tcW w:w="2865" w:type="dxa"/>
        </w:tcPr>
        <w:p w:rsidR="00165072" w:rsidRPr="00CC06A6" w:rsidRDefault="00165072" w:rsidP="00AD181B">
          <w:pPr>
            <w:pStyle w:val="stbilgi"/>
            <w:spacing w:before="120"/>
            <w:rPr>
              <w:sz w:val="24"/>
              <w:szCs w:val="24"/>
            </w:rPr>
          </w:pPr>
          <w:proofErr w:type="spellStart"/>
          <w:r w:rsidRPr="00CC06A6">
            <w:rPr>
              <w:sz w:val="24"/>
              <w:szCs w:val="24"/>
            </w:rPr>
            <w:t>Rapor</w:t>
          </w:r>
          <w:proofErr w:type="spellEnd"/>
          <w:r w:rsidRPr="00CC06A6">
            <w:rPr>
              <w:sz w:val="24"/>
              <w:szCs w:val="24"/>
            </w:rPr>
            <w:t xml:space="preserve"> </w:t>
          </w:r>
          <w:proofErr w:type="spellStart"/>
          <w:r w:rsidRPr="00CC06A6">
            <w:rPr>
              <w:sz w:val="24"/>
              <w:szCs w:val="24"/>
            </w:rPr>
            <w:t>Tarihi</w:t>
          </w:r>
          <w:proofErr w:type="spellEnd"/>
          <w:r w:rsidRPr="00CC06A6">
            <w:rPr>
              <w:sz w:val="24"/>
              <w:szCs w:val="24"/>
            </w:rPr>
            <w:t>:</w:t>
          </w:r>
          <w:r>
            <w:rPr>
              <w:sz w:val="24"/>
              <w:szCs w:val="24"/>
            </w:rPr>
            <w:t xml:space="preserve"> ...</w:t>
          </w:r>
          <w:r w:rsidR="00D6098B">
            <w:rPr>
              <w:sz w:val="24"/>
              <w:szCs w:val="24"/>
            </w:rPr>
            <w:t>./</w:t>
          </w:r>
          <w:r w:rsidR="00AD181B">
            <w:rPr>
              <w:sz w:val="24"/>
              <w:szCs w:val="24"/>
            </w:rPr>
            <w:t>05</w:t>
          </w:r>
          <w:r w:rsidR="00D6098B">
            <w:rPr>
              <w:sz w:val="24"/>
              <w:szCs w:val="24"/>
            </w:rPr>
            <w:t>/</w:t>
          </w:r>
          <w:r>
            <w:rPr>
              <w:sz w:val="24"/>
              <w:szCs w:val="24"/>
            </w:rPr>
            <w:t>202</w:t>
          </w:r>
          <w:r w:rsidR="00AD181B">
            <w:rPr>
              <w:sz w:val="24"/>
              <w:szCs w:val="24"/>
            </w:rPr>
            <w:t>6</w:t>
          </w:r>
        </w:p>
      </w:tc>
    </w:tr>
    <w:tr w:rsidR="00165072" w:rsidTr="002A588B">
      <w:trPr>
        <w:cantSplit/>
        <w:trHeight w:val="701"/>
      </w:trPr>
      <w:tc>
        <w:tcPr>
          <w:tcW w:w="1724" w:type="dxa"/>
          <w:vMerge/>
        </w:tcPr>
        <w:p w:rsidR="00165072" w:rsidRDefault="00165072" w:rsidP="00CE553D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165072" w:rsidRPr="00B4682A" w:rsidRDefault="00165072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</w:p>
      </w:tc>
      <w:tc>
        <w:tcPr>
          <w:tcW w:w="2865" w:type="dxa"/>
        </w:tcPr>
        <w:p w:rsidR="00165072" w:rsidRPr="00E42144" w:rsidRDefault="00165072" w:rsidP="00E42144">
          <w:pPr>
            <w:pStyle w:val="stbilgi"/>
            <w:spacing w:before="120"/>
            <w:rPr>
              <w:b/>
              <w:sz w:val="32"/>
              <w:szCs w:val="32"/>
            </w:rPr>
          </w:pPr>
        </w:p>
      </w:tc>
    </w:tr>
    <w:tr w:rsidR="00165072" w:rsidTr="00421907">
      <w:trPr>
        <w:cantSplit/>
        <w:trHeight w:hRule="exact" w:val="1141"/>
      </w:trPr>
      <w:tc>
        <w:tcPr>
          <w:tcW w:w="1724" w:type="dxa"/>
          <w:vMerge/>
          <w:vAlign w:val="center"/>
        </w:tcPr>
        <w:p w:rsidR="00165072" w:rsidRDefault="00165072">
          <w:pPr>
            <w:pStyle w:val="stbilgi"/>
            <w:rPr>
              <w:rFonts w:ascii="Arial" w:hAnsi="Arial"/>
              <w:b/>
              <w:sz w:val="24"/>
            </w:rPr>
          </w:pPr>
        </w:p>
      </w:tc>
      <w:tc>
        <w:tcPr>
          <w:tcW w:w="8371" w:type="dxa"/>
          <w:gridSpan w:val="2"/>
          <w:vAlign w:val="center"/>
        </w:tcPr>
        <w:p w:rsidR="00FF5E8E" w:rsidRDefault="00D6098B" w:rsidP="00D6098B">
          <w:pPr>
            <w:pStyle w:val="stbilgi"/>
            <w:jc w:val="center"/>
            <w:rPr>
              <w:b/>
              <w:sz w:val="24"/>
            </w:rPr>
          </w:pPr>
          <w:r>
            <w:rPr>
              <w:b/>
              <w:sz w:val="24"/>
            </w:rPr>
            <w:t xml:space="preserve">KÜLTÜR, SANAT VE TURİZM KOMİSYONU </w:t>
          </w:r>
        </w:p>
        <w:p w:rsidR="00165072" w:rsidRPr="00B42F03" w:rsidRDefault="00165072" w:rsidP="00AD181B">
          <w:pPr>
            <w:pStyle w:val="stbilgi"/>
            <w:jc w:val="center"/>
            <w:rPr>
              <w:b/>
              <w:sz w:val="24"/>
            </w:rPr>
          </w:pPr>
        </w:p>
      </w:tc>
    </w:tr>
  </w:tbl>
  <w:p w:rsidR="00165072" w:rsidRDefault="00165072">
    <w:pPr>
      <w:pStyle w:val="stbilgi"/>
    </w:pPr>
  </w:p>
  <w:p w:rsidR="00FF5E8E" w:rsidRDefault="00FF5E8E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1A"/>
    <w:rsid w:val="0000061C"/>
    <w:rsid w:val="0000219F"/>
    <w:rsid w:val="000054F2"/>
    <w:rsid w:val="000065B0"/>
    <w:rsid w:val="0000701A"/>
    <w:rsid w:val="000110BA"/>
    <w:rsid w:val="00012BA0"/>
    <w:rsid w:val="000151A5"/>
    <w:rsid w:val="00032F0E"/>
    <w:rsid w:val="00037C83"/>
    <w:rsid w:val="0004051C"/>
    <w:rsid w:val="0004258D"/>
    <w:rsid w:val="00043C65"/>
    <w:rsid w:val="00054526"/>
    <w:rsid w:val="00062E7B"/>
    <w:rsid w:val="0007321F"/>
    <w:rsid w:val="00073D48"/>
    <w:rsid w:val="00082602"/>
    <w:rsid w:val="00082AEA"/>
    <w:rsid w:val="00084AC6"/>
    <w:rsid w:val="00090C74"/>
    <w:rsid w:val="000967E1"/>
    <w:rsid w:val="000A7AA9"/>
    <w:rsid w:val="000A7AAC"/>
    <w:rsid w:val="000B3167"/>
    <w:rsid w:val="000B459C"/>
    <w:rsid w:val="000B543D"/>
    <w:rsid w:val="000C01CA"/>
    <w:rsid w:val="000D3A6F"/>
    <w:rsid w:val="000E0ECD"/>
    <w:rsid w:val="000E5D33"/>
    <w:rsid w:val="000F2E3F"/>
    <w:rsid w:val="00116569"/>
    <w:rsid w:val="00120232"/>
    <w:rsid w:val="00120613"/>
    <w:rsid w:val="00121E68"/>
    <w:rsid w:val="0012289A"/>
    <w:rsid w:val="00145D5D"/>
    <w:rsid w:val="001477B4"/>
    <w:rsid w:val="00165072"/>
    <w:rsid w:val="00166CD3"/>
    <w:rsid w:val="00171195"/>
    <w:rsid w:val="00175B34"/>
    <w:rsid w:val="00183C91"/>
    <w:rsid w:val="00190D79"/>
    <w:rsid w:val="001914B1"/>
    <w:rsid w:val="00195A20"/>
    <w:rsid w:val="001A0B01"/>
    <w:rsid w:val="001A3CD8"/>
    <w:rsid w:val="001B7CDC"/>
    <w:rsid w:val="001C2999"/>
    <w:rsid w:val="001C4E1A"/>
    <w:rsid w:val="001C54A8"/>
    <w:rsid w:val="001E441C"/>
    <w:rsid w:val="001F07F6"/>
    <w:rsid w:val="001F3345"/>
    <w:rsid w:val="00210137"/>
    <w:rsid w:val="00212072"/>
    <w:rsid w:val="00215A14"/>
    <w:rsid w:val="00240953"/>
    <w:rsid w:val="00241ED6"/>
    <w:rsid w:val="00244CBA"/>
    <w:rsid w:val="00254FD4"/>
    <w:rsid w:val="00264372"/>
    <w:rsid w:val="00276F61"/>
    <w:rsid w:val="002851D4"/>
    <w:rsid w:val="002A1350"/>
    <w:rsid w:val="002A1F06"/>
    <w:rsid w:val="002A588B"/>
    <w:rsid w:val="002B5C4F"/>
    <w:rsid w:val="002C1324"/>
    <w:rsid w:val="002C14C0"/>
    <w:rsid w:val="002C27CB"/>
    <w:rsid w:val="002C2B33"/>
    <w:rsid w:val="002D1919"/>
    <w:rsid w:val="002D5000"/>
    <w:rsid w:val="002F6B66"/>
    <w:rsid w:val="00316EE3"/>
    <w:rsid w:val="003219CB"/>
    <w:rsid w:val="00322AF3"/>
    <w:rsid w:val="00331734"/>
    <w:rsid w:val="00331996"/>
    <w:rsid w:val="00344EB6"/>
    <w:rsid w:val="003641FC"/>
    <w:rsid w:val="00390219"/>
    <w:rsid w:val="00390F20"/>
    <w:rsid w:val="003925A0"/>
    <w:rsid w:val="003A022F"/>
    <w:rsid w:val="003A2C05"/>
    <w:rsid w:val="003B6962"/>
    <w:rsid w:val="003C3AD1"/>
    <w:rsid w:val="003D343B"/>
    <w:rsid w:val="003E09B7"/>
    <w:rsid w:val="003E38E9"/>
    <w:rsid w:val="003E7853"/>
    <w:rsid w:val="003F14AD"/>
    <w:rsid w:val="003F21B0"/>
    <w:rsid w:val="003F3823"/>
    <w:rsid w:val="003F7452"/>
    <w:rsid w:val="00421907"/>
    <w:rsid w:val="00435944"/>
    <w:rsid w:val="004464F2"/>
    <w:rsid w:val="00454966"/>
    <w:rsid w:val="00464FA0"/>
    <w:rsid w:val="00466B56"/>
    <w:rsid w:val="00471EB3"/>
    <w:rsid w:val="004806FB"/>
    <w:rsid w:val="00484387"/>
    <w:rsid w:val="004879E9"/>
    <w:rsid w:val="00491F4C"/>
    <w:rsid w:val="0049211D"/>
    <w:rsid w:val="004952FE"/>
    <w:rsid w:val="004A7282"/>
    <w:rsid w:val="004B1AB4"/>
    <w:rsid w:val="004B3A33"/>
    <w:rsid w:val="004C0F58"/>
    <w:rsid w:val="004E15F3"/>
    <w:rsid w:val="004E279C"/>
    <w:rsid w:val="004E2EA1"/>
    <w:rsid w:val="004F10E0"/>
    <w:rsid w:val="004F6D91"/>
    <w:rsid w:val="00512D30"/>
    <w:rsid w:val="00513EC4"/>
    <w:rsid w:val="0051470B"/>
    <w:rsid w:val="00525AD2"/>
    <w:rsid w:val="005265F4"/>
    <w:rsid w:val="00526CEE"/>
    <w:rsid w:val="005332DD"/>
    <w:rsid w:val="00545183"/>
    <w:rsid w:val="00553DBF"/>
    <w:rsid w:val="00573C5C"/>
    <w:rsid w:val="00573E34"/>
    <w:rsid w:val="00574A39"/>
    <w:rsid w:val="005776AC"/>
    <w:rsid w:val="00581667"/>
    <w:rsid w:val="005A7B0E"/>
    <w:rsid w:val="005C0EF3"/>
    <w:rsid w:val="005C2E26"/>
    <w:rsid w:val="005D3A44"/>
    <w:rsid w:val="005D5C3F"/>
    <w:rsid w:val="005E0A26"/>
    <w:rsid w:val="005E31EF"/>
    <w:rsid w:val="005F48F4"/>
    <w:rsid w:val="005F6F5D"/>
    <w:rsid w:val="006006EC"/>
    <w:rsid w:val="00604C68"/>
    <w:rsid w:val="0062162A"/>
    <w:rsid w:val="0062536B"/>
    <w:rsid w:val="00627D39"/>
    <w:rsid w:val="00630B86"/>
    <w:rsid w:val="00647895"/>
    <w:rsid w:val="006503AF"/>
    <w:rsid w:val="0065370B"/>
    <w:rsid w:val="00656F41"/>
    <w:rsid w:val="00661065"/>
    <w:rsid w:val="0066798A"/>
    <w:rsid w:val="00677E6B"/>
    <w:rsid w:val="00685EF2"/>
    <w:rsid w:val="006A1030"/>
    <w:rsid w:val="006A28E2"/>
    <w:rsid w:val="006A7B91"/>
    <w:rsid w:val="006B03BD"/>
    <w:rsid w:val="006B3E75"/>
    <w:rsid w:val="006B4EB2"/>
    <w:rsid w:val="006C3058"/>
    <w:rsid w:val="006C36BD"/>
    <w:rsid w:val="006D050B"/>
    <w:rsid w:val="006D3EDA"/>
    <w:rsid w:val="006E0A85"/>
    <w:rsid w:val="006E3FF8"/>
    <w:rsid w:val="006F5BB3"/>
    <w:rsid w:val="006F73CD"/>
    <w:rsid w:val="00706604"/>
    <w:rsid w:val="00722126"/>
    <w:rsid w:val="007743D5"/>
    <w:rsid w:val="00776118"/>
    <w:rsid w:val="007867E1"/>
    <w:rsid w:val="00791E5E"/>
    <w:rsid w:val="00796574"/>
    <w:rsid w:val="007A2A35"/>
    <w:rsid w:val="007A2BAE"/>
    <w:rsid w:val="007B39ED"/>
    <w:rsid w:val="007B6057"/>
    <w:rsid w:val="007C3C1C"/>
    <w:rsid w:val="007D758C"/>
    <w:rsid w:val="007E2850"/>
    <w:rsid w:val="007E7876"/>
    <w:rsid w:val="007F0518"/>
    <w:rsid w:val="007F3946"/>
    <w:rsid w:val="007F3BD0"/>
    <w:rsid w:val="007F7A4F"/>
    <w:rsid w:val="007F7F90"/>
    <w:rsid w:val="00807F03"/>
    <w:rsid w:val="0081056C"/>
    <w:rsid w:val="00821336"/>
    <w:rsid w:val="008252A5"/>
    <w:rsid w:val="00841F69"/>
    <w:rsid w:val="00845F2E"/>
    <w:rsid w:val="00851397"/>
    <w:rsid w:val="00883C86"/>
    <w:rsid w:val="00890697"/>
    <w:rsid w:val="00890EFF"/>
    <w:rsid w:val="00891DEF"/>
    <w:rsid w:val="008C4D2F"/>
    <w:rsid w:val="008C59FC"/>
    <w:rsid w:val="008C7F9D"/>
    <w:rsid w:val="008D3E55"/>
    <w:rsid w:val="008D554B"/>
    <w:rsid w:val="008D56EF"/>
    <w:rsid w:val="008E4FF4"/>
    <w:rsid w:val="00903EAB"/>
    <w:rsid w:val="00910CF2"/>
    <w:rsid w:val="00930986"/>
    <w:rsid w:val="00940F84"/>
    <w:rsid w:val="009411E5"/>
    <w:rsid w:val="00945A71"/>
    <w:rsid w:val="00951D97"/>
    <w:rsid w:val="0095417E"/>
    <w:rsid w:val="00955409"/>
    <w:rsid w:val="00961438"/>
    <w:rsid w:val="00974A51"/>
    <w:rsid w:val="009955A2"/>
    <w:rsid w:val="009A7599"/>
    <w:rsid w:val="009C5945"/>
    <w:rsid w:val="009D1DA4"/>
    <w:rsid w:val="009D3CFF"/>
    <w:rsid w:val="009E2431"/>
    <w:rsid w:val="009E2AC0"/>
    <w:rsid w:val="009E5945"/>
    <w:rsid w:val="009F3726"/>
    <w:rsid w:val="00A0405C"/>
    <w:rsid w:val="00A10DE0"/>
    <w:rsid w:val="00A12DC8"/>
    <w:rsid w:val="00A13FA1"/>
    <w:rsid w:val="00A24A51"/>
    <w:rsid w:val="00A24E47"/>
    <w:rsid w:val="00A55531"/>
    <w:rsid w:val="00A63818"/>
    <w:rsid w:val="00A6793C"/>
    <w:rsid w:val="00A80A32"/>
    <w:rsid w:val="00AA243E"/>
    <w:rsid w:val="00AA3E99"/>
    <w:rsid w:val="00AA5531"/>
    <w:rsid w:val="00AC0221"/>
    <w:rsid w:val="00AC06BE"/>
    <w:rsid w:val="00AC2B45"/>
    <w:rsid w:val="00AD097E"/>
    <w:rsid w:val="00AD181B"/>
    <w:rsid w:val="00AD35D8"/>
    <w:rsid w:val="00AE0C3F"/>
    <w:rsid w:val="00B02A36"/>
    <w:rsid w:val="00B20BAA"/>
    <w:rsid w:val="00B3451F"/>
    <w:rsid w:val="00B37046"/>
    <w:rsid w:val="00B42F03"/>
    <w:rsid w:val="00B4682A"/>
    <w:rsid w:val="00B51DBF"/>
    <w:rsid w:val="00B56869"/>
    <w:rsid w:val="00B6264C"/>
    <w:rsid w:val="00B6458E"/>
    <w:rsid w:val="00B664AB"/>
    <w:rsid w:val="00B83547"/>
    <w:rsid w:val="00B97DF7"/>
    <w:rsid w:val="00BA3E38"/>
    <w:rsid w:val="00BB4E05"/>
    <w:rsid w:val="00BC6EB3"/>
    <w:rsid w:val="00C02FFD"/>
    <w:rsid w:val="00C07F47"/>
    <w:rsid w:val="00C111FA"/>
    <w:rsid w:val="00C11A92"/>
    <w:rsid w:val="00C206E4"/>
    <w:rsid w:val="00C23C18"/>
    <w:rsid w:val="00C31873"/>
    <w:rsid w:val="00C31F5C"/>
    <w:rsid w:val="00C33DD6"/>
    <w:rsid w:val="00C34CB2"/>
    <w:rsid w:val="00C443F6"/>
    <w:rsid w:val="00C4724B"/>
    <w:rsid w:val="00C51DC0"/>
    <w:rsid w:val="00C53829"/>
    <w:rsid w:val="00C81536"/>
    <w:rsid w:val="00C9021A"/>
    <w:rsid w:val="00C91862"/>
    <w:rsid w:val="00C92670"/>
    <w:rsid w:val="00C943AF"/>
    <w:rsid w:val="00C94925"/>
    <w:rsid w:val="00CA2D06"/>
    <w:rsid w:val="00CA2FD9"/>
    <w:rsid w:val="00CB18BF"/>
    <w:rsid w:val="00CB1A93"/>
    <w:rsid w:val="00CB5657"/>
    <w:rsid w:val="00CB6BA4"/>
    <w:rsid w:val="00CC06A6"/>
    <w:rsid w:val="00CC1101"/>
    <w:rsid w:val="00CC1DB6"/>
    <w:rsid w:val="00CC2784"/>
    <w:rsid w:val="00CE553D"/>
    <w:rsid w:val="00D03281"/>
    <w:rsid w:val="00D036C6"/>
    <w:rsid w:val="00D05723"/>
    <w:rsid w:val="00D10D80"/>
    <w:rsid w:val="00D23EBF"/>
    <w:rsid w:val="00D32AA8"/>
    <w:rsid w:val="00D336E0"/>
    <w:rsid w:val="00D33CD8"/>
    <w:rsid w:val="00D36A37"/>
    <w:rsid w:val="00D371AA"/>
    <w:rsid w:val="00D46579"/>
    <w:rsid w:val="00D51DAA"/>
    <w:rsid w:val="00D6098B"/>
    <w:rsid w:val="00D61BDD"/>
    <w:rsid w:val="00D7396F"/>
    <w:rsid w:val="00D752E1"/>
    <w:rsid w:val="00D91717"/>
    <w:rsid w:val="00D95959"/>
    <w:rsid w:val="00DA520A"/>
    <w:rsid w:val="00DA5EA6"/>
    <w:rsid w:val="00DB4DDE"/>
    <w:rsid w:val="00DC3510"/>
    <w:rsid w:val="00DC39E1"/>
    <w:rsid w:val="00DC3E64"/>
    <w:rsid w:val="00DD3049"/>
    <w:rsid w:val="00DE17EF"/>
    <w:rsid w:val="00DE317D"/>
    <w:rsid w:val="00DF79C6"/>
    <w:rsid w:val="00E00032"/>
    <w:rsid w:val="00E23919"/>
    <w:rsid w:val="00E356A2"/>
    <w:rsid w:val="00E42144"/>
    <w:rsid w:val="00E46693"/>
    <w:rsid w:val="00E54713"/>
    <w:rsid w:val="00E6784A"/>
    <w:rsid w:val="00E67AA1"/>
    <w:rsid w:val="00E91571"/>
    <w:rsid w:val="00E94752"/>
    <w:rsid w:val="00EA2E85"/>
    <w:rsid w:val="00EB304E"/>
    <w:rsid w:val="00EC3942"/>
    <w:rsid w:val="00EC4A9B"/>
    <w:rsid w:val="00ED5476"/>
    <w:rsid w:val="00ED78A9"/>
    <w:rsid w:val="00EE6087"/>
    <w:rsid w:val="00EF00C4"/>
    <w:rsid w:val="00F171E3"/>
    <w:rsid w:val="00F44248"/>
    <w:rsid w:val="00F54180"/>
    <w:rsid w:val="00F5493E"/>
    <w:rsid w:val="00F56C63"/>
    <w:rsid w:val="00F607AC"/>
    <w:rsid w:val="00F6140A"/>
    <w:rsid w:val="00F70416"/>
    <w:rsid w:val="00F706F5"/>
    <w:rsid w:val="00F7633F"/>
    <w:rsid w:val="00F76E70"/>
    <w:rsid w:val="00F82979"/>
    <w:rsid w:val="00F96E10"/>
    <w:rsid w:val="00FA07A9"/>
    <w:rsid w:val="00FD3D02"/>
    <w:rsid w:val="00FD5C19"/>
    <w:rsid w:val="00FE0B35"/>
    <w:rsid w:val="00FE33F1"/>
    <w:rsid w:val="00FE61B6"/>
    <w:rsid w:val="00FF0CBC"/>
    <w:rsid w:val="00FF5C52"/>
    <w:rsid w:val="00FF5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table" w:styleId="TabloKlavuzu">
    <w:name w:val="Table Grid"/>
    <w:basedOn w:val="NormalTablo"/>
    <w:uiPriority w:val="59"/>
    <w:rsid w:val="00CB6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6087"/>
    <w:pPr>
      <w:ind w:left="720"/>
      <w:contextualSpacing/>
    </w:pPr>
    <w:rPr>
      <w:sz w:val="24"/>
      <w:szCs w:val="24"/>
      <w:lang w:val="tr-TR"/>
    </w:rPr>
  </w:style>
  <w:style w:type="character" w:customStyle="1" w:styleId="AltbilgiChar">
    <w:name w:val="Altbilgi Char"/>
    <w:basedOn w:val="VarsaylanParagrafYazTipi"/>
    <w:link w:val="Altbilgi"/>
    <w:uiPriority w:val="99"/>
    <w:rsid w:val="00264372"/>
    <w:rPr>
      <w:lang w:val="en-AU"/>
    </w:rPr>
  </w:style>
  <w:style w:type="character" w:styleId="Gl">
    <w:name w:val="Strong"/>
    <w:basedOn w:val="VarsaylanParagrafYazTipi"/>
    <w:uiPriority w:val="22"/>
    <w:qFormat/>
    <w:rsid w:val="0095417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table" w:styleId="TabloKlavuzu">
    <w:name w:val="Table Grid"/>
    <w:basedOn w:val="NormalTablo"/>
    <w:uiPriority w:val="59"/>
    <w:rsid w:val="00CB6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6087"/>
    <w:pPr>
      <w:ind w:left="720"/>
      <w:contextualSpacing/>
    </w:pPr>
    <w:rPr>
      <w:sz w:val="24"/>
      <w:szCs w:val="24"/>
      <w:lang w:val="tr-TR"/>
    </w:rPr>
  </w:style>
  <w:style w:type="character" w:customStyle="1" w:styleId="AltbilgiChar">
    <w:name w:val="Altbilgi Char"/>
    <w:basedOn w:val="VarsaylanParagrafYazTipi"/>
    <w:link w:val="Altbilgi"/>
    <w:uiPriority w:val="99"/>
    <w:rsid w:val="00264372"/>
    <w:rPr>
      <w:lang w:val="en-AU"/>
    </w:rPr>
  </w:style>
  <w:style w:type="character" w:styleId="Gl">
    <w:name w:val="Strong"/>
    <w:basedOn w:val="VarsaylanParagrafYazTipi"/>
    <w:uiPriority w:val="22"/>
    <w:qFormat/>
    <w:rsid w:val="009541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5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58730-793E-402C-A7A6-BA7D25407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</Template>
  <TotalTime>3</TotalTime>
  <Pages>1</Pages>
  <Words>118</Words>
  <Characters>863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filizaytis</dc:creator>
  <cp:keywords>ISO 9000</cp:keywords>
  <cp:lastModifiedBy>Serpil Pahal</cp:lastModifiedBy>
  <cp:revision>5</cp:revision>
  <cp:lastPrinted>2026-05-15T08:30:00Z</cp:lastPrinted>
  <dcterms:created xsi:type="dcterms:W3CDTF">2026-05-15T08:28:00Z</dcterms:created>
  <dcterms:modified xsi:type="dcterms:W3CDTF">2026-05-15T08:30:00Z</dcterms:modified>
  <cp:category>Form</cp:category>
</cp:coreProperties>
</file>