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264372">
      <w:pPr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12203B" w:rsidRPr="0012203B">
        <w:rPr>
          <w:sz w:val="24"/>
          <w:szCs w:val="24"/>
        </w:rPr>
        <w:t>0</w:t>
      </w:r>
      <w:r w:rsidR="00730497">
        <w:rPr>
          <w:sz w:val="24"/>
          <w:szCs w:val="24"/>
        </w:rPr>
        <w:t>4</w:t>
      </w:r>
      <w:r w:rsidR="00730497">
        <w:rPr>
          <w:sz w:val="24"/>
          <w:szCs w:val="24"/>
          <w:lang w:val="tr-TR"/>
        </w:rPr>
        <w:t>.</w:t>
      </w:r>
      <w:r w:rsidR="00730497">
        <w:rPr>
          <w:sz w:val="24"/>
          <w:szCs w:val="24"/>
        </w:rPr>
        <w:t>03.2026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6A22F7">
        <w:rPr>
          <w:sz w:val="24"/>
          <w:szCs w:val="24"/>
        </w:rPr>
        <w:t>202</w:t>
      </w:r>
      <w:r w:rsidR="00730497">
        <w:rPr>
          <w:sz w:val="24"/>
          <w:szCs w:val="24"/>
        </w:rPr>
        <w:t>6/101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730497">
        <w:rPr>
          <w:sz w:val="24"/>
          <w:szCs w:val="24"/>
        </w:rPr>
        <w:t>185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7743D5" w:rsidRPr="00FE33F1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730497">
        <w:t>Park</w:t>
      </w:r>
      <w:r w:rsidR="0012203B">
        <w:t xml:space="preserve"> </w:t>
      </w:r>
      <w:r w:rsidR="006A22F7">
        <w:t>isim değişikliği</w:t>
      </w:r>
      <w:r w:rsidR="0066798A">
        <w:t xml:space="preserve"> </w:t>
      </w:r>
      <w:r w:rsidR="008C7F9D">
        <w:t xml:space="preserve"> </w:t>
      </w:r>
      <w:r w:rsidR="00215A14" w:rsidRPr="00215A14">
        <w:t xml:space="preserve"> </w:t>
      </w:r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00219F" w:rsidRDefault="0000219F" w:rsidP="00264372">
      <w:pPr>
        <w:rPr>
          <w:sz w:val="24"/>
          <w:szCs w:val="24"/>
          <w:lang w:val="tr-TR"/>
        </w:rPr>
      </w:pPr>
      <w:r w:rsidRPr="00FE33F1">
        <w:rPr>
          <w:b/>
          <w:sz w:val="24"/>
          <w:szCs w:val="24"/>
          <w:lang w:val="tr-TR"/>
        </w:rPr>
        <w:t>TALEP SAHİBİ</w:t>
      </w:r>
      <w:r w:rsidR="00264372" w:rsidRPr="00FE33F1">
        <w:rPr>
          <w:b/>
          <w:sz w:val="24"/>
          <w:szCs w:val="24"/>
          <w:lang w:val="tr-TR"/>
        </w:rPr>
        <w:t>:</w:t>
      </w:r>
      <w:r w:rsidR="000A7AA9" w:rsidRPr="00FE33F1">
        <w:rPr>
          <w:b/>
          <w:sz w:val="24"/>
          <w:szCs w:val="24"/>
          <w:lang w:val="tr-TR"/>
        </w:rPr>
        <w:t xml:space="preserve"> </w:t>
      </w:r>
      <w:r w:rsidR="00730497">
        <w:rPr>
          <w:sz w:val="24"/>
          <w:szCs w:val="24"/>
          <w:lang w:val="tr-TR"/>
        </w:rPr>
        <w:t>Abdullah AKSOY Osmangazi Mahallesi Muhtarı</w:t>
      </w:r>
    </w:p>
    <w:p w:rsidR="00D10D80" w:rsidRPr="00FE33F1" w:rsidRDefault="00D10D80" w:rsidP="00264372">
      <w:pPr>
        <w:rPr>
          <w:b/>
          <w:sz w:val="24"/>
          <w:szCs w:val="24"/>
          <w:lang w:val="tr-TR"/>
        </w:rPr>
      </w:pPr>
    </w:p>
    <w:p w:rsidR="00E7242E" w:rsidRDefault="00264372" w:rsidP="00796A2E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r w:rsidR="00730497" w:rsidRPr="00730497">
        <w:t>Osmangazi Mahallesi Satı Caddesi üzerinde bulunan Orta Çocuk Parkının isminin "Zeki Müren Çocuk Parkı" olarak değiştirilmesi  </w:t>
      </w:r>
    </w:p>
    <w:p w:rsidR="00730497" w:rsidRDefault="00730497" w:rsidP="00796A2E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r w:rsidR="00730497">
        <w:t xml:space="preserve">Yapılan değerlendirme sonucunda, söz konusu parkın fiziki büyüklüğü ve kullanım alanı dikkate alındığında, </w:t>
      </w:r>
      <w:r w:rsidR="00730497" w:rsidRPr="00730497">
        <w:t>Osmangazi Mahallesi Satı Caddesi üzerinde bulunan Orta Çocuk Parkı isminin "Zeki Müren Çocuk Parkı"</w:t>
      </w:r>
      <w:r w:rsidR="00730497">
        <w:t xml:space="preserve"> </w:t>
      </w:r>
      <w:r w:rsidR="00730497" w:rsidRPr="00730497">
        <w:t>olarak değiştirilmes</w:t>
      </w:r>
      <w:r w:rsidR="00730497">
        <w:t xml:space="preserve">inin </w:t>
      </w:r>
      <w:r w:rsidR="003A472B">
        <w:t xml:space="preserve">uygun olmadığına, </w:t>
      </w:r>
      <w:r w:rsidR="00796A2E">
        <w:t>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BİLAL DENİZ</w:t>
            </w:r>
            <w:r w:rsidR="00796A2E" w:rsidRPr="007504DF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OSMAN ŞAHİN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65B2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65B2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1146CEDD" wp14:editId="647AC176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730497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9F107F">
            <w:rPr>
              <w:sz w:val="24"/>
              <w:szCs w:val="24"/>
            </w:rPr>
            <w:t>16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730497">
            <w:rPr>
              <w:sz w:val="24"/>
              <w:szCs w:val="24"/>
            </w:rPr>
            <w:t>3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219"/>
    <w:rsid w:val="00390F20"/>
    <w:rsid w:val="003925A0"/>
    <w:rsid w:val="003A472B"/>
    <w:rsid w:val="003B6962"/>
    <w:rsid w:val="003D1A8E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655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1E79"/>
    <w:rsid w:val="005A7B0E"/>
    <w:rsid w:val="005C0EF3"/>
    <w:rsid w:val="005C2E26"/>
    <w:rsid w:val="005D3A44"/>
    <w:rsid w:val="005E0A26"/>
    <w:rsid w:val="005E31EF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30497"/>
    <w:rsid w:val="007504DF"/>
    <w:rsid w:val="00765E82"/>
    <w:rsid w:val="00770611"/>
    <w:rsid w:val="007743D5"/>
    <w:rsid w:val="00776118"/>
    <w:rsid w:val="0078308B"/>
    <w:rsid w:val="007867E1"/>
    <w:rsid w:val="00796A2E"/>
    <w:rsid w:val="007A2A35"/>
    <w:rsid w:val="007A2BAE"/>
    <w:rsid w:val="007A773B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4FF4"/>
    <w:rsid w:val="00903EAB"/>
    <w:rsid w:val="00910CF2"/>
    <w:rsid w:val="00930986"/>
    <w:rsid w:val="00945A71"/>
    <w:rsid w:val="00951D97"/>
    <w:rsid w:val="0095417E"/>
    <w:rsid w:val="00955409"/>
    <w:rsid w:val="00961438"/>
    <w:rsid w:val="00974A51"/>
    <w:rsid w:val="009A7599"/>
    <w:rsid w:val="009C5945"/>
    <w:rsid w:val="009D1DA4"/>
    <w:rsid w:val="009D39FA"/>
    <w:rsid w:val="009D3CFF"/>
    <w:rsid w:val="009E2AC0"/>
    <w:rsid w:val="009F107F"/>
    <w:rsid w:val="009F3726"/>
    <w:rsid w:val="00A0405C"/>
    <w:rsid w:val="00A10DE0"/>
    <w:rsid w:val="00A12DC8"/>
    <w:rsid w:val="00A13FA1"/>
    <w:rsid w:val="00A24A51"/>
    <w:rsid w:val="00A25DD6"/>
    <w:rsid w:val="00A46EC8"/>
    <w:rsid w:val="00A63818"/>
    <w:rsid w:val="00A65B2C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BCE"/>
    <w:rsid w:val="00B03E14"/>
    <w:rsid w:val="00B3451F"/>
    <w:rsid w:val="00B42F03"/>
    <w:rsid w:val="00B4682A"/>
    <w:rsid w:val="00B51DBF"/>
    <w:rsid w:val="00B56869"/>
    <w:rsid w:val="00B6264C"/>
    <w:rsid w:val="00B6458E"/>
    <w:rsid w:val="00B65C07"/>
    <w:rsid w:val="00B664AB"/>
    <w:rsid w:val="00B83547"/>
    <w:rsid w:val="00BA5CDF"/>
    <w:rsid w:val="00BB4E05"/>
    <w:rsid w:val="00BB4E6C"/>
    <w:rsid w:val="00BF7A59"/>
    <w:rsid w:val="00C02FFD"/>
    <w:rsid w:val="00C07F47"/>
    <w:rsid w:val="00C10D82"/>
    <w:rsid w:val="00C111FA"/>
    <w:rsid w:val="00C11A92"/>
    <w:rsid w:val="00C17DA3"/>
    <w:rsid w:val="00C206E4"/>
    <w:rsid w:val="00C23C18"/>
    <w:rsid w:val="00C31873"/>
    <w:rsid w:val="00C33DD6"/>
    <w:rsid w:val="00C443F6"/>
    <w:rsid w:val="00C4724B"/>
    <w:rsid w:val="00C51DC0"/>
    <w:rsid w:val="00C53829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C2F62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7242E"/>
    <w:rsid w:val="00E94616"/>
    <w:rsid w:val="00E94752"/>
    <w:rsid w:val="00EA2E85"/>
    <w:rsid w:val="00ED5476"/>
    <w:rsid w:val="00ED78A9"/>
    <w:rsid w:val="00EE6087"/>
    <w:rsid w:val="00EF00C4"/>
    <w:rsid w:val="00F44248"/>
    <w:rsid w:val="00F5493E"/>
    <w:rsid w:val="00F56C63"/>
    <w:rsid w:val="00F607AC"/>
    <w:rsid w:val="00F70416"/>
    <w:rsid w:val="00F706F5"/>
    <w:rsid w:val="00F73B1A"/>
    <w:rsid w:val="00F7633F"/>
    <w:rsid w:val="00F76E70"/>
    <w:rsid w:val="00F82979"/>
    <w:rsid w:val="00FA07A9"/>
    <w:rsid w:val="00FA179C"/>
    <w:rsid w:val="00FA5D4F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208</TotalTime>
  <Pages>1</Pages>
  <Words>101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2026-03-26T08:25:00Z</cp:lastPrinted>
  <dcterms:created xsi:type="dcterms:W3CDTF">2026-03-26T06:30:00Z</dcterms:created>
  <dcterms:modified xsi:type="dcterms:W3CDTF">2026-03-26T10:04:00Z</dcterms:modified>
  <cp:category>Form</cp:category>
</cp:coreProperties>
</file>