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372" w:rsidRPr="00FE33F1" w:rsidRDefault="00084AC6" w:rsidP="00264372">
      <w:pPr>
        <w:rPr>
          <w:sz w:val="24"/>
          <w:szCs w:val="24"/>
          <w:lang w:val="tr-TR"/>
        </w:rPr>
      </w:pPr>
      <w:r w:rsidRPr="00FE33F1">
        <w:rPr>
          <w:b/>
          <w:noProof/>
          <w:sz w:val="24"/>
          <w:szCs w:val="24"/>
          <w:lang w:val="tr-TR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8A5FAC4" wp14:editId="6291E99F">
                <wp:simplePos x="0" y="0"/>
                <wp:positionH relativeFrom="column">
                  <wp:posOffset>-90805</wp:posOffset>
                </wp:positionH>
                <wp:positionV relativeFrom="paragraph">
                  <wp:posOffset>-100965</wp:posOffset>
                </wp:positionV>
                <wp:extent cx="6414770" cy="8133080"/>
                <wp:effectExtent l="0" t="0" r="24130" b="20320"/>
                <wp:wrapNone/>
                <wp:docPr id="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4770" cy="813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98A" w:rsidRDefault="0066798A" w:rsidP="003E7853">
                            <w:pPr>
                              <w:rPr>
                                <w:b/>
                                <w:sz w:val="24"/>
                                <w:szCs w:val="24"/>
                                <w:lang w:val="tr-TR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7.15pt;margin-top:-7.95pt;width:505.1pt;height:640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">
                <v:textbox>
                  <w:txbxContent>
                    <w:p w:rsidR="0066798A" w:rsidRDefault="0066798A" w:rsidP="003E7853">
                      <w:pPr>
                        <w:rPr>
                          <w:b/>
                          <w:sz w:val="24"/>
                          <w:szCs w:val="24"/>
                          <w:lang w:val="tr-T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4372" w:rsidRPr="00FE33F1">
        <w:rPr>
          <w:b/>
          <w:sz w:val="24"/>
          <w:szCs w:val="24"/>
        </w:rPr>
        <w:t>MECLİS HAVALE TARİH VE KARAR NO:</w:t>
      </w:r>
      <w:r w:rsidR="000A7AA9" w:rsidRPr="00FE33F1">
        <w:rPr>
          <w:b/>
          <w:sz w:val="24"/>
          <w:szCs w:val="24"/>
        </w:rPr>
        <w:t xml:space="preserve"> </w:t>
      </w:r>
      <w:r w:rsidR="0012203B" w:rsidRPr="0012203B">
        <w:rPr>
          <w:sz w:val="24"/>
          <w:szCs w:val="24"/>
        </w:rPr>
        <w:t>0</w:t>
      </w:r>
      <w:r w:rsidR="002043B5">
        <w:rPr>
          <w:sz w:val="24"/>
          <w:szCs w:val="24"/>
        </w:rPr>
        <w:t>3</w:t>
      </w:r>
      <w:r w:rsidR="00765E82">
        <w:rPr>
          <w:sz w:val="24"/>
          <w:szCs w:val="24"/>
        </w:rPr>
        <w:t>.</w:t>
      </w:r>
      <w:r w:rsidR="009F107F">
        <w:rPr>
          <w:sz w:val="24"/>
          <w:szCs w:val="24"/>
        </w:rPr>
        <w:t>0</w:t>
      </w:r>
      <w:r w:rsidR="002043B5">
        <w:rPr>
          <w:sz w:val="24"/>
          <w:szCs w:val="24"/>
        </w:rPr>
        <w:t>6</w:t>
      </w:r>
      <w:r w:rsidR="00765E82">
        <w:rPr>
          <w:sz w:val="24"/>
          <w:szCs w:val="24"/>
        </w:rPr>
        <w:t>.202</w:t>
      </w:r>
      <w:r w:rsidR="009B1427">
        <w:rPr>
          <w:sz w:val="24"/>
          <w:szCs w:val="24"/>
        </w:rPr>
        <w:t>6</w:t>
      </w:r>
      <w:r w:rsidR="007743D5" w:rsidRPr="00FE33F1">
        <w:rPr>
          <w:sz w:val="24"/>
          <w:szCs w:val="24"/>
        </w:rPr>
        <w:t xml:space="preserve"> </w:t>
      </w:r>
      <w:proofErr w:type="spellStart"/>
      <w:r w:rsidR="007743D5" w:rsidRPr="00FE33F1">
        <w:rPr>
          <w:sz w:val="24"/>
          <w:szCs w:val="24"/>
        </w:rPr>
        <w:t>T</w:t>
      </w:r>
      <w:r w:rsidR="00526CEE" w:rsidRPr="00FE33F1">
        <w:rPr>
          <w:sz w:val="24"/>
          <w:szCs w:val="24"/>
        </w:rPr>
        <w:t>arih</w:t>
      </w:r>
      <w:proofErr w:type="spellEnd"/>
      <w:r w:rsidR="00526CEE" w:rsidRPr="00FE33F1">
        <w:rPr>
          <w:sz w:val="24"/>
          <w:szCs w:val="24"/>
        </w:rPr>
        <w:t xml:space="preserve"> </w:t>
      </w:r>
      <w:r w:rsidR="009B1427">
        <w:rPr>
          <w:sz w:val="24"/>
          <w:szCs w:val="24"/>
        </w:rPr>
        <w:t>2026/</w:t>
      </w:r>
      <w:r w:rsidR="002043B5">
        <w:rPr>
          <w:sz w:val="24"/>
          <w:szCs w:val="24"/>
        </w:rPr>
        <w:t>191</w:t>
      </w:r>
      <w:r w:rsidR="008C7F9D">
        <w:rPr>
          <w:sz w:val="24"/>
          <w:szCs w:val="24"/>
        </w:rPr>
        <w:t xml:space="preserve"> </w:t>
      </w:r>
      <w:proofErr w:type="spellStart"/>
      <w:r w:rsidR="00526CEE" w:rsidRPr="00FE33F1">
        <w:rPr>
          <w:sz w:val="24"/>
          <w:szCs w:val="24"/>
        </w:rPr>
        <w:t>Esas</w:t>
      </w:r>
      <w:proofErr w:type="spellEnd"/>
      <w:r w:rsidR="00526CEE" w:rsidRPr="00FE33F1">
        <w:rPr>
          <w:sz w:val="24"/>
          <w:szCs w:val="24"/>
        </w:rPr>
        <w:t xml:space="preserve"> </w:t>
      </w:r>
      <w:r w:rsidR="002043B5">
        <w:rPr>
          <w:sz w:val="24"/>
          <w:szCs w:val="24"/>
        </w:rPr>
        <w:t>336</w:t>
      </w:r>
      <w:r w:rsidR="000A7AA9" w:rsidRPr="00FE33F1">
        <w:rPr>
          <w:sz w:val="24"/>
          <w:szCs w:val="24"/>
        </w:rPr>
        <w:t xml:space="preserve"> </w:t>
      </w:r>
      <w:proofErr w:type="spellStart"/>
      <w:r w:rsidR="000A7AA9" w:rsidRPr="00FE33F1">
        <w:rPr>
          <w:sz w:val="24"/>
          <w:szCs w:val="24"/>
        </w:rPr>
        <w:t>sayılı</w:t>
      </w:r>
      <w:proofErr w:type="spellEnd"/>
      <w:r w:rsidR="000A7AA9" w:rsidRPr="00FE33F1">
        <w:rPr>
          <w:sz w:val="24"/>
          <w:szCs w:val="24"/>
        </w:rPr>
        <w:t xml:space="preserve"> </w:t>
      </w:r>
      <w:proofErr w:type="spellStart"/>
      <w:r w:rsidR="000A7AA9" w:rsidRPr="00FE33F1">
        <w:rPr>
          <w:sz w:val="24"/>
          <w:szCs w:val="24"/>
        </w:rPr>
        <w:t>karar</w:t>
      </w:r>
      <w:proofErr w:type="spellEnd"/>
      <w:r w:rsidR="000A7AA9" w:rsidRPr="00FE33F1">
        <w:rPr>
          <w:sz w:val="24"/>
          <w:szCs w:val="24"/>
        </w:rPr>
        <w:t>.</w:t>
      </w:r>
    </w:p>
    <w:p w:rsidR="00264372" w:rsidRPr="00FE33F1" w:rsidRDefault="00264372" w:rsidP="00264372">
      <w:pPr>
        <w:rPr>
          <w:b/>
          <w:sz w:val="24"/>
          <w:szCs w:val="24"/>
          <w:lang w:val="tr-TR"/>
        </w:rPr>
      </w:pPr>
    </w:p>
    <w:p w:rsidR="00B4301D" w:rsidRDefault="00264372" w:rsidP="00215A14">
      <w:pPr>
        <w:pStyle w:val="ListeParagraf"/>
        <w:ind w:left="0"/>
        <w:jc w:val="both"/>
      </w:pPr>
      <w:r w:rsidRPr="00FE33F1">
        <w:rPr>
          <w:b/>
        </w:rPr>
        <w:t>KONU:</w:t>
      </w:r>
      <w:r w:rsidR="000A7AA9" w:rsidRPr="00FE33F1">
        <w:rPr>
          <w:b/>
        </w:rPr>
        <w:t xml:space="preserve"> </w:t>
      </w:r>
      <w:r w:rsidR="009F107F">
        <w:t>Park</w:t>
      </w:r>
      <w:r w:rsidR="0012203B">
        <w:t xml:space="preserve"> </w:t>
      </w:r>
      <w:r w:rsidR="006A22F7">
        <w:t>isim değişikliği</w:t>
      </w:r>
      <w:r w:rsidR="0066798A">
        <w:t xml:space="preserve"> </w:t>
      </w:r>
    </w:p>
    <w:p w:rsidR="00B4301D" w:rsidRDefault="00B4301D" w:rsidP="00215A14">
      <w:pPr>
        <w:pStyle w:val="ListeParagraf"/>
        <w:ind w:left="0"/>
        <w:jc w:val="both"/>
        <w:rPr>
          <w:b/>
        </w:rPr>
      </w:pPr>
    </w:p>
    <w:p w:rsidR="007743D5" w:rsidRPr="00FE33F1" w:rsidRDefault="00B4301D" w:rsidP="00215A14">
      <w:pPr>
        <w:pStyle w:val="ListeParagraf"/>
        <w:ind w:left="0"/>
        <w:jc w:val="both"/>
      </w:pPr>
      <w:proofErr w:type="gramStart"/>
      <w:r>
        <w:rPr>
          <w:b/>
        </w:rPr>
        <w:t xml:space="preserve">TALEP SAHİBİ: </w:t>
      </w:r>
      <w:r w:rsidRPr="00B4301D">
        <w:t xml:space="preserve">Meclis Üyesi </w:t>
      </w:r>
      <w:r w:rsidR="002043B5">
        <w:t>Ali METİN</w:t>
      </w:r>
      <w:r w:rsidRPr="00B4301D">
        <w:t>.</w:t>
      </w:r>
      <w:r w:rsidR="008C7F9D">
        <w:t xml:space="preserve"> </w:t>
      </w:r>
      <w:r w:rsidR="00215A14" w:rsidRPr="00215A14">
        <w:t xml:space="preserve"> </w:t>
      </w:r>
      <w:proofErr w:type="gramEnd"/>
    </w:p>
    <w:p w:rsidR="00264372" w:rsidRPr="00FE33F1" w:rsidRDefault="00264372" w:rsidP="0049211D">
      <w:pPr>
        <w:jc w:val="both"/>
        <w:rPr>
          <w:sz w:val="24"/>
          <w:szCs w:val="24"/>
          <w:lang w:val="tr-TR"/>
        </w:rPr>
      </w:pPr>
    </w:p>
    <w:p w:rsidR="009F107F" w:rsidRDefault="00264372" w:rsidP="00FE33F1">
      <w:pPr>
        <w:pStyle w:val="ListeParagraf"/>
        <w:ind w:left="0"/>
        <w:jc w:val="both"/>
      </w:pPr>
      <w:r w:rsidRPr="00FE33F1">
        <w:rPr>
          <w:b/>
        </w:rPr>
        <w:t>TALEP</w:t>
      </w:r>
      <w:r w:rsidRPr="00FE33F1">
        <w:t xml:space="preserve">: </w:t>
      </w:r>
      <w:proofErr w:type="spellStart"/>
      <w:r w:rsidR="002043B5">
        <w:t>Dereçavuş</w:t>
      </w:r>
      <w:proofErr w:type="spellEnd"/>
      <w:r w:rsidR="002043B5">
        <w:t xml:space="preserve"> Mahallesinde bulunan Tomurcuk Parkı isminin “</w:t>
      </w:r>
      <w:proofErr w:type="spellStart"/>
      <w:r w:rsidR="002043B5">
        <w:t>Haraççıoğlu</w:t>
      </w:r>
      <w:proofErr w:type="spellEnd"/>
      <w:r w:rsidR="002043B5">
        <w:t xml:space="preserve"> Parkı” olarak değiştirilmesi</w:t>
      </w:r>
      <w:r w:rsidR="00B4301D">
        <w:t xml:space="preserve"> </w:t>
      </w:r>
    </w:p>
    <w:p w:rsidR="00B4301D" w:rsidRDefault="00B4301D" w:rsidP="00FE33F1">
      <w:pPr>
        <w:pStyle w:val="ListeParagraf"/>
        <w:ind w:left="0"/>
        <w:jc w:val="both"/>
      </w:pPr>
    </w:p>
    <w:p w:rsidR="00D10D80" w:rsidRDefault="00AA3E99" w:rsidP="00796A2E">
      <w:pPr>
        <w:pStyle w:val="ListeParagraf"/>
        <w:ind w:left="0"/>
        <w:jc w:val="both"/>
      </w:pPr>
      <w:r w:rsidRPr="00D10D80">
        <w:rPr>
          <w:b/>
        </w:rPr>
        <w:t>KOMİSYON GÖRÜŞÜ:</w:t>
      </w:r>
      <w:r w:rsidR="004B1AB4" w:rsidRPr="00FE33F1">
        <w:rPr>
          <w:b/>
        </w:rPr>
        <w:t xml:space="preserve"> </w:t>
      </w:r>
      <w:proofErr w:type="spellStart"/>
      <w:r w:rsidR="002043B5">
        <w:t>Dereçavuş</w:t>
      </w:r>
      <w:proofErr w:type="spellEnd"/>
      <w:r w:rsidR="002043B5">
        <w:t xml:space="preserve"> Mahallesinde bulunan Tomurcuk Parkı isminin “</w:t>
      </w:r>
      <w:r w:rsidR="002043B5">
        <w:t>HARAÇÇIOĞLU PARKI</w:t>
      </w:r>
      <w:r w:rsidR="002043B5">
        <w:t>” olarak değiştirilmesi</w:t>
      </w:r>
      <w:r w:rsidR="002043B5">
        <w:t xml:space="preserve">nin </w:t>
      </w:r>
      <w:r w:rsidR="00796A2E">
        <w:t>5393 sayılı Kanunun 18/n maddesine istinaden uygun olduğuna, Komisyonumuzca oybirliği ile karar verilmiştir.</w:t>
      </w:r>
    </w:p>
    <w:p w:rsidR="00A25DD6" w:rsidRDefault="00A25DD6" w:rsidP="00FE33F1">
      <w:pPr>
        <w:pStyle w:val="ListeParagraf"/>
        <w:tabs>
          <w:tab w:val="left" w:pos="3840"/>
        </w:tabs>
        <w:ind w:left="0" w:firstLine="709"/>
        <w:jc w:val="both"/>
      </w:pPr>
    </w:p>
    <w:p w:rsidR="0049211D" w:rsidRPr="00215A14" w:rsidRDefault="00466B56" w:rsidP="00FE33F1">
      <w:pPr>
        <w:pStyle w:val="ListeParagraf"/>
        <w:tabs>
          <w:tab w:val="left" w:pos="3840"/>
        </w:tabs>
        <w:ind w:left="0" w:firstLine="709"/>
        <w:jc w:val="both"/>
      </w:pPr>
      <w:r w:rsidRPr="00215A14">
        <w:t>Belediye Meclisi’ ne arz ederiz.</w:t>
      </w:r>
      <w:r w:rsidR="00FE33F1" w:rsidRPr="00215A14">
        <w:tab/>
      </w:r>
    </w:p>
    <w:p w:rsidR="008C7F9D" w:rsidRDefault="008C7F9D" w:rsidP="00FE33F1">
      <w:pPr>
        <w:tabs>
          <w:tab w:val="left" w:pos="7110"/>
        </w:tabs>
        <w:jc w:val="both"/>
        <w:rPr>
          <w:sz w:val="24"/>
          <w:szCs w:val="24"/>
        </w:rPr>
      </w:pPr>
    </w:p>
    <w:p w:rsidR="00D10D80" w:rsidRDefault="00D10D80" w:rsidP="00FE33F1">
      <w:pPr>
        <w:tabs>
          <w:tab w:val="left" w:pos="7110"/>
        </w:tabs>
        <w:jc w:val="both"/>
        <w:rPr>
          <w:sz w:val="24"/>
          <w:szCs w:val="24"/>
        </w:rPr>
      </w:pPr>
    </w:p>
    <w:p w:rsidR="00D10D80" w:rsidRDefault="00D10D80" w:rsidP="00FE33F1">
      <w:pPr>
        <w:tabs>
          <w:tab w:val="left" w:pos="7110"/>
        </w:tabs>
        <w:jc w:val="both"/>
        <w:rPr>
          <w:sz w:val="24"/>
          <w:szCs w:val="24"/>
        </w:rPr>
      </w:pPr>
    </w:p>
    <w:p w:rsidR="00264372" w:rsidRPr="00FE33F1" w:rsidRDefault="00264372" w:rsidP="00FE33F1">
      <w:pPr>
        <w:tabs>
          <w:tab w:val="left" w:pos="7110"/>
        </w:tabs>
        <w:jc w:val="both"/>
        <w:rPr>
          <w:sz w:val="24"/>
          <w:szCs w:val="24"/>
          <w:lang w:val="tr-TR"/>
        </w:rPr>
      </w:pPr>
    </w:p>
    <w:p w:rsidR="0000219F" w:rsidRPr="00FE33F1" w:rsidRDefault="0000219F" w:rsidP="0000219F">
      <w:pPr>
        <w:ind w:firstLine="709"/>
        <w:jc w:val="both"/>
        <w:rPr>
          <w:sz w:val="24"/>
          <w:szCs w:val="24"/>
        </w:rPr>
      </w:pPr>
    </w:p>
    <w:tbl>
      <w:tblPr>
        <w:tblpPr w:leftFromText="141" w:rightFromText="141" w:vertAnchor="text" w:horzAnchor="margin" w:tblpXSpec="center" w:tblpY="207"/>
        <w:tblW w:w="104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9"/>
        <w:gridCol w:w="3480"/>
        <w:gridCol w:w="3481"/>
      </w:tblGrid>
      <w:tr w:rsidR="00796A2E" w:rsidRPr="007504DF" w:rsidTr="00796A2E">
        <w:trPr>
          <w:trHeight w:val="570"/>
        </w:trPr>
        <w:tc>
          <w:tcPr>
            <w:tcW w:w="3478" w:type="dxa"/>
            <w:hideMark/>
          </w:tcPr>
          <w:p w:rsidR="00796A2E" w:rsidRPr="007504DF" w:rsidRDefault="00796A2E" w:rsidP="00796A2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504DF">
              <w:rPr>
                <w:sz w:val="24"/>
                <w:szCs w:val="24"/>
              </w:rPr>
              <w:t>BAŞKAN</w:t>
            </w:r>
          </w:p>
          <w:p w:rsidR="00796A2E" w:rsidRPr="007504DF" w:rsidRDefault="00A46EC8" w:rsidP="00796A2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ALİ METİN</w:t>
            </w:r>
          </w:p>
        </w:tc>
        <w:tc>
          <w:tcPr>
            <w:tcW w:w="3478" w:type="dxa"/>
            <w:hideMark/>
          </w:tcPr>
          <w:p w:rsidR="00796A2E" w:rsidRPr="007504DF" w:rsidRDefault="00796A2E" w:rsidP="00796A2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504DF">
              <w:rPr>
                <w:sz w:val="24"/>
                <w:szCs w:val="24"/>
              </w:rPr>
              <w:t>BAŞKAN YARDIMCISI</w:t>
            </w:r>
          </w:p>
          <w:p w:rsidR="00796A2E" w:rsidRPr="007504DF" w:rsidRDefault="00A46EC8" w:rsidP="00A46EC8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HAMİYET ARIKARSLAN</w:t>
            </w:r>
          </w:p>
        </w:tc>
        <w:tc>
          <w:tcPr>
            <w:tcW w:w="3479" w:type="dxa"/>
            <w:hideMark/>
          </w:tcPr>
          <w:p w:rsidR="00796A2E" w:rsidRPr="007504DF" w:rsidRDefault="00796A2E" w:rsidP="00796A2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504DF">
              <w:rPr>
                <w:sz w:val="24"/>
                <w:szCs w:val="24"/>
              </w:rPr>
              <w:t>ÜYE</w:t>
            </w:r>
          </w:p>
          <w:p w:rsidR="00796A2E" w:rsidRPr="007504DF" w:rsidRDefault="00B4301D" w:rsidP="00A46EC8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ŞAFAK SAYAN</w:t>
            </w:r>
            <w:r w:rsidR="00796A2E" w:rsidRPr="007504DF">
              <w:rPr>
                <w:sz w:val="24"/>
                <w:szCs w:val="24"/>
              </w:rPr>
              <w:t xml:space="preserve">                    </w:t>
            </w:r>
          </w:p>
        </w:tc>
      </w:tr>
    </w:tbl>
    <w:p w:rsidR="00796A2E" w:rsidRPr="007504DF" w:rsidRDefault="00796A2E" w:rsidP="00796A2E">
      <w:pPr>
        <w:tabs>
          <w:tab w:val="left" w:pos="5387"/>
        </w:tabs>
        <w:spacing w:line="360" w:lineRule="auto"/>
        <w:jc w:val="center"/>
        <w:rPr>
          <w:sz w:val="24"/>
          <w:szCs w:val="24"/>
        </w:rPr>
      </w:pPr>
    </w:p>
    <w:p w:rsidR="00796A2E" w:rsidRPr="007504DF" w:rsidRDefault="00796A2E" w:rsidP="00796A2E">
      <w:pPr>
        <w:tabs>
          <w:tab w:val="left" w:pos="5387"/>
        </w:tabs>
        <w:spacing w:line="360" w:lineRule="auto"/>
        <w:jc w:val="center"/>
        <w:rPr>
          <w:sz w:val="24"/>
          <w:szCs w:val="24"/>
        </w:rPr>
      </w:pPr>
    </w:p>
    <w:p w:rsidR="00796A2E" w:rsidRPr="007504DF" w:rsidRDefault="00796A2E" w:rsidP="00796A2E">
      <w:pPr>
        <w:tabs>
          <w:tab w:val="left" w:pos="5387"/>
        </w:tabs>
        <w:spacing w:line="360" w:lineRule="auto"/>
        <w:rPr>
          <w:sz w:val="24"/>
          <w:szCs w:val="24"/>
        </w:rPr>
      </w:pPr>
    </w:p>
    <w:p w:rsidR="00796A2E" w:rsidRPr="007504DF" w:rsidRDefault="00796A2E" w:rsidP="00796A2E">
      <w:pPr>
        <w:tabs>
          <w:tab w:val="left" w:pos="5387"/>
        </w:tabs>
        <w:spacing w:line="360" w:lineRule="auto"/>
        <w:rPr>
          <w:sz w:val="24"/>
          <w:szCs w:val="24"/>
        </w:rPr>
      </w:pPr>
    </w:p>
    <w:p w:rsidR="00796A2E" w:rsidRPr="007504DF" w:rsidRDefault="00796A2E" w:rsidP="00796A2E">
      <w:pPr>
        <w:tabs>
          <w:tab w:val="left" w:pos="5387"/>
        </w:tabs>
        <w:spacing w:line="360" w:lineRule="auto"/>
        <w:rPr>
          <w:sz w:val="24"/>
          <w:szCs w:val="24"/>
        </w:rPr>
      </w:pPr>
    </w:p>
    <w:tbl>
      <w:tblPr>
        <w:tblpPr w:leftFromText="141" w:rightFromText="141" w:vertAnchor="text" w:horzAnchor="page" w:tblpX="2016" w:tblpY="-3"/>
        <w:tblOverlap w:val="never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9"/>
      </w:tblGrid>
      <w:tr w:rsidR="00796A2E" w:rsidRPr="007504DF" w:rsidTr="00796A2E">
        <w:trPr>
          <w:trHeight w:val="1144"/>
        </w:trPr>
        <w:tc>
          <w:tcPr>
            <w:tcW w:w="3679" w:type="dxa"/>
            <w:hideMark/>
          </w:tcPr>
          <w:p w:rsidR="00796A2E" w:rsidRPr="007504DF" w:rsidRDefault="00796A2E" w:rsidP="00796A2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504DF">
              <w:rPr>
                <w:sz w:val="24"/>
                <w:szCs w:val="24"/>
              </w:rPr>
              <w:t>ÜYE</w:t>
            </w:r>
          </w:p>
          <w:p w:rsidR="00796A2E" w:rsidRPr="007504DF" w:rsidRDefault="00B4301D" w:rsidP="00796A2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AYŞEGÜL PORSUK ALTIN</w:t>
            </w:r>
            <w:r w:rsidR="00796A2E" w:rsidRPr="007504DF">
              <w:rPr>
                <w:sz w:val="24"/>
                <w:szCs w:val="24"/>
              </w:rPr>
              <w:t xml:space="preserve">                     </w:t>
            </w:r>
          </w:p>
        </w:tc>
      </w:tr>
    </w:tbl>
    <w:p w:rsidR="00796A2E" w:rsidRPr="007504DF" w:rsidRDefault="00796A2E" w:rsidP="00796A2E">
      <w:pPr>
        <w:rPr>
          <w:vanish/>
          <w:sz w:val="24"/>
          <w:szCs w:val="24"/>
        </w:rPr>
      </w:pPr>
    </w:p>
    <w:tbl>
      <w:tblPr>
        <w:tblpPr w:leftFromText="141" w:rightFromText="141" w:vertAnchor="text" w:horzAnchor="margin" w:tblpXSpec="right" w:tblpY="-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9"/>
      </w:tblGrid>
      <w:tr w:rsidR="00796A2E" w:rsidRPr="007504DF" w:rsidTr="00796A2E">
        <w:trPr>
          <w:trHeight w:val="1144"/>
        </w:trPr>
        <w:tc>
          <w:tcPr>
            <w:tcW w:w="3679" w:type="dxa"/>
            <w:hideMark/>
          </w:tcPr>
          <w:p w:rsidR="00796A2E" w:rsidRPr="007504DF" w:rsidRDefault="00796A2E" w:rsidP="00796A2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504DF">
              <w:rPr>
                <w:sz w:val="24"/>
                <w:szCs w:val="24"/>
              </w:rPr>
              <w:t>ÜYE</w:t>
            </w:r>
          </w:p>
          <w:p w:rsidR="00796A2E" w:rsidRPr="007504DF" w:rsidRDefault="00796A2E" w:rsidP="00796A2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504DF">
              <w:rPr>
                <w:sz w:val="24"/>
                <w:szCs w:val="24"/>
              </w:rPr>
              <w:t xml:space="preserve">ALİ SAİT ADİLOĞLU         </w:t>
            </w:r>
          </w:p>
        </w:tc>
      </w:tr>
    </w:tbl>
    <w:p w:rsidR="00FE33F1" w:rsidRPr="00FE33F1" w:rsidRDefault="00FE33F1" w:rsidP="00FE33F1">
      <w:pPr>
        <w:tabs>
          <w:tab w:val="left" w:pos="5387"/>
        </w:tabs>
        <w:spacing w:line="360" w:lineRule="auto"/>
        <w:rPr>
          <w:b/>
          <w:sz w:val="24"/>
          <w:szCs w:val="24"/>
        </w:rPr>
      </w:pPr>
    </w:p>
    <w:p w:rsidR="00FE33F1" w:rsidRPr="00FE33F1" w:rsidRDefault="00FE33F1" w:rsidP="00FE33F1">
      <w:pPr>
        <w:tabs>
          <w:tab w:val="left" w:pos="5387"/>
        </w:tabs>
        <w:spacing w:line="360" w:lineRule="auto"/>
        <w:rPr>
          <w:b/>
          <w:sz w:val="24"/>
          <w:szCs w:val="24"/>
        </w:rPr>
      </w:pPr>
    </w:p>
    <w:p w:rsidR="00073D48" w:rsidRPr="00FE33F1" w:rsidRDefault="00073D48" w:rsidP="00073D48">
      <w:pPr>
        <w:spacing w:after="120"/>
        <w:ind w:left="851" w:right="141"/>
        <w:jc w:val="both"/>
        <w:rPr>
          <w:rFonts w:ascii="Arial" w:hAnsi="Arial" w:cs="Arial"/>
          <w:bCs/>
          <w:sz w:val="24"/>
          <w:szCs w:val="24"/>
          <w:lang w:val="tr-TR"/>
        </w:rPr>
      </w:pPr>
    </w:p>
    <w:p w:rsidR="002C27CB" w:rsidRPr="00FE33F1" w:rsidRDefault="002C27CB" w:rsidP="002C27CB">
      <w:pPr>
        <w:spacing w:after="120"/>
        <w:ind w:left="851" w:right="141"/>
        <w:jc w:val="both"/>
        <w:rPr>
          <w:rFonts w:ascii="Arial" w:hAnsi="Arial"/>
          <w:b/>
          <w:sz w:val="24"/>
          <w:szCs w:val="24"/>
          <w:lang w:val="tr-TR"/>
        </w:rPr>
      </w:pPr>
    </w:p>
    <w:p w:rsidR="002C27CB" w:rsidRPr="00FE33F1" w:rsidRDefault="002C27CB" w:rsidP="002C27CB">
      <w:pPr>
        <w:spacing w:after="120"/>
        <w:ind w:right="140" w:firstLine="720"/>
        <w:jc w:val="both"/>
        <w:rPr>
          <w:rFonts w:ascii="Arial" w:hAnsi="Arial"/>
          <w:sz w:val="24"/>
          <w:szCs w:val="24"/>
          <w:highlight w:val="yellow"/>
          <w:lang w:val="tr-TR"/>
        </w:rPr>
      </w:pPr>
    </w:p>
    <w:p w:rsidR="00581667" w:rsidRPr="00FE33F1" w:rsidRDefault="00581667" w:rsidP="000B543D">
      <w:pPr>
        <w:spacing w:after="120"/>
        <w:ind w:right="140" w:firstLine="720"/>
        <w:jc w:val="both"/>
        <w:rPr>
          <w:rFonts w:ascii="Arial" w:hAnsi="Arial"/>
          <w:sz w:val="24"/>
          <w:szCs w:val="24"/>
          <w:highlight w:val="yellow"/>
          <w:lang w:val="tr-TR"/>
        </w:rPr>
      </w:pPr>
    </w:p>
    <w:p w:rsidR="00581667" w:rsidRPr="00FE33F1" w:rsidRDefault="00581667" w:rsidP="00581667">
      <w:pPr>
        <w:rPr>
          <w:rFonts w:ascii="Arial" w:hAnsi="Arial"/>
          <w:sz w:val="24"/>
          <w:szCs w:val="24"/>
          <w:highlight w:val="yellow"/>
          <w:lang w:val="tr-TR"/>
        </w:rPr>
      </w:pPr>
    </w:p>
    <w:p w:rsidR="00581667" w:rsidRPr="00FE33F1" w:rsidRDefault="00581667" w:rsidP="00581667">
      <w:pPr>
        <w:rPr>
          <w:rFonts w:ascii="Arial" w:hAnsi="Arial"/>
          <w:sz w:val="24"/>
          <w:szCs w:val="24"/>
          <w:highlight w:val="yellow"/>
          <w:lang w:val="tr-TR"/>
        </w:rPr>
      </w:pPr>
    </w:p>
    <w:p w:rsidR="00581667" w:rsidRPr="00FE33F1" w:rsidRDefault="00581667" w:rsidP="00581667">
      <w:pPr>
        <w:rPr>
          <w:rFonts w:ascii="Arial" w:hAnsi="Arial"/>
          <w:sz w:val="24"/>
          <w:szCs w:val="24"/>
          <w:highlight w:val="yellow"/>
          <w:lang w:val="tr-TR"/>
        </w:rPr>
      </w:pPr>
    </w:p>
    <w:p w:rsidR="000B543D" w:rsidRPr="00FE33F1" w:rsidRDefault="000B543D" w:rsidP="00581667">
      <w:pPr>
        <w:rPr>
          <w:rFonts w:ascii="Arial" w:hAnsi="Arial"/>
          <w:sz w:val="24"/>
          <w:szCs w:val="24"/>
          <w:highlight w:val="yellow"/>
          <w:lang w:val="tr-TR"/>
        </w:rPr>
      </w:pPr>
    </w:p>
    <w:sectPr w:rsidR="000B543D" w:rsidRPr="00FE33F1" w:rsidSect="00525AD2">
      <w:headerReference w:type="default" r:id="rId8"/>
      <w:footerReference w:type="default" r:id="rId9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98A" w:rsidRDefault="0066798A">
      <w:r>
        <w:separator/>
      </w:r>
    </w:p>
  </w:endnote>
  <w:endnote w:type="continuationSeparator" w:id="0">
    <w:p w:rsidR="0066798A" w:rsidRDefault="00667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81283"/>
      <w:docPartObj>
        <w:docPartGallery w:val="Page Numbers (Bottom of Page)"/>
        <w:docPartUnique/>
      </w:docPartObj>
    </w:sdtPr>
    <w:sdtEndPr/>
    <w:sdtContent>
      <w:sdt>
        <w:sdtPr>
          <w:id w:val="861459903"/>
          <w:docPartObj>
            <w:docPartGallery w:val="Page Numbers (Top of Page)"/>
            <w:docPartUnique/>
          </w:docPartObj>
        </w:sdtPr>
        <w:sdtEndPr/>
        <w:sdtContent>
          <w:p w:rsidR="0066798A" w:rsidRDefault="0066798A">
            <w:pPr>
              <w:pStyle w:val="Altbilgi"/>
              <w:jc w:val="right"/>
            </w:pPr>
            <w:proofErr w:type="spellStart"/>
            <w:r>
              <w:t>Sayfa</w:t>
            </w:r>
            <w:proofErr w:type="spellEnd"/>
            <w: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2043B5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2043B5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66798A" w:rsidRDefault="0066798A">
    <w:pPr>
      <w:pStyle w:val="Altbilgi"/>
      <w:rPr>
        <w:b/>
        <w:sz w:val="16"/>
        <w:lang w:val="tr-T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98A" w:rsidRDefault="0066798A">
      <w:r>
        <w:separator/>
      </w:r>
    </w:p>
  </w:footnote>
  <w:footnote w:type="continuationSeparator" w:id="0">
    <w:p w:rsidR="0066798A" w:rsidRDefault="006679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66798A" w:rsidTr="00CC06A6">
      <w:trPr>
        <w:cantSplit/>
        <w:trHeight w:val="845"/>
      </w:trPr>
      <w:tc>
        <w:tcPr>
          <w:tcW w:w="1724" w:type="dxa"/>
          <w:vMerge w:val="restart"/>
        </w:tcPr>
        <w:p w:rsidR="0066798A" w:rsidRDefault="0066798A">
          <w:pPr>
            <w:pStyle w:val="stbilgi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t xml:space="preserve"> </w:t>
          </w:r>
        </w:p>
        <w:p w:rsidR="0066798A" w:rsidRDefault="0066798A" w:rsidP="00CE553D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16328984" wp14:editId="2BD241EE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66798A" w:rsidRPr="00B42F03" w:rsidRDefault="0066798A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T.C.</w:t>
          </w:r>
        </w:p>
        <w:p w:rsidR="0066798A" w:rsidRPr="00B42F03" w:rsidRDefault="0066798A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OSMANGAZİ BELEDİYE MECLİSİ</w:t>
          </w:r>
        </w:p>
        <w:p w:rsidR="0066798A" w:rsidRPr="00B4682A" w:rsidRDefault="0066798A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8"/>
              <w:szCs w:val="28"/>
            </w:rPr>
            <w:t>KOMİSYON RAPORLARI</w:t>
          </w:r>
        </w:p>
      </w:tc>
      <w:tc>
        <w:tcPr>
          <w:tcW w:w="2865" w:type="dxa"/>
        </w:tcPr>
        <w:p w:rsidR="0066798A" w:rsidRPr="00CC06A6" w:rsidRDefault="0066798A" w:rsidP="008B6450">
          <w:pPr>
            <w:pStyle w:val="stbilgi"/>
            <w:spacing w:before="120"/>
            <w:rPr>
              <w:sz w:val="24"/>
              <w:szCs w:val="24"/>
            </w:rPr>
          </w:pPr>
          <w:proofErr w:type="spellStart"/>
          <w:r w:rsidRPr="00A46EC8">
            <w:rPr>
              <w:sz w:val="24"/>
              <w:szCs w:val="24"/>
            </w:rPr>
            <w:t>Rapor</w:t>
          </w:r>
          <w:proofErr w:type="spellEnd"/>
          <w:r w:rsidRPr="00A46EC8">
            <w:rPr>
              <w:sz w:val="24"/>
              <w:szCs w:val="24"/>
            </w:rPr>
            <w:t xml:space="preserve"> </w:t>
          </w:r>
          <w:proofErr w:type="spellStart"/>
          <w:r w:rsidRPr="00A46EC8">
            <w:rPr>
              <w:sz w:val="24"/>
              <w:szCs w:val="24"/>
            </w:rPr>
            <w:t>Tarihi</w:t>
          </w:r>
          <w:proofErr w:type="spellEnd"/>
          <w:r w:rsidRPr="00A46EC8">
            <w:rPr>
              <w:sz w:val="24"/>
              <w:szCs w:val="24"/>
            </w:rPr>
            <w:t>:</w:t>
          </w:r>
          <w:r w:rsidR="00765E82" w:rsidRPr="00A46EC8">
            <w:rPr>
              <w:sz w:val="24"/>
              <w:szCs w:val="24"/>
            </w:rPr>
            <w:t xml:space="preserve"> </w:t>
          </w:r>
          <w:r w:rsidR="00A46EC8">
            <w:rPr>
              <w:sz w:val="24"/>
              <w:szCs w:val="24"/>
            </w:rPr>
            <w:t>/</w:t>
          </w:r>
          <w:r w:rsidR="009F107F">
            <w:rPr>
              <w:sz w:val="24"/>
              <w:szCs w:val="24"/>
            </w:rPr>
            <w:t>0</w:t>
          </w:r>
          <w:r w:rsidR="008B6450">
            <w:rPr>
              <w:sz w:val="24"/>
              <w:szCs w:val="24"/>
            </w:rPr>
            <w:t>7</w:t>
          </w:r>
          <w:r w:rsidR="009F107F">
            <w:rPr>
              <w:sz w:val="24"/>
              <w:szCs w:val="24"/>
            </w:rPr>
            <w:t>/2026</w:t>
          </w:r>
        </w:p>
      </w:tc>
    </w:tr>
    <w:tr w:rsidR="0066798A" w:rsidTr="00054526">
      <w:trPr>
        <w:cantSplit/>
        <w:trHeight w:val="701"/>
      </w:trPr>
      <w:tc>
        <w:tcPr>
          <w:tcW w:w="1724" w:type="dxa"/>
          <w:vMerge/>
        </w:tcPr>
        <w:p w:rsidR="0066798A" w:rsidRDefault="0066798A" w:rsidP="00CE553D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66798A" w:rsidRPr="00B4682A" w:rsidRDefault="0066798A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</w:p>
      </w:tc>
      <w:tc>
        <w:tcPr>
          <w:tcW w:w="2865" w:type="dxa"/>
        </w:tcPr>
        <w:p w:rsidR="0066798A" w:rsidRPr="00E42144" w:rsidRDefault="0066798A" w:rsidP="00E42144">
          <w:pPr>
            <w:pStyle w:val="stbilgi"/>
            <w:spacing w:before="120"/>
            <w:rPr>
              <w:b/>
              <w:sz w:val="32"/>
              <w:szCs w:val="32"/>
            </w:rPr>
          </w:pPr>
        </w:p>
      </w:tc>
    </w:tr>
    <w:tr w:rsidR="0066798A" w:rsidTr="00B42F03">
      <w:trPr>
        <w:cantSplit/>
        <w:trHeight w:hRule="exact" w:val="721"/>
      </w:trPr>
      <w:tc>
        <w:tcPr>
          <w:tcW w:w="1724" w:type="dxa"/>
          <w:vMerge/>
          <w:vAlign w:val="center"/>
        </w:tcPr>
        <w:p w:rsidR="0066798A" w:rsidRDefault="0066798A">
          <w:pPr>
            <w:pStyle w:val="stbilgi"/>
            <w:rPr>
              <w:rFonts w:ascii="Arial" w:hAnsi="Arial"/>
              <w:b/>
              <w:sz w:val="24"/>
            </w:rPr>
          </w:pPr>
        </w:p>
      </w:tc>
      <w:tc>
        <w:tcPr>
          <w:tcW w:w="8371" w:type="dxa"/>
          <w:gridSpan w:val="2"/>
          <w:vAlign w:val="center"/>
        </w:tcPr>
        <w:p w:rsidR="0066798A" w:rsidRPr="00B42F03" w:rsidRDefault="00765E82" w:rsidP="0000219F">
          <w:pPr>
            <w:pStyle w:val="stbilgi"/>
            <w:jc w:val="center"/>
            <w:rPr>
              <w:b/>
              <w:sz w:val="24"/>
            </w:rPr>
          </w:pPr>
          <w:r>
            <w:rPr>
              <w:b/>
              <w:sz w:val="24"/>
            </w:rPr>
            <w:t>KÜLTÜR, SANAT VE TURİZM</w:t>
          </w:r>
          <w:r w:rsidR="0066798A">
            <w:rPr>
              <w:b/>
              <w:sz w:val="24"/>
            </w:rPr>
            <w:t xml:space="preserve"> KOMİSYONU</w:t>
          </w:r>
        </w:p>
      </w:tc>
    </w:tr>
  </w:tbl>
  <w:p w:rsidR="0066798A" w:rsidRDefault="0066798A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0061C"/>
    <w:rsid w:val="0000219F"/>
    <w:rsid w:val="000050EA"/>
    <w:rsid w:val="0000701A"/>
    <w:rsid w:val="00012BA0"/>
    <w:rsid w:val="000151A5"/>
    <w:rsid w:val="00025E2F"/>
    <w:rsid w:val="00032F0E"/>
    <w:rsid w:val="00037C83"/>
    <w:rsid w:val="0004051C"/>
    <w:rsid w:val="00054526"/>
    <w:rsid w:val="00073D48"/>
    <w:rsid w:val="00082AEA"/>
    <w:rsid w:val="00084AC6"/>
    <w:rsid w:val="000967E1"/>
    <w:rsid w:val="000A7AA9"/>
    <w:rsid w:val="000B3167"/>
    <w:rsid w:val="000B459C"/>
    <w:rsid w:val="000B543D"/>
    <w:rsid w:val="000C3C8D"/>
    <w:rsid w:val="000E5D33"/>
    <w:rsid w:val="00104EBB"/>
    <w:rsid w:val="00105060"/>
    <w:rsid w:val="00120232"/>
    <w:rsid w:val="00120613"/>
    <w:rsid w:val="00121E68"/>
    <w:rsid w:val="0012203B"/>
    <w:rsid w:val="001477B4"/>
    <w:rsid w:val="00171195"/>
    <w:rsid w:val="00183C91"/>
    <w:rsid w:val="00190D79"/>
    <w:rsid w:val="001A0B01"/>
    <w:rsid w:val="001B7CDC"/>
    <w:rsid w:val="001C4E1A"/>
    <w:rsid w:val="001C54A8"/>
    <w:rsid w:val="001E441C"/>
    <w:rsid w:val="001F07F6"/>
    <w:rsid w:val="001F3345"/>
    <w:rsid w:val="002043B5"/>
    <w:rsid w:val="00210137"/>
    <w:rsid w:val="00212072"/>
    <w:rsid w:val="00215A14"/>
    <w:rsid w:val="00221E84"/>
    <w:rsid w:val="00241ED6"/>
    <w:rsid w:val="00264372"/>
    <w:rsid w:val="00276F61"/>
    <w:rsid w:val="002851D4"/>
    <w:rsid w:val="002A1350"/>
    <w:rsid w:val="002B5C4F"/>
    <w:rsid w:val="002C1324"/>
    <w:rsid w:val="002C27CB"/>
    <w:rsid w:val="002D1919"/>
    <w:rsid w:val="002D5000"/>
    <w:rsid w:val="002F6B66"/>
    <w:rsid w:val="00316EE3"/>
    <w:rsid w:val="003219CB"/>
    <w:rsid w:val="00331996"/>
    <w:rsid w:val="00344EB6"/>
    <w:rsid w:val="0039007B"/>
    <w:rsid w:val="00390219"/>
    <w:rsid w:val="00390F20"/>
    <w:rsid w:val="003925A0"/>
    <w:rsid w:val="003B6962"/>
    <w:rsid w:val="003D343B"/>
    <w:rsid w:val="003E09B7"/>
    <w:rsid w:val="003E38E9"/>
    <w:rsid w:val="003E7853"/>
    <w:rsid w:val="00435944"/>
    <w:rsid w:val="004464F2"/>
    <w:rsid w:val="004572FE"/>
    <w:rsid w:val="00466B56"/>
    <w:rsid w:val="00471EB3"/>
    <w:rsid w:val="004879E9"/>
    <w:rsid w:val="0049211D"/>
    <w:rsid w:val="004A7282"/>
    <w:rsid w:val="004B1AB4"/>
    <w:rsid w:val="004C0F58"/>
    <w:rsid w:val="004E2EA1"/>
    <w:rsid w:val="004F10E0"/>
    <w:rsid w:val="00512D30"/>
    <w:rsid w:val="00513EC4"/>
    <w:rsid w:val="0051470B"/>
    <w:rsid w:val="00525AD2"/>
    <w:rsid w:val="005265F4"/>
    <w:rsid w:val="00526CEE"/>
    <w:rsid w:val="005332DD"/>
    <w:rsid w:val="00553DBF"/>
    <w:rsid w:val="00573C5C"/>
    <w:rsid w:val="005776AC"/>
    <w:rsid w:val="00581667"/>
    <w:rsid w:val="005A7B0E"/>
    <w:rsid w:val="005C0EF3"/>
    <w:rsid w:val="005C2E26"/>
    <w:rsid w:val="005D3A44"/>
    <w:rsid w:val="005E0A26"/>
    <w:rsid w:val="005E31EF"/>
    <w:rsid w:val="005F48F4"/>
    <w:rsid w:val="005F6F5D"/>
    <w:rsid w:val="006006EC"/>
    <w:rsid w:val="0062162A"/>
    <w:rsid w:val="0062536B"/>
    <w:rsid w:val="00627D39"/>
    <w:rsid w:val="00630B86"/>
    <w:rsid w:val="006503AF"/>
    <w:rsid w:val="0065370B"/>
    <w:rsid w:val="00661065"/>
    <w:rsid w:val="0066798A"/>
    <w:rsid w:val="00677E6B"/>
    <w:rsid w:val="006A22F7"/>
    <w:rsid w:val="006A28E2"/>
    <w:rsid w:val="006A7B91"/>
    <w:rsid w:val="006B03BD"/>
    <w:rsid w:val="006B3E75"/>
    <w:rsid w:val="006C36BD"/>
    <w:rsid w:val="006D050B"/>
    <w:rsid w:val="006D3EDA"/>
    <w:rsid w:val="006E0A85"/>
    <w:rsid w:val="006F5BB3"/>
    <w:rsid w:val="006F724B"/>
    <w:rsid w:val="006F73CD"/>
    <w:rsid w:val="007504DF"/>
    <w:rsid w:val="00765E82"/>
    <w:rsid w:val="00770611"/>
    <w:rsid w:val="007743D5"/>
    <w:rsid w:val="00776118"/>
    <w:rsid w:val="007867E1"/>
    <w:rsid w:val="00796A2E"/>
    <w:rsid w:val="007A2A35"/>
    <w:rsid w:val="007A2BAE"/>
    <w:rsid w:val="007B39ED"/>
    <w:rsid w:val="007C1102"/>
    <w:rsid w:val="007D758C"/>
    <w:rsid w:val="007E2850"/>
    <w:rsid w:val="007E7876"/>
    <w:rsid w:val="007F0518"/>
    <w:rsid w:val="007F7A4F"/>
    <w:rsid w:val="007F7F90"/>
    <w:rsid w:val="0081056C"/>
    <w:rsid w:val="00821336"/>
    <w:rsid w:val="008252A5"/>
    <w:rsid w:val="00841F69"/>
    <w:rsid w:val="00845F2E"/>
    <w:rsid w:val="00851397"/>
    <w:rsid w:val="00883C86"/>
    <w:rsid w:val="00890697"/>
    <w:rsid w:val="00890EFF"/>
    <w:rsid w:val="00891DEF"/>
    <w:rsid w:val="008B6450"/>
    <w:rsid w:val="008C59FC"/>
    <w:rsid w:val="008C7F9D"/>
    <w:rsid w:val="008D554B"/>
    <w:rsid w:val="008D56EF"/>
    <w:rsid w:val="008E4FF4"/>
    <w:rsid w:val="00903EAB"/>
    <w:rsid w:val="00910CF2"/>
    <w:rsid w:val="00930986"/>
    <w:rsid w:val="00945A71"/>
    <w:rsid w:val="00951D97"/>
    <w:rsid w:val="0095417E"/>
    <w:rsid w:val="00955409"/>
    <w:rsid w:val="00961438"/>
    <w:rsid w:val="0096483E"/>
    <w:rsid w:val="00974A51"/>
    <w:rsid w:val="009A7599"/>
    <w:rsid w:val="009B1427"/>
    <w:rsid w:val="009C5945"/>
    <w:rsid w:val="009D1DA4"/>
    <w:rsid w:val="009D39FA"/>
    <w:rsid w:val="009D3CFF"/>
    <w:rsid w:val="009E2AC0"/>
    <w:rsid w:val="009E6892"/>
    <w:rsid w:val="009F107F"/>
    <w:rsid w:val="009F3726"/>
    <w:rsid w:val="00A0405C"/>
    <w:rsid w:val="00A10DE0"/>
    <w:rsid w:val="00A12DC8"/>
    <w:rsid w:val="00A13FA1"/>
    <w:rsid w:val="00A24A51"/>
    <w:rsid w:val="00A25DD6"/>
    <w:rsid w:val="00A46EC8"/>
    <w:rsid w:val="00A63818"/>
    <w:rsid w:val="00A67E87"/>
    <w:rsid w:val="00A80A32"/>
    <w:rsid w:val="00AA243E"/>
    <w:rsid w:val="00AA3E99"/>
    <w:rsid w:val="00AA5531"/>
    <w:rsid w:val="00AC0221"/>
    <w:rsid w:val="00AC2B45"/>
    <w:rsid w:val="00AD35D8"/>
    <w:rsid w:val="00AE0C3F"/>
    <w:rsid w:val="00B02A36"/>
    <w:rsid w:val="00B03E14"/>
    <w:rsid w:val="00B3451F"/>
    <w:rsid w:val="00B42F03"/>
    <w:rsid w:val="00B4301D"/>
    <w:rsid w:val="00B4682A"/>
    <w:rsid w:val="00B51DBF"/>
    <w:rsid w:val="00B56869"/>
    <w:rsid w:val="00B6264C"/>
    <w:rsid w:val="00B6458E"/>
    <w:rsid w:val="00B664AB"/>
    <w:rsid w:val="00B83547"/>
    <w:rsid w:val="00BA5CDF"/>
    <w:rsid w:val="00BB4E05"/>
    <w:rsid w:val="00BB4E6C"/>
    <w:rsid w:val="00C02FFD"/>
    <w:rsid w:val="00C07F47"/>
    <w:rsid w:val="00C10D82"/>
    <w:rsid w:val="00C111FA"/>
    <w:rsid w:val="00C11A92"/>
    <w:rsid w:val="00C206E4"/>
    <w:rsid w:val="00C23C18"/>
    <w:rsid w:val="00C31873"/>
    <w:rsid w:val="00C33DD6"/>
    <w:rsid w:val="00C443F6"/>
    <w:rsid w:val="00C4724B"/>
    <w:rsid w:val="00C51DC0"/>
    <w:rsid w:val="00C53829"/>
    <w:rsid w:val="00C81536"/>
    <w:rsid w:val="00C82ED2"/>
    <w:rsid w:val="00C9021A"/>
    <w:rsid w:val="00C92670"/>
    <w:rsid w:val="00C943AF"/>
    <w:rsid w:val="00CA2D06"/>
    <w:rsid w:val="00CA2FD9"/>
    <w:rsid w:val="00CB5657"/>
    <w:rsid w:val="00CB6BA4"/>
    <w:rsid w:val="00CC06A6"/>
    <w:rsid w:val="00CC1101"/>
    <w:rsid w:val="00CC2784"/>
    <w:rsid w:val="00CE553D"/>
    <w:rsid w:val="00D10D80"/>
    <w:rsid w:val="00D23EBF"/>
    <w:rsid w:val="00D24CCB"/>
    <w:rsid w:val="00D32AA8"/>
    <w:rsid w:val="00D336E0"/>
    <w:rsid w:val="00D33CD8"/>
    <w:rsid w:val="00D46579"/>
    <w:rsid w:val="00D61BDD"/>
    <w:rsid w:val="00D752E1"/>
    <w:rsid w:val="00D91717"/>
    <w:rsid w:val="00DA5EA6"/>
    <w:rsid w:val="00DB4DDE"/>
    <w:rsid w:val="00DC3510"/>
    <w:rsid w:val="00DC39E1"/>
    <w:rsid w:val="00DC3E64"/>
    <w:rsid w:val="00DD3049"/>
    <w:rsid w:val="00DE17EF"/>
    <w:rsid w:val="00DE317D"/>
    <w:rsid w:val="00DF79C6"/>
    <w:rsid w:val="00E356A2"/>
    <w:rsid w:val="00E42144"/>
    <w:rsid w:val="00E54713"/>
    <w:rsid w:val="00E6784A"/>
    <w:rsid w:val="00E94616"/>
    <w:rsid w:val="00E94752"/>
    <w:rsid w:val="00EA2E85"/>
    <w:rsid w:val="00ED5476"/>
    <w:rsid w:val="00ED78A9"/>
    <w:rsid w:val="00EE6087"/>
    <w:rsid w:val="00EF00C4"/>
    <w:rsid w:val="00F44248"/>
    <w:rsid w:val="00F5493E"/>
    <w:rsid w:val="00F56C63"/>
    <w:rsid w:val="00F607AC"/>
    <w:rsid w:val="00F70416"/>
    <w:rsid w:val="00F706F5"/>
    <w:rsid w:val="00F7633F"/>
    <w:rsid w:val="00F76E70"/>
    <w:rsid w:val="00F82979"/>
    <w:rsid w:val="00FA07A9"/>
    <w:rsid w:val="00FA179C"/>
    <w:rsid w:val="00FD3D02"/>
    <w:rsid w:val="00FD5C19"/>
    <w:rsid w:val="00FE0B35"/>
    <w:rsid w:val="00FE33F1"/>
    <w:rsid w:val="00FE61B6"/>
    <w:rsid w:val="00FF0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table" w:styleId="TabloKlavuzu">
    <w:name w:val="Table Grid"/>
    <w:basedOn w:val="NormalTablo"/>
    <w:rsid w:val="00CB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087"/>
    <w:pPr>
      <w:ind w:left="720"/>
      <w:contextualSpacing/>
    </w:pPr>
    <w:rPr>
      <w:sz w:val="24"/>
      <w:szCs w:val="24"/>
      <w:lang w:val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264372"/>
    <w:rPr>
      <w:lang w:val="en-AU"/>
    </w:rPr>
  </w:style>
  <w:style w:type="character" w:styleId="Gl">
    <w:name w:val="Strong"/>
    <w:basedOn w:val="VarsaylanParagrafYazTipi"/>
    <w:uiPriority w:val="22"/>
    <w:qFormat/>
    <w:rsid w:val="0095417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table" w:styleId="TabloKlavuzu">
    <w:name w:val="Table Grid"/>
    <w:basedOn w:val="NormalTablo"/>
    <w:rsid w:val="00CB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087"/>
    <w:pPr>
      <w:ind w:left="720"/>
      <w:contextualSpacing/>
    </w:pPr>
    <w:rPr>
      <w:sz w:val="24"/>
      <w:szCs w:val="24"/>
      <w:lang w:val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264372"/>
    <w:rPr>
      <w:lang w:val="en-AU"/>
    </w:rPr>
  </w:style>
  <w:style w:type="character" w:styleId="Gl">
    <w:name w:val="Strong"/>
    <w:basedOn w:val="VarsaylanParagrafYazTipi"/>
    <w:uiPriority w:val="22"/>
    <w:qFormat/>
    <w:rsid w:val="009541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5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</Template>
  <TotalTime>5</TotalTime>
  <Pages>1</Pages>
  <Words>82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filizaytis</dc:creator>
  <cp:keywords>ISO 9000</cp:keywords>
  <cp:lastModifiedBy>Serpil Pahal</cp:lastModifiedBy>
  <cp:revision>3</cp:revision>
  <cp:lastPrinted>2026-07-03T07:37:00Z</cp:lastPrinted>
  <dcterms:created xsi:type="dcterms:W3CDTF">2026-07-03T07:34:00Z</dcterms:created>
  <dcterms:modified xsi:type="dcterms:W3CDTF">2026-07-03T07:37:00Z</dcterms:modified>
  <cp:category>Form</cp:category>
</cp:coreProperties>
</file>