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B3" w:rsidRDefault="00931C0A" w:rsidP="001D78B3">
      <w:pPr>
        <w:ind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29F264F" wp14:editId="1E8D7C25">
                <wp:simplePos x="0" y="0"/>
                <wp:positionH relativeFrom="column">
                  <wp:posOffset>-20320</wp:posOffset>
                </wp:positionH>
                <wp:positionV relativeFrom="paragraph">
                  <wp:posOffset>67945</wp:posOffset>
                </wp:positionV>
                <wp:extent cx="646747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B721E" w:rsidRDefault="00FB721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6pt;margin-top:5.35pt;width:509.2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">
                <v:textbox>
                  <w:txbxContent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B721E" w:rsidRDefault="00FB721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F67E1" w:rsidRDefault="00BF67E1" w:rsidP="00BF67E1">
      <w:pPr>
        <w:pStyle w:val="NormalWeb"/>
        <w:ind w:firstLine="708"/>
        <w:jc w:val="both"/>
        <w:rPr>
          <w:color w:val="000000"/>
        </w:rPr>
      </w:pPr>
      <w:r>
        <w:rPr>
          <w:rStyle w:val="Gl"/>
          <w:color w:val="000000"/>
        </w:rPr>
        <w:t>MECLİS HAVALE TARİH VE KARAR NO:</w:t>
      </w:r>
      <w:r>
        <w:rPr>
          <w:color w:val="000000"/>
        </w:rPr>
        <w:t> </w:t>
      </w:r>
      <w:proofErr w:type="gramStart"/>
      <w:r>
        <w:rPr>
          <w:color w:val="000000"/>
        </w:rPr>
        <w:t>04/03/2026</w:t>
      </w:r>
      <w:proofErr w:type="gramEnd"/>
      <w:r>
        <w:rPr>
          <w:color w:val="000000"/>
        </w:rPr>
        <w:t xml:space="preserve"> Tarih 2026/96 Esas, 166 sayılı karar.</w:t>
      </w:r>
    </w:p>
    <w:p w:rsidR="00BF67E1" w:rsidRDefault="00BF67E1" w:rsidP="00BF67E1">
      <w:pPr>
        <w:pStyle w:val="NormalWeb"/>
        <w:ind w:firstLine="708"/>
        <w:jc w:val="both"/>
        <w:rPr>
          <w:color w:val="000000"/>
        </w:rPr>
      </w:pPr>
      <w:proofErr w:type="gramStart"/>
      <w:r>
        <w:rPr>
          <w:rStyle w:val="Gl"/>
          <w:color w:val="000000"/>
        </w:rPr>
        <w:t>KONU: </w:t>
      </w:r>
      <w:r>
        <w:rPr>
          <w:color w:val="000000"/>
        </w:rPr>
        <w:t>Yönetmelik değişikliği.</w:t>
      </w:r>
      <w:proofErr w:type="gramEnd"/>
    </w:p>
    <w:p w:rsidR="00BF67E1" w:rsidRDefault="00BF67E1" w:rsidP="00BF67E1">
      <w:pPr>
        <w:pStyle w:val="NormalWeb"/>
        <w:ind w:firstLine="708"/>
        <w:jc w:val="both"/>
        <w:rPr>
          <w:color w:val="000000"/>
        </w:rPr>
      </w:pPr>
      <w:r>
        <w:rPr>
          <w:rStyle w:val="Gl"/>
          <w:color w:val="000000"/>
        </w:rPr>
        <w:t>TALEP: </w:t>
      </w:r>
      <w:r>
        <w:rPr>
          <w:color w:val="000000"/>
        </w:rPr>
        <w:t>Hukuk İşleri Müdürlüğünün Görev ve Çalışma Yönetmeliğinde düzenleme yapılması.</w:t>
      </w:r>
    </w:p>
    <w:p w:rsidR="00BF67E1" w:rsidRDefault="00BF67E1" w:rsidP="00BF67E1">
      <w:pPr>
        <w:pStyle w:val="NormalWeb"/>
        <w:ind w:firstLine="708"/>
        <w:jc w:val="both"/>
        <w:rPr>
          <w:color w:val="000000"/>
        </w:rPr>
      </w:pPr>
      <w:r>
        <w:rPr>
          <w:rStyle w:val="Gl"/>
          <w:color w:val="000000"/>
        </w:rPr>
        <w:t>KOMİSYON GÖRÜŞÜ: </w:t>
      </w:r>
      <w:r>
        <w:rPr>
          <w:color w:val="000000"/>
        </w:rPr>
        <w:t>Hazırlanan Hukuk İşleri Müdürlüğünün Görev ve Çalışma Yönetmeliğinin ekli şekliyle 5393 sayılı Belediye Kanununu 18/m maddesine istinaden uygun olduğuna, Komisyonumuzca oybirliği ile karar verilmiştir. Belediye Meclisi’ ne arz ederiz</w:t>
      </w:r>
    </w:p>
    <w:p w:rsidR="007A50F7" w:rsidRPr="001D78B3" w:rsidRDefault="007A50F7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8338D1" w:rsidRPr="001D78B3" w:rsidRDefault="008338D1" w:rsidP="001D78B3">
      <w:pPr>
        <w:ind w:firstLine="720"/>
        <w:jc w:val="both"/>
        <w:rPr>
          <w:sz w:val="24"/>
          <w:szCs w:val="24"/>
          <w:lang w:val="tr-TR"/>
        </w:rPr>
      </w:pPr>
    </w:p>
    <w:p w:rsidR="008338D1" w:rsidRDefault="008338D1" w:rsidP="00F94F1D">
      <w:pPr>
        <w:ind w:firstLine="720"/>
        <w:rPr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342"/>
        <w:tblW w:w="110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835"/>
        <w:gridCol w:w="4176"/>
      </w:tblGrid>
      <w:tr w:rsidR="001D78B3" w:rsidRPr="00F20E38" w:rsidTr="00312561">
        <w:trPr>
          <w:trHeight w:val="801"/>
        </w:trPr>
        <w:tc>
          <w:tcPr>
            <w:tcW w:w="4039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BAŞKAN 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</w:t>
            </w:r>
            <w:r w:rsidR="00312561" w:rsidRPr="00F20E38">
              <w:rPr>
                <w:sz w:val="24"/>
                <w:szCs w:val="24"/>
              </w:rPr>
              <w:t xml:space="preserve">ŞİRİN ALÇI HAKVERDİ         </w:t>
            </w:r>
          </w:p>
        </w:tc>
        <w:tc>
          <w:tcPr>
            <w:tcW w:w="2835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BAŞKAN YARDIMCISI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312561" w:rsidRPr="00F20E38">
              <w:rPr>
                <w:sz w:val="24"/>
                <w:szCs w:val="24"/>
              </w:rPr>
              <w:t xml:space="preserve">ÖZGE KAYA                             </w:t>
            </w:r>
          </w:p>
        </w:tc>
        <w:tc>
          <w:tcPr>
            <w:tcW w:w="4176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F44C36" w:rsidRPr="00F20E38">
              <w:rPr>
                <w:sz w:val="24"/>
                <w:szCs w:val="24"/>
              </w:rPr>
              <w:t xml:space="preserve">          </w:t>
            </w:r>
            <w:r w:rsidRPr="00F20E38">
              <w:rPr>
                <w:sz w:val="24"/>
                <w:szCs w:val="24"/>
              </w:rPr>
              <w:t xml:space="preserve"> ÜYE</w:t>
            </w:r>
          </w:p>
          <w:p w:rsidR="001D78B3" w:rsidRPr="00F20E38" w:rsidRDefault="00312561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ELİFNUR YAMAK KIYICI</w:t>
            </w:r>
            <w:r w:rsidR="001D78B3" w:rsidRPr="00F20E38"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:rsidR="001D78B3" w:rsidRPr="00F20E38" w:rsidRDefault="001D78B3" w:rsidP="001D78B3">
      <w:pPr>
        <w:tabs>
          <w:tab w:val="left" w:pos="5387"/>
        </w:tabs>
        <w:spacing w:line="360" w:lineRule="auto"/>
        <w:jc w:val="center"/>
        <w:rPr>
          <w:sz w:val="24"/>
          <w:szCs w:val="24"/>
          <w:vertAlign w:val="superscript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546" w:tblpY="50"/>
        <w:tblW w:w="105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5259"/>
      </w:tblGrid>
      <w:tr w:rsidR="001D78B3" w:rsidRPr="00F20E38" w:rsidTr="0024072D">
        <w:trPr>
          <w:trHeight w:val="777"/>
        </w:trPr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F20E38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EA2C6E">
              <w:rPr>
                <w:sz w:val="24"/>
                <w:szCs w:val="24"/>
              </w:rPr>
              <w:t>AYŞEGÜL PORSUK ALTIN</w:t>
            </w:r>
          </w:p>
        </w:tc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4F02F9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KÜBRA YILDIRIM</w:t>
            </w:r>
          </w:p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78B3" w:rsidRPr="00EA2C6E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  <w:r w:rsidRPr="00EA2C6E">
        <w:rPr>
          <w:sz w:val="24"/>
          <w:szCs w:val="24"/>
        </w:rPr>
        <w:t xml:space="preserve">                                           </w:t>
      </w:r>
      <w:r w:rsidR="00F44C36">
        <w:rPr>
          <w:sz w:val="24"/>
          <w:szCs w:val="24"/>
        </w:rPr>
        <w:t xml:space="preserve">         </w:t>
      </w:r>
    </w:p>
    <w:p w:rsidR="00F24E70" w:rsidRPr="00EA2C6E" w:rsidRDefault="00165072" w:rsidP="00F94F1D">
      <w:pPr>
        <w:ind w:firstLine="720"/>
        <w:rPr>
          <w:sz w:val="24"/>
          <w:szCs w:val="24"/>
          <w:lang w:val="tr-TR"/>
        </w:rPr>
      </w:pPr>
      <w:r w:rsidRPr="00EA2C6E">
        <w:rPr>
          <w:sz w:val="24"/>
          <w:szCs w:val="24"/>
          <w:lang w:val="tr-TR"/>
        </w:rPr>
        <w:tab/>
      </w:r>
    </w:p>
    <w:p w:rsidR="00F32580" w:rsidRDefault="00F32580" w:rsidP="00F32580">
      <w:pPr>
        <w:rPr>
          <w:sz w:val="24"/>
          <w:szCs w:val="24"/>
          <w:lang w:val="tr-TR"/>
        </w:rPr>
      </w:pPr>
    </w:p>
    <w:p w:rsidR="00F32580" w:rsidRDefault="00F32580" w:rsidP="00F32580">
      <w:pPr>
        <w:rPr>
          <w:sz w:val="24"/>
          <w:szCs w:val="24"/>
          <w:lang w:val="tr-TR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DB3C14" w:rsidRPr="00722126" w:rsidRDefault="00DB3C14" w:rsidP="00E85180">
      <w:pPr>
        <w:rPr>
          <w:vanish/>
          <w:sz w:val="24"/>
          <w:szCs w:val="24"/>
        </w:rPr>
      </w:pPr>
    </w:p>
    <w:p w:rsidR="000B543D" w:rsidRPr="002A588B" w:rsidRDefault="000B543D" w:rsidP="002A588B">
      <w:pPr>
        <w:tabs>
          <w:tab w:val="left" w:pos="4065"/>
        </w:tabs>
        <w:rPr>
          <w:rFonts w:ascii="Arial" w:hAnsi="Arial"/>
          <w:sz w:val="24"/>
          <w:szCs w:val="24"/>
          <w:lang w:val="tr-TR"/>
        </w:rPr>
      </w:pPr>
    </w:p>
    <w:sectPr w:rsidR="000B543D" w:rsidRPr="002A588B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36" w:rsidRDefault="00F44C36">
      <w:r>
        <w:separator/>
      </w:r>
    </w:p>
  </w:endnote>
  <w:endnote w:type="continuationSeparator" w:id="0">
    <w:p w:rsidR="00F44C36" w:rsidRDefault="00F4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F44C36" w:rsidRDefault="00F44C36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F67E1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F67E1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44C36" w:rsidRDefault="00F44C36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36" w:rsidRDefault="00F44C36">
      <w:r>
        <w:separator/>
      </w:r>
    </w:p>
  </w:footnote>
  <w:footnote w:type="continuationSeparator" w:id="0">
    <w:p w:rsidR="00F44C36" w:rsidRDefault="00F44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F44C36" w:rsidTr="002A588B">
      <w:trPr>
        <w:cantSplit/>
        <w:trHeight w:val="845"/>
      </w:trPr>
      <w:tc>
        <w:tcPr>
          <w:tcW w:w="1724" w:type="dxa"/>
          <w:vMerge w:val="restart"/>
        </w:tcPr>
        <w:p w:rsidR="00F44C36" w:rsidRDefault="00F44C36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F44C36" w:rsidRDefault="00F44C36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26638149" wp14:editId="52638D96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T.C.</w:t>
          </w:r>
        </w:p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OSMANGAZİ BELEDİYE MECLİSİ</w:t>
          </w:r>
        </w:p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KOMİSYON RAPORLARI</w:t>
          </w:r>
        </w:p>
      </w:tc>
      <w:tc>
        <w:tcPr>
          <w:tcW w:w="2865" w:type="dxa"/>
        </w:tcPr>
        <w:p w:rsidR="00F44C36" w:rsidRPr="00F20E38" w:rsidRDefault="00F44C36" w:rsidP="008E113F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F20E38">
            <w:rPr>
              <w:sz w:val="24"/>
              <w:szCs w:val="24"/>
            </w:rPr>
            <w:t>Rapor</w:t>
          </w:r>
          <w:proofErr w:type="spellEnd"/>
          <w:r w:rsidRPr="00F20E38">
            <w:rPr>
              <w:sz w:val="24"/>
              <w:szCs w:val="24"/>
            </w:rPr>
            <w:t xml:space="preserve"> </w:t>
          </w:r>
          <w:proofErr w:type="spellStart"/>
          <w:r w:rsidRPr="00F20E38">
            <w:rPr>
              <w:sz w:val="24"/>
              <w:szCs w:val="24"/>
            </w:rPr>
            <w:t>Tarihi</w:t>
          </w:r>
          <w:proofErr w:type="spellEnd"/>
          <w:r w:rsidRPr="00F20E38">
            <w:rPr>
              <w:sz w:val="24"/>
              <w:szCs w:val="24"/>
            </w:rPr>
            <w:t>:…0</w:t>
          </w:r>
          <w:r w:rsidR="008E113F">
            <w:rPr>
              <w:sz w:val="24"/>
              <w:szCs w:val="24"/>
            </w:rPr>
            <w:t>3</w:t>
          </w:r>
          <w:r w:rsidRPr="00F20E38">
            <w:rPr>
              <w:sz w:val="24"/>
              <w:szCs w:val="24"/>
            </w:rPr>
            <w:t>.202</w:t>
          </w:r>
          <w:r w:rsidR="004F02F9">
            <w:rPr>
              <w:sz w:val="24"/>
              <w:szCs w:val="24"/>
            </w:rPr>
            <w:t>6</w:t>
          </w:r>
        </w:p>
      </w:tc>
    </w:tr>
    <w:tr w:rsidR="00F44C36" w:rsidTr="002A588B">
      <w:trPr>
        <w:cantSplit/>
        <w:trHeight w:val="701"/>
      </w:trPr>
      <w:tc>
        <w:tcPr>
          <w:tcW w:w="1724" w:type="dxa"/>
          <w:vMerge/>
        </w:tcPr>
        <w:p w:rsidR="00F44C36" w:rsidRDefault="00F44C36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</w:p>
      </w:tc>
      <w:tc>
        <w:tcPr>
          <w:tcW w:w="2865" w:type="dxa"/>
        </w:tcPr>
        <w:p w:rsidR="00F44C36" w:rsidRPr="00F20E38" w:rsidRDefault="00F44C36" w:rsidP="00E42144">
          <w:pPr>
            <w:pStyle w:val="stbilgi"/>
            <w:spacing w:before="120"/>
            <w:rPr>
              <w:b/>
              <w:sz w:val="24"/>
              <w:szCs w:val="24"/>
            </w:rPr>
          </w:pPr>
        </w:p>
      </w:tc>
    </w:tr>
    <w:tr w:rsidR="00F44C36" w:rsidTr="002A588B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F44C36" w:rsidRDefault="00F44C36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F44C36" w:rsidRPr="00F20E38" w:rsidRDefault="00F20E38" w:rsidP="00F20E38">
          <w:pPr>
            <w:pStyle w:val="stbilgi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   </w:t>
          </w:r>
          <w:r w:rsidR="00F44C36" w:rsidRPr="00F20E38">
            <w:rPr>
              <w:b/>
              <w:sz w:val="24"/>
              <w:szCs w:val="24"/>
            </w:rPr>
            <w:t>HUKUK KOMİSYONU</w:t>
          </w:r>
        </w:p>
      </w:tc>
    </w:tr>
  </w:tbl>
  <w:p w:rsidR="00F44C36" w:rsidRDefault="00F44C3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4365"/>
    <w:rsid w:val="0000701A"/>
    <w:rsid w:val="00012BA0"/>
    <w:rsid w:val="000151A5"/>
    <w:rsid w:val="00020C6D"/>
    <w:rsid w:val="00032F0E"/>
    <w:rsid w:val="000361F6"/>
    <w:rsid w:val="00037C83"/>
    <w:rsid w:val="0004051C"/>
    <w:rsid w:val="00054526"/>
    <w:rsid w:val="00062E7B"/>
    <w:rsid w:val="00073D48"/>
    <w:rsid w:val="00082602"/>
    <w:rsid w:val="00082AEA"/>
    <w:rsid w:val="00084AC6"/>
    <w:rsid w:val="0009203B"/>
    <w:rsid w:val="000967E1"/>
    <w:rsid w:val="000A7AA9"/>
    <w:rsid w:val="000A7AAC"/>
    <w:rsid w:val="000B3167"/>
    <w:rsid w:val="000B459C"/>
    <w:rsid w:val="000B543D"/>
    <w:rsid w:val="000E5D33"/>
    <w:rsid w:val="00101231"/>
    <w:rsid w:val="00116569"/>
    <w:rsid w:val="00120232"/>
    <w:rsid w:val="00120613"/>
    <w:rsid w:val="00121E68"/>
    <w:rsid w:val="001265BF"/>
    <w:rsid w:val="0013799D"/>
    <w:rsid w:val="001477B4"/>
    <w:rsid w:val="00165072"/>
    <w:rsid w:val="00166CD3"/>
    <w:rsid w:val="00171195"/>
    <w:rsid w:val="00175B34"/>
    <w:rsid w:val="00183C91"/>
    <w:rsid w:val="00190D79"/>
    <w:rsid w:val="001A0B01"/>
    <w:rsid w:val="001B7CDC"/>
    <w:rsid w:val="001C2999"/>
    <w:rsid w:val="001C4E1A"/>
    <w:rsid w:val="001C54A8"/>
    <w:rsid w:val="001D78B3"/>
    <w:rsid w:val="001E0E01"/>
    <w:rsid w:val="001E441C"/>
    <w:rsid w:val="001E6D19"/>
    <w:rsid w:val="001E7981"/>
    <w:rsid w:val="001F07F6"/>
    <w:rsid w:val="001F3345"/>
    <w:rsid w:val="00210137"/>
    <w:rsid w:val="00212072"/>
    <w:rsid w:val="00215A14"/>
    <w:rsid w:val="002351C6"/>
    <w:rsid w:val="0024072D"/>
    <w:rsid w:val="00241ED6"/>
    <w:rsid w:val="0024212C"/>
    <w:rsid w:val="00244CBA"/>
    <w:rsid w:val="00264372"/>
    <w:rsid w:val="002662EA"/>
    <w:rsid w:val="00276F61"/>
    <w:rsid w:val="002851D4"/>
    <w:rsid w:val="002A1350"/>
    <w:rsid w:val="002A588B"/>
    <w:rsid w:val="002B5C4F"/>
    <w:rsid w:val="002C1324"/>
    <w:rsid w:val="002C27CB"/>
    <w:rsid w:val="002D1919"/>
    <w:rsid w:val="002D5000"/>
    <w:rsid w:val="002F6B66"/>
    <w:rsid w:val="00312561"/>
    <w:rsid w:val="00316EE3"/>
    <w:rsid w:val="003219CB"/>
    <w:rsid w:val="00322AF3"/>
    <w:rsid w:val="00331734"/>
    <w:rsid w:val="00331996"/>
    <w:rsid w:val="0034132A"/>
    <w:rsid w:val="00344EB6"/>
    <w:rsid w:val="0035206F"/>
    <w:rsid w:val="003657B8"/>
    <w:rsid w:val="00380F2B"/>
    <w:rsid w:val="00383101"/>
    <w:rsid w:val="00390219"/>
    <w:rsid w:val="00390F20"/>
    <w:rsid w:val="003925A0"/>
    <w:rsid w:val="003B6762"/>
    <w:rsid w:val="003B6962"/>
    <w:rsid w:val="003C3AD1"/>
    <w:rsid w:val="003D343B"/>
    <w:rsid w:val="003E09B7"/>
    <w:rsid w:val="003E38E9"/>
    <w:rsid w:val="003E7853"/>
    <w:rsid w:val="003F3823"/>
    <w:rsid w:val="003F7452"/>
    <w:rsid w:val="00435944"/>
    <w:rsid w:val="004464F2"/>
    <w:rsid w:val="00464FA0"/>
    <w:rsid w:val="00466B56"/>
    <w:rsid w:val="00471EB3"/>
    <w:rsid w:val="004806FB"/>
    <w:rsid w:val="00481FC3"/>
    <w:rsid w:val="00484387"/>
    <w:rsid w:val="004879E9"/>
    <w:rsid w:val="00491F4C"/>
    <w:rsid w:val="0049211D"/>
    <w:rsid w:val="004952FE"/>
    <w:rsid w:val="004A7282"/>
    <w:rsid w:val="004B1AB4"/>
    <w:rsid w:val="004C0F58"/>
    <w:rsid w:val="004E279C"/>
    <w:rsid w:val="004E2EA1"/>
    <w:rsid w:val="004F02F9"/>
    <w:rsid w:val="004F032F"/>
    <w:rsid w:val="004F10E0"/>
    <w:rsid w:val="004F6D91"/>
    <w:rsid w:val="00501C68"/>
    <w:rsid w:val="00512D30"/>
    <w:rsid w:val="00513EC4"/>
    <w:rsid w:val="0051470B"/>
    <w:rsid w:val="00525AD2"/>
    <w:rsid w:val="005265F4"/>
    <w:rsid w:val="00526CEE"/>
    <w:rsid w:val="005332DD"/>
    <w:rsid w:val="00545183"/>
    <w:rsid w:val="00553DBF"/>
    <w:rsid w:val="00573C5C"/>
    <w:rsid w:val="00573E34"/>
    <w:rsid w:val="005776AC"/>
    <w:rsid w:val="00581667"/>
    <w:rsid w:val="005839B5"/>
    <w:rsid w:val="005A7B0E"/>
    <w:rsid w:val="005C0EF3"/>
    <w:rsid w:val="005C2E26"/>
    <w:rsid w:val="005D3A44"/>
    <w:rsid w:val="005D5C3F"/>
    <w:rsid w:val="005E0A26"/>
    <w:rsid w:val="005E31EF"/>
    <w:rsid w:val="005F48F4"/>
    <w:rsid w:val="005F6F5D"/>
    <w:rsid w:val="006006EC"/>
    <w:rsid w:val="0061385A"/>
    <w:rsid w:val="0062162A"/>
    <w:rsid w:val="0062536B"/>
    <w:rsid w:val="00627D39"/>
    <w:rsid w:val="00630B86"/>
    <w:rsid w:val="00635DC2"/>
    <w:rsid w:val="006445A9"/>
    <w:rsid w:val="00646D6D"/>
    <w:rsid w:val="00647895"/>
    <w:rsid w:val="006503AF"/>
    <w:rsid w:val="0065370B"/>
    <w:rsid w:val="00656F41"/>
    <w:rsid w:val="00661065"/>
    <w:rsid w:val="006678A8"/>
    <w:rsid w:val="0066798A"/>
    <w:rsid w:val="00677E6B"/>
    <w:rsid w:val="00685EF2"/>
    <w:rsid w:val="006A28E2"/>
    <w:rsid w:val="006A7B91"/>
    <w:rsid w:val="006B03BD"/>
    <w:rsid w:val="006B3E75"/>
    <w:rsid w:val="006C3058"/>
    <w:rsid w:val="006C36BD"/>
    <w:rsid w:val="006D050B"/>
    <w:rsid w:val="006D3EDA"/>
    <w:rsid w:val="006D6540"/>
    <w:rsid w:val="006E0A85"/>
    <w:rsid w:val="006E2E51"/>
    <w:rsid w:val="006F5BB3"/>
    <w:rsid w:val="006F73CD"/>
    <w:rsid w:val="00706604"/>
    <w:rsid w:val="00722126"/>
    <w:rsid w:val="00725B9E"/>
    <w:rsid w:val="007743D5"/>
    <w:rsid w:val="00776118"/>
    <w:rsid w:val="007867E1"/>
    <w:rsid w:val="00791E5E"/>
    <w:rsid w:val="00796574"/>
    <w:rsid w:val="007A2A35"/>
    <w:rsid w:val="007A2BAE"/>
    <w:rsid w:val="007A50F7"/>
    <w:rsid w:val="007A7B4B"/>
    <w:rsid w:val="007B39ED"/>
    <w:rsid w:val="007C3C1C"/>
    <w:rsid w:val="007D758C"/>
    <w:rsid w:val="007E2850"/>
    <w:rsid w:val="007E7876"/>
    <w:rsid w:val="007F0518"/>
    <w:rsid w:val="007F7A4F"/>
    <w:rsid w:val="007F7F90"/>
    <w:rsid w:val="00807F03"/>
    <w:rsid w:val="0081056C"/>
    <w:rsid w:val="00821336"/>
    <w:rsid w:val="0082225E"/>
    <w:rsid w:val="008252A5"/>
    <w:rsid w:val="008338D1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113F"/>
    <w:rsid w:val="008E1ECC"/>
    <w:rsid w:val="008E4FF4"/>
    <w:rsid w:val="00903EAB"/>
    <w:rsid w:val="00910CF2"/>
    <w:rsid w:val="00930986"/>
    <w:rsid w:val="00931C0A"/>
    <w:rsid w:val="00934D86"/>
    <w:rsid w:val="00940F84"/>
    <w:rsid w:val="00945A71"/>
    <w:rsid w:val="00951D97"/>
    <w:rsid w:val="0095417E"/>
    <w:rsid w:val="00955409"/>
    <w:rsid w:val="00961438"/>
    <w:rsid w:val="00973EF0"/>
    <w:rsid w:val="00974A51"/>
    <w:rsid w:val="009868E7"/>
    <w:rsid w:val="009A7599"/>
    <w:rsid w:val="009C5945"/>
    <w:rsid w:val="009D1DA4"/>
    <w:rsid w:val="009D24F0"/>
    <w:rsid w:val="009D3CFF"/>
    <w:rsid w:val="009E2431"/>
    <w:rsid w:val="009E2AC0"/>
    <w:rsid w:val="009F3726"/>
    <w:rsid w:val="00A0405C"/>
    <w:rsid w:val="00A10DE0"/>
    <w:rsid w:val="00A12DC8"/>
    <w:rsid w:val="00A13FA1"/>
    <w:rsid w:val="00A14396"/>
    <w:rsid w:val="00A24A51"/>
    <w:rsid w:val="00A33305"/>
    <w:rsid w:val="00A55531"/>
    <w:rsid w:val="00A62A95"/>
    <w:rsid w:val="00A63818"/>
    <w:rsid w:val="00A70AFE"/>
    <w:rsid w:val="00A80A32"/>
    <w:rsid w:val="00AA243E"/>
    <w:rsid w:val="00AA3E99"/>
    <w:rsid w:val="00AA5531"/>
    <w:rsid w:val="00AA7E26"/>
    <w:rsid w:val="00AC0221"/>
    <w:rsid w:val="00AC2B45"/>
    <w:rsid w:val="00AC2CB4"/>
    <w:rsid w:val="00AD35D8"/>
    <w:rsid w:val="00AE0C3F"/>
    <w:rsid w:val="00B02A36"/>
    <w:rsid w:val="00B10416"/>
    <w:rsid w:val="00B20BAA"/>
    <w:rsid w:val="00B3451F"/>
    <w:rsid w:val="00B37046"/>
    <w:rsid w:val="00B42F03"/>
    <w:rsid w:val="00B4682A"/>
    <w:rsid w:val="00B51DBF"/>
    <w:rsid w:val="00B56869"/>
    <w:rsid w:val="00B6264C"/>
    <w:rsid w:val="00B6458E"/>
    <w:rsid w:val="00B664AB"/>
    <w:rsid w:val="00B74908"/>
    <w:rsid w:val="00B83547"/>
    <w:rsid w:val="00B97DF7"/>
    <w:rsid w:val="00BA3E38"/>
    <w:rsid w:val="00BB4E05"/>
    <w:rsid w:val="00BF67E1"/>
    <w:rsid w:val="00C01F99"/>
    <w:rsid w:val="00C02FFD"/>
    <w:rsid w:val="00C07F47"/>
    <w:rsid w:val="00C111FA"/>
    <w:rsid w:val="00C11A92"/>
    <w:rsid w:val="00C206E4"/>
    <w:rsid w:val="00C23C18"/>
    <w:rsid w:val="00C31873"/>
    <w:rsid w:val="00C33DD6"/>
    <w:rsid w:val="00C34CB2"/>
    <w:rsid w:val="00C443F6"/>
    <w:rsid w:val="00C4724B"/>
    <w:rsid w:val="00C51DC0"/>
    <w:rsid w:val="00C53829"/>
    <w:rsid w:val="00C603D9"/>
    <w:rsid w:val="00C81536"/>
    <w:rsid w:val="00C9021A"/>
    <w:rsid w:val="00C91862"/>
    <w:rsid w:val="00C92670"/>
    <w:rsid w:val="00C943AF"/>
    <w:rsid w:val="00CA2D06"/>
    <w:rsid w:val="00CA2FD9"/>
    <w:rsid w:val="00CA2FE8"/>
    <w:rsid w:val="00CA3A5F"/>
    <w:rsid w:val="00CB18BF"/>
    <w:rsid w:val="00CB5657"/>
    <w:rsid w:val="00CB6BA4"/>
    <w:rsid w:val="00CC06A6"/>
    <w:rsid w:val="00CC1101"/>
    <w:rsid w:val="00CC1DB6"/>
    <w:rsid w:val="00CC2784"/>
    <w:rsid w:val="00CD0327"/>
    <w:rsid w:val="00CE553D"/>
    <w:rsid w:val="00D036C6"/>
    <w:rsid w:val="00D10D80"/>
    <w:rsid w:val="00D23EBF"/>
    <w:rsid w:val="00D32AA8"/>
    <w:rsid w:val="00D336E0"/>
    <w:rsid w:val="00D33CD8"/>
    <w:rsid w:val="00D36A37"/>
    <w:rsid w:val="00D371AA"/>
    <w:rsid w:val="00D44783"/>
    <w:rsid w:val="00D46579"/>
    <w:rsid w:val="00D51DAA"/>
    <w:rsid w:val="00D61BDD"/>
    <w:rsid w:val="00D7396F"/>
    <w:rsid w:val="00D752E1"/>
    <w:rsid w:val="00D8183E"/>
    <w:rsid w:val="00D87D3B"/>
    <w:rsid w:val="00D91717"/>
    <w:rsid w:val="00D94D00"/>
    <w:rsid w:val="00D95959"/>
    <w:rsid w:val="00DA5EA6"/>
    <w:rsid w:val="00DB3C14"/>
    <w:rsid w:val="00DB4DDE"/>
    <w:rsid w:val="00DB7738"/>
    <w:rsid w:val="00DC3510"/>
    <w:rsid w:val="00DC39E1"/>
    <w:rsid w:val="00DC3E64"/>
    <w:rsid w:val="00DD3049"/>
    <w:rsid w:val="00DE17EF"/>
    <w:rsid w:val="00DE317D"/>
    <w:rsid w:val="00DE5B78"/>
    <w:rsid w:val="00DF79C6"/>
    <w:rsid w:val="00E23919"/>
    <w:rsid w:val="00E258EC"/>
    <w:rsid w:val="00E270AF"/>
    <w:rsid w:val="00E356A2"/>
    <w:rsid w:val="00E42144"/>
    <w:rsid w:val="00E54713"/>
    <w:rsid w:val="00E6784A"/>
    <w:rsid w:val="00E85180"/>
    <w:rsid w:val="00E91571"/>
    <w:rsid w:val="00E94752"/>
    <w:rsid w:val="00E9578F"/>
    <w:rsid w:val="00E9693A"/>
    <w:rsid w:val="00EA2C6E"/>
    <w:rsid w:val="00EA2E85"/>
    <w:rsid w:val="00EB304E"/>
    <w:rsid w:val="00ED24D4"/>
    <w:rsid w:val="00ED5476"/>
    <w:rsid w:val="00ED78A9"/>
    <w:rsid w:val="00EE6087"/>
    <w:rsid w:val="00EF00C4"/>
    <w:rsid w:val="00F07739"/>
    <w:rsid w:val="00F171E3"/>
    <w:rsid w:val="00F20E38"/>
    <w:rsid w:val="00F24E70"/>
    <w:rsid w:val="00F30124"/>
    <w:rsid w:val="00F32580"/>
    <w:rsid w:val="00F44248"/>
    <w:rsid w:val="00F44C36"/>
    <w:rsid w:val="00F5493E"/>
    <w:rsid w:val="00F56C63"/>
    <w:rsid w:val="00F607AC"/>
    <w:rsid w:val="00F6140A"/>
    <w:rsid w:val="00F70416"/>
    <w:rsid w:val="00F706F5"/>
    <w:rsid w:val="00F7633F"/>
    <w:rsid w:val="00F76E70"/>
    <w:rsid w:val="00F82979"/>
    <w:rsid w:val="00F94F1D"/>
    <w:rsid w:val="00F96E10"/>
    <w:rsid w:val="00FA07A9"/>
    <w:rsid w:val="00FB0033"/>
    <w:rsid w:val="00FB721E"/>
    <w:rsid w:val="00FD3D02"/>
    <w:rsid w:val="00FD5C19"/>
    <w:rsid w:val="00FE0B35"/>
    <w:rsid w:val="00FE33F1"/>
    <w:rsid w:val="00FE61B6"/>
    <w:rsid w:val="00FF0CBC"/>
    <w:rsid w:val="00FF1583"/>
    <w:rsid w:val="00FF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F67E1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F67E1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9B75B-0B2B-4294-B045-683A4A080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</TotalTime>
  <Pages>1</Pages>
  <Words>76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3</cp:revision>
  <cp:lastPrinted>2026-03-26T10:06:00Z</cp:lastPrinted>
  <dcterms:created xsi:type="dcterms:W3CDTF">2026-03-26T10:06:00Z</dcterms:created>
  <dcterms:modified xsi:type="dcterms:W3CDTF">2026-07-07T14:34:00Z</dcterms:modified>
  <cp:category>Form</cp:category>
</cp:coreProperties>
</file>