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86" w:rsidRDefault="008A08CA" w:rsidP="005A3186">
      <w:pPr>
        <w:spacing w:after="240" w:line="276" w:lineRule="auto"/>
        <w:rPr>
          <w:sz w:val="24"/>
          <w:szCs w:val="24"/>
          <w:lang w:val="tr-TR"/>
        </w:rPr>
      </w:pPr>
      <w:r w:rsidRPr="00EA7AF2">
        <w:rPr>
          <w:b/>
          <w:sz w:val="24"/>
          <w:szCs w:val="24"/>
          <w:u w:val="single"/>
          <w:lang w:val="tr-TR"/>
        </w:rPr>
        <w:t xml:space="preserve">MECLİS HAVALE TARİH VE KARAR NO: </w:t>
      </w:r>
      <w:r w:rsidR="0042435C" w:rsidRPr="00EA7AF2">
        <w:rPr>
          <w:sz w:val="24"/>
          <w:szCs w:val="24"/>
          <w:lang w:val="tr-TR"/>
        </w:rPr>
        <w:t xml:space="preserve"> </w:t>
      </w:r>
      <w:r w:rsidR="00CE0E98" w:rsidRPr="00CE0E98">
        <w:rPr>
          <w:sz w:val="24"/>
          <w:szCs w:val="24"/>
          <w:lang w:val="tr-TR"/>
        </w:rPr>
        <w:t>Osmangazi Belediye Meclisi'nin 08.04.2026 tarih ve 240 sayılı kararı ile havale olmuştur.</w:t>
      </w:r>
    </w:p>
    <w:p w:rsidR="002B5D94" w:rsidRDefault="00DB2137" w:rsidP="005A3186">
      <w:pPr>
        <w:spacing w:after="240" w:line="276" w:lineRule="auto"/>
        <w:rPr>
          <w:sz w:val="24"/>
          <w:szCs w:val="24"/>
          <w:lang w:val="tr-TR"/>
        </w:rPr>
      </w:pPr>
      <w:r w:rsidRPr="00EA7AF2">
        <w:rPr>
          <w:b/>
          <w:sz w:val="24"/>
          <w:szCs w:val="24"/>
          <w:u w:val="single"/>
          <w:lang w:val="tr-TR"/>
        </w:rPr>
        <w:t>KONU:</w:t>
      </w:r>
      <w:r w:rsidRPr="00EA7AF2">
        <w:rPr>
          <w:sz w:val="24"/>
          <w:szCs w:val="24"/>
          <w:lang w:val="tr-TR"/>
        </w:rPr>
        <w:t xml:space="preserve"> </w:t>
      </w:r>
      <w:r w:rsidR="00985D81" w:rsidRPr="00EA7AF2">
        <w:rPr>
          <w:sz w:val="24"/>
          <w:szCs w:val="24"/>
          <w:lang w:val="tr-TR"/>
        </w:rPr>
        <w:t xml:space="preserve"> </w:t>
      </w:r>
      <w:r w:rsidR="00CE0E98" w:rsidRPr="00CE0E98">
        <w:rPr>
          <w:sz w:val="24"/>
          <w:szCs w:val="24"/>
          <w:lang w:val="tr-TR"/>
        </w:rPr>
        <w:t>10098 ada 1 parselde 1/1000 ölçekli Uygulama İmar Planı değişikliği talebi</w:t>
      </w:r>
    </w:p>
    <w:p w:rsidR="005A3186" w:rsidRDefault="00444DDF" w:rsidP="005A3186">
      <w:pPr>
        <w:tabs>
          <w:tab w:val="left" w:pos="709"/>
        </w:tabs>
        <w:spacing w:before="240" w:after="240" w:line="276" w:lineRule="auto"/>
        <w:rPr>
          <w:sz w:val="24"/>
          <w:szCs w:val="24"/>
          <w:lang w:val="tr-TR"/>
        </w:rPr>
      </w:pPr>
      <w:r w:rsidRPr="00EA7AF2">
        <w:rPr>
          <w:b/>
          <w:sz w:val="24"/>
          <w:szCs w:val="24"/>
          <w:u w:val="single"/>
          <w:lang w:val="tr-TR"/>
        </w:rPr>
        <w:t>TALEP:</w:t>
      </w:r>
      <w:r w:rsidR="00AB6666" w:rsidRPr="00AB6666">
        <w:rPr>
          <w:sz w:val="24"/>
          <w:szCs w:val="24"/>
          <w:lang w:val="tr-TR"/>
        </w:rPr>
        <w:t xml:space="preserve"> </w:t>
      </w:r>
      <w:r w:rsidR="00CE0E98" w:rsidRPr="00CE0E98">
        <w:rPr>
          <w:sz w:val="24"/>
          <w:szCs w:val="24"/>
          <w:lang w:val="tr-TR"/>
        </w:rPr>
        <w:t xml:space="preserve">Aksungur Mahalle </w:t>
      </w:r>
      <w:proofErr w:type="spellStart"/>
      <w:r w:rsidR="00CE0E98" w:rsidRPr="00CE0E98">
        <w:rPr>
          <w:sz w:val="24"/>
          <w:szCs w:val="24"/>
          <w:lang w:val="tr-TR"/>
        </w:rPr>
        <w:t>Muhtarı'nın</w:t>
      </w:r>
      <w:proofErr w:type="spellEnd"/>
      <w:r w:rsidR="00CE0E98" w:rsidRPr="00CE0E98">
        <w:rPr>
          <w:sz w:val="24"/>
          <w:szCs w:val="24"/>
          <w:lang w:val="tr-TR"/>
        </w:rPr>
        <w:t xml:space="preserve"> yazısı ile </w:t>
      </w:r>
      <w:r w:rsidR="00CE0E98">
        <w:rPr>
          <w:sz w:val="24"/>
          <w:szCs w:val="24"/>
          <w:lang w:val="tr-TR"/>
        </w:rPr>
        <w:t xml:space="preserve">1/1000 ölçekli Onaylı Uygulama İmar Planında </w:t>
      </w:r>
      <w:r w:rsidR="00CE0E98" w:rsidRPr="00CE0E98">
        <w:rPr>
          <w:sz w:val="24"/>
          <w:szCs w:val="24"/>
          <w:lang w:val="tr-TR"/>
        </w:rPr>
        <w:t>10098 ada 1 parselde bulunan özel sergi alanının, Belediye Hizmet Alanına alınacak şekilde plan değişikliği yapılması talep edilmektedir.</w:t>
      </w:r>
    </w:p>
    <w:p w:rsidR="005A3186" w:rsidRDefault="008A08CA" w:rsidP="005A3186">
      <w:pPr>
        <w:tabs>
          <w:tab w:val="left" w:pos="709"/>
        </w:tabs>
        <w:spacing w:before="240" w:after="240" w:line="276" w:lineRule="auto"/>
        <w:rPr>
          <w:sz w:val="24"/>
          <w:szCs w:val="24"/>
          <w:lang w:val="tr-TR"/>
        </w:rPr>
      </w:pPr>
      <w:r w:rsidRPr="00EA7AF2">
        <w:rPr>
          <w:b/>
          <w:sz w:val="24"/>
          <w:szCs w:val="24"/>
          <w:u w:val="single"/>
          <w:lang w:val="tr-TR"/>
        </w:rPr>
        <w:t>MERİİ PLANLARDAKİ DURUMU:</w:t>
      </w:r>
      <w:r w:rsidR="0015758A">
        <w:rPr>
          <w:b/>
          <w:sz w:val="24"/>
          <w:szCs w:val="24"/>
          <w:u w:val="single"/>
          <w:lang w:val="tr-TR"/>
        </w:rPr>
        <w:t xml:space="preserve"> </w:t>
      </w:r>
      <w:r w:rsidR="0042435C" w:rsidRPr="00EA7AF2">
        <w:rPr>
          <w:sz w:val="24"/>
          <w:szCs w:val="24"/>
          <w:lang w:val="tr-TR"/>
        </w:rPr>
        <w:t xml:space="preserve"> </w:t>
      </w:r>
      <w:r w:rsidR="00D44392" w:rsidRPr="00D44392">
        <w:rPr>
          <w:sz w:val="24"/>
          <w:szCs w:val="24"/>
          <w:lang w:val="tr-TR"/>
        </w:rPr>
        <w:t>Aksungur Mahallesi 10098 ada 1 parsel</w:t>
      </w:r>
      <w:r w:rsidR="00D44392">
        <w:rPr>
          <w:sz w:val="24"/>
          <w:szCs w:val="24"/>
          <w:lang w:val="tr-TR"/>
        </w:rPr>
        <w:t>;</w:t>
      </w:r>
    </w:p>
    <w:p w:rsidR="005A3186" w:rsidRDefault="00D44392" w:rsidP="005A3186">
      <w:pPr>
        <w:tabs>
          <w:tab w:val="left" w:pos="709"/>
        </w:tabs>
        <w:spacing w:before="240" w:after="240" w:line="276" w:lineRule="auto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1/5000 ölçekli Nazım İmar Planında </w:t>
      </w:r>
      <w:r w:rsidR="0015758A">
        <w:rPr>
          <w:sz w:val="24"/>
          <w:szCs w:val="24"/>
          <w:lang w:val="tr-TR"/>
        </w:rPr>
        <w:t>Kö</w:t>
      </w:r>
      <w:r w:rsidR="0015758A" w:rsidRPr="0015758A">
        <w:rPr>
          <w:sz w:val="24"/>
          <w:szCs w:val="24"/>
          <w:lang w:val="tr-TR"/>
        </w:rPr>
        <w:t>y Yerleşim Alanları</w:t>
      </w:r>
      <w:r w:rsidR="0015758A">
        <w:rPr>
          <w:sz w:val="24"/>
          <w:szCs w:val="24"/>
          <w:lang w:val="tr-TR"/>
        </w:rPr>
        <w:t>nda</w:t>
      </w:r>
      <w:r w:rsidR="005A3186">
        <w:rPr>
          <w:sz w:val="24"/>
          <w:szCs w:val="24"/>
          <w:lang w:val="tr-TR"/>
        </w:rPr>
        <w:t>,</w:t>
      </w:r>
    </w:p>
    <w:p w:rsidR="00EA7AF2" w:rsidRPr="00EA7AF2" w:rsidRDefault="00E331DA" w:rsidP="005A3186">
      <w:pPr>
        <w:tabs>
          <w:tab w:val="left" w:pos="709"/>
        </w:tabs>
        <w:spacing w:before="240" w:after="240" w:line="276" w:lineRule="auto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Bursa </w:t>
      </w:r>
      <w:r w:rsidR="00D44392" w:rsidRPr="00D44392">
        <w:rPr>
          <w:sz w:val="24"/>
          <w:szCs w:val="24"/>
          <w:lang w:val="tr-TR"/>
        </w:rPr>
        <w:t xml:space="preserve">Büyükşehir Belediye Meclisi'nin 19.10.2017 </w:t>
      </w:r>
      <w:r>
        <w:rPr>
          <w:sz w:val="24"/>
          <w:szCs w:val="24"/>
          <w:lang w:val="tr-TR"/>
        </w:rPr>
        <w:t>tarih ve 3095 Sayılı Kararı ve UİP-8057,3 sayı ile o</w:t>
      </w:r>
      <w:r w:rsidR="00D44392">
        <w:rPr>
          <w:sz w:val="24"/>
          <w:szCs w:val="24"/>
          <w:lang w:val="tr-TR"/>
        </w:rPr>
        <w:t xml:space="preserve">naylı </w:t>
      </w:r>
      <w:r w:rsidR="00D44392" w:rsidRPr="00D44392">
        <w:rPr>
          <w:sz w:val="24"/>
          <w:szCs w:val="24"/>
          <w:lang w:val="tr-TR"/>
        </w:rPr>
        <w:t>Aksungur Köy</w:t>
      </w:r>
      <w:r w:rsidR="00D44392">
        <w:rPr>
          <w:sz w:val="24"/>
          <w:szCs w:val="24"/>
          <w:lang w:val="tr-TR"/>
        </w:rPr>
        <w:t xml:space="preserve"> </w:t>
      </w:r>
      <w:r w:rsidR="00D44392" w:rsidRPr="00D44392">
        <w:rPr>
          <w:sz w:val="24"/>
          <w:szCs w:val="24"/>
          <w:lang w:val="tr-TR"/>
        </w:rPr>
        <w:t>Uygulama İmar Planı</w:t>
      </w:r>
      <w:r w:rsidR="00D44392">
        <w:rPr>
          <w:sz w:val="24"/>
          <w:szCs w:val="24"/>
          <w:lang w:val="tr-TR"/>
        </w:rPr>
        <w:t xml:space="preserve"> kapsamında </w:t>
      </w:r>
      <w:r w:rsidR="00CE0E98" w:rsidRPr="00CE0E98">
        <w:rPr>
          <w:sz w:val="24"/>
          <w:szCs w:val="24"/>
          <w:lang w:val="tr-TR"/>
        </w:rPr>
        <w:t>Özel Sergi Alanında (Köy Meydanı) kalmaktadır.</w:t>
      </w:r>
    </w:p>
    <w:p w:rsidR="00585524" w:rsidRDefault="008A08CA" w:rsidP="005A3186">
      <w:pPr>
        <w:tabs>
          <w:tab w:val="left" w:pos="709"/>
        </w:tabs>
        <w:spacing w:line="276" w:lineRule="auto"/>
        <w:rPr>
          <w:sz w:val="24"/>
          <w:szCs w:val="24"/>
          <w:lang w:val="tr-TR"/>
        </w:rPr>
      </w:pPr>
      <w:r w:rsidRPr="00EA7AF2">
        <w:rPr>
          <w:b/>
          <w:sz w:val="24"/>
          <w:szCs w:val="24"/>
          <w:u w:val="single"/>
          <w:lang w:val="tr-TR"/>
        </w:rPr>
        <w:t>MÜLKİYET</w:t>
      </w:r>
      <w:r w:rsidR="00EA25F9" w:rsidRPr="00EA7AF2">
        <w:rPr>
          <w:b/>
          <w:sz w:val="24"/>
          <w:szCs w:val="24"/>
          <w:u w:val="single"/>
          <w:lang w:val="tr-TR"/>
        </w:rPr>
        <w:t>:</w:t>
      </w:r>
      <w:r w:rsidR="00A1031C" w:rsidRPr="00EA7AF2">
        <w:rPr>
          <w:sz w:val="24"/>
          <w:szCs w:val="24"/>
          <w:lang w:val="tr-TR"/>
        </w:rPr>
        <w:t xml:space="preserve"> </w:t>
      </w:r>
      <w:r w:rsidR="00CE0E98" w:rsidRPr="00CE0E98">
        <w:rPr>
          <w:sz w:val="24"/>
          <w:szCs w:val="24"/>
          <w:lang w:val="tr-TR"/>
        </w:rPr>
        <w:t>10098 ada 1 parsel kamu mülkiyetindedir.</w:t>
      </w:r>
    </w:p>
    <w:p w:rsidR="005A3186" w:rsidRPr="003A0313" w:rsidRDefault="005A3186" w:rsidP="005A3186">
      <w:pPr>
        <w:tabs>
          <w:tab w:val="left" w:pos="709"/>
        </w:tabs>
        <w:spacing w:line="276" w:lineRule="auto"/>
        <w:rPr>
          <w:sz w:val="24"/>
          <w:szCs w:val="24"/>
          <w:lang w:val="tr-TR"/>
        </w:rPr>
      </w:pPr>
    </w:p>
    <w:p w:rsidR="009620CB" w:rsidRPr="003A0313" w:rsidRDefault="009A1436" w:rsidP="005A3186">
      <w:pPr>
        <w:spacing w:line="276" w:lineRule="auto"/>
        <w:rPr>
          <w:b/>
          <w:sz w:val="24"/>
          <w:szCs w:val="24"/>
          <w:lang w:val="tr-TR"/>
        </w:rPr>
      </w:pPr>
      <w:proofErr w:type="gramStart"/>
      <w:r w:rsidRPr="00EA7AF2">
        <w:rPr>
          <w:b/>
          <w:sz w:val="24"/>
          <w:szCs w:val="24"/>
          <w:u w:val="single"/>
          <w:lang w:val="tr-TR"/>
        </w:rPr>
        <w:t>KOMİSYON GÖRÜŞÜ</w:t>
      </w:r>
      <w:r w:rsidRPr="00EA7AF2">
        <w:rPr>
          <w:b/>
          <w:sz w:val="24"/>
          <w:szCs w:val="24"/>
          <w:lang w:val="tr-TR"/>
        </w:rPr>
        <w:t xml:space="preserve">: </w:t>
      </w:r>
      <w:r w:rsidR="00CE0E98" w:rsidRPr="00CE0E98">
        <w:rPr>
          <w:sz w:val="24"/>
          <w:szCs w:val="24"/>
          <w:lang w:val="tr-TR"/>
        </w:rPr>
        <w:t xml:space="preserve">Aksungur Mahallesi 10098 ada 1 parselin </w:t>
      </w:r>
      <w:r w:rsidR="00CE0E98">
        <w:rPr>
          <w:sz w:val="24"/>
          <w:szCs w:val="24"/>
          <w:lang w:val="tr-TR"/>
        </w:rPr>
        <w:t xml:space="preserve">E:1.00 Yençok:10.50 m 3 Kat </w:t>
      </w:r>
      <w:r w:rsidR="00CE0E98" w:rsidRPr="00CE0E98">
        <w:rPr>
          <w:sz w:val="24"/>
          <w:szCs w:val="24"/>
          <w:lang w:val="tr-TR"/>
        </w:rPr>
        <w:t>Belediye Hizmet Alanına (İdari/Kültür</w:t>
      </w:r>
      <w:r w:rsidR="00CE0E98">
        <w:rPr>
          <w:sz w:val="24"/>
          <w:szCs w:val="24"/>
          <w:lang w:val="tr-TR"/>
        </w:rPr>
        <w:t>el</w:t>
      </w:r>
      <w:r w:rsidR="00CE0E98" w:rsidRPr="00CE0E98">
        <w:rPr>
          <w:sz w:val="24"/>
          <w:szCs w:val="24"/>
          <w:lang w:val="tr-TR"/>
        </w:rPr>
        <w:t xml:space="preserve"> Merkez, Gündüz Bakımevi), 10095 ada 17</w:t>
      </w:r>
      <w:r w:rsidR="00D305F9">
        <w:rPr>
          <w:sz w:val="24"/>
          <w:szCs w:val="24"/>
          <w:lang w:val="tr-TR"/>
        </w:rPr>
        <w:t xml:space="preserve"> </w:t>
      </w:r>
      <w:bookmarkStart w:id="0" w:name="_GoBack"/>
      <w:bookmarkEnd w:id="0"/>
      <w:r w:rsidR="00CE0E98" w:rsidRPr="00CE0E98">
        <w:rPr>
          <w:sz w:val="24"/>
          <w:szCs w:val="24"/>
          <w:lang w:val="tr-TR"/>
        </w:rPr>
        <w:t>parselin ise kısmen meydan alanına (özel sergi alanı) alınacak şekilde düzenlenen 1/1000 ölçekli Uygulama İmar Planı değişikliği çizildiği şekliyle İmar ve Bayındırlık Komisyonu toplantısına katılan üyelerin oybirliği/oyçokluğu ile uygun görülmüştür.</w:t>
      </w:r>
      <w:proofErr w:type="gramEnd"/>
    </w:p>
    <w:p w:rsidR="00D94EB0" w:rsidRDefault="006A45B5" w:rsidP="005A3186">
      <w:pPr>
        <w:pStyle w:val="3-normalyaz"/>
        <w:spacing w:line="276" w:lineRule="auto"/>
        <w:contextualSpacing/>
      </w:pPr>
      <w:r w:rsidRPr="00EA7AF2">
        <w:rPr>
          <w:bCs/>
        </w:rPr>
        <w:t xml:space="preserve"> </w:t>
      </w:r>
      <w:r w:rsidR="00825ED3" w:rsidRPr="00EA7AF2">
        <w:rPr>
          <w:bCs/>
        </w:rPr>
        <w:tab/>
      </w:r>
      <w:r w:rsidR="008A08CA" w:rsidRPr="00EA7AF2">
        <w:t>Belediye Meclisine arz olunur.</w:t>
      </w:r>
    </w:p>
    <w:p w:rsidR="005A3186" w:rsidRDefault="005A3186" w:rsidP="005A3186">
      <w:pPr>
        <w:pStyle w:val="3-normalyaz"/>
        <w:spacing w:line="276" w:lineRule="auto"/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816"/>
        <w:gridCol w:w="1697"/>
        <w:gridCol w:w="3227"/>
      </w:tblGrid>
      <w:tr w:rsidR="00CA3D86" w:rsidRPr="00EA7AF2" w:rsidTr="00E25210">
        <w:trPr>
          <w:trHeight w:hRule="exact" w:val="1897"/>
        </w:trPr>
        <w:tc>
          <w:tcPr>
            <w:tcW w:w="3107" w:type="dxa"/>
          </w:tcPr>
          <w:p w:rsidR="00CA3D86" w:rsidRPr="00EA7AF2" w:rsidRDefault="00CA3D86" w:rsidP="00FD74FA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>BAŞKAN</w:t>
            </w:r>
          </w:p>
          <w:p w:rsidR="00CA3D86" w:rsidRPr="00EA7AF2" w:rsidRDefault="00CA3D86" w:rsidP="00FD74FA">
            <w:pPr>
              <w:pStyle w:val="AralkYok"/>
              <w:jc w:val="center"/>
            </w:pPr>
            <w:r w:rsidRPr="00EA7AF2">
              <w:rPr>
                <w:bCs/>
              </w:rPr>
              <w:t xml:space="preserve">RECEP ÇOHAN </w:t>
            </w: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  <w:p w:rsidR="00CA3D86" w:rsidRPr="00EA7AF2" w:rsidRDefault="00CA3D86" w:rsidP="00FD74FA">
            <w:pPr>
              <w:pStyle w:val="AralkYok"/>
              <w:jc w:val="center"/>
            </w:pPr>
          </w:p>
        </w:tc>
        <w:tc>
          <w:tcPr>
            <w:tcW w:w="3513" w:type="dxa"/>
            <w:gridSpan w:val="2"/>
          </w:tcPr>
          <w:p w:rsidR="00CA3D86" w:rsidRPr="00EA7AF2" w:rsidRDefault="00CA3D86" w:rsidP="00FD74FA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 xml:space="preserve">  BAŞKAN YARD.</w:t>
            </w:r>
          </w:p>
          <w:p w:rsidR="00CA3D86" w:rsidRPr="00EA7AF2" w:rsidRDefault="00CA3D86" w:rsidP="00FD74FA">
            <w:pPr>
              <w:pStyle w:val="AralkYok"/>
              <w:jc w:val="center"/>
            </w:pPr>
            <w:r w:rsidRPr="00EA7AF2">
              <w:t xml:space="preserve">   FATİH VARDAR                   </w:t>
            </w:r>
          </w:p>
          <w:p w:rsidR="00CA3D86" w:rsidRPr="00EA7AF2" w:rsidRDefault="00CA3D86" w:rsidP="00FD74FA">
            <w:pPr>
              <w:pStyle w:val="AralkYok"/>
              <w:jc w:val="center"/>
            </w:pPr>
          </w:p>
        </w:tc>
        <w:tc>
          <w:tcPr>
            <w:tcW w:w="3227" w:type="dxa"/>
          </w:tcPr>
          <w:p w:rsidR="00CA3D86" w:rsidRPr="00EA7AF2" w:rsidRDefault="00CA3D86" w:rsidP="00FD74FA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 xml:space="preserve">   ÜYE</w:t>
            </w:r>
          </w:p>
          <w:p w:rsidR="00CA3D86" w:rsidRPr="00EA7AF2" w:rsidRDefault="00CA3D86" w:rsidP="00FD74FA">
            <w:pPr>
              <w:pStyle w:val="AralkYok"/>
            </w:pPr>
            <w:r w:rsidRPr="00EA7AF2">
              <w:t xml:space="preserve">               ÖZGE KAYA</w:t>
            </w:r>
          </w:p>
          <w:p w:rsidR="00CA3D86" w:rsidRDefault="00CA3D86" w:rsidP="00FD74FA">
            <w:pPr>
              <w:pStyle w:val="AralkYok"/>
              <w:jc w:val="center"/>
            </w:pPr>
          </w:p>
          <w:p w:rsidR="00585524" w:rsidRDefault="00585524" w:rsidP="00FD74FA">
            <w:pPr>
              <w:pStyle w:val="AralkYok"/>
              <w:jc w:val="center"/>
            </w:pPr>
          </w:p>
          <w:p w:rsidR="00585524" w:rsidRPr="00EA7AF2" w:rsidRDefault="00585524" w:rsidP="00FD74FA">
            <w:pPr>
              <w:pStyle w:val="AralkYok"/>
              <w:jc w:val="center"/>
            </w:pPr>
          </w:p>
        </w:tc>
      </w:tr>
      <w:tr w:rsidR="00CA3D86" w:rsidRPr="00EA7AF2" w:rsidTr="005A3186">
        <w:trPr>
          <w:trHeight w:hRule="exact" w:val="1020"/>
        </w:trPr>
        <w:tc>
          <w:tcPr>
            <w:tcW w:w="4923" w:type="dxa"/>
            <w:gridSpan w:val="2"/>
          </w:tcPr>
          <w:p w:rsidR="00CA3D86" w:rsidRPr="00EA7AF2" w:rsidRDefault="00CA3D86" w:rsidP="00FD74FA">
            <w:pPr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 xml:space="preserve">                                  ÜYE</w:t>
            </w:r>
          </w:p>
          <w:p w:rsidR="00CA3D86" w:rsidRPr="00EA7AF2" w:rsidRDefault="00CA3D86" w:rsidP="00FD74FA">
            <w:pPr>
              <w:rPr>
                <w:bCs/>
                <w:sz w:val="24"/>
                <w:szCs w:val="24"/>
                <w:lang w:val="tr-TR"/>
              </w:rPr>
            </w:pPr>
            <w:r w:rsidRPr="00EA7AF2">
              <w:rPr>
                <w:bCs/>
                <w:sz w:val="24"/>
                <w:szCs w:val="24"/>
                <w:lang w:val="tr-TR"/>
              </w:rPr>
              <w:t xml:space="preserve">                      GÜRKAN BİLGİN                 </w:t>
            </w:r>
          </w:p>
          <w:p w:rsidR="00CA3D86" w:rsidRPr="00EA7AF2" w:rsidRDefault="00CA3D86" w:rsidP="00FD74FA">
            <w:pPr>
              <w:rPr>
                <w:bCs/>
                <w:sz w:val="24"/>
                <w:szCs w:val="24"/>
                <w:lang w:val="tr-TR"/>
              </w:rPr>
            </w:pPr>
          </w:p>
          <w:p w:rsidR="00CA3D86" w:rsidRPr="00EA7AF2" w:rsidRDefault="00CA3D86" w:rsidP="00FD74FA">
            <w:pPr>
              <w:rPr>
                <w:sz w:val="24"/>
                <w:szCs w:val="24"/>
                <w:lang w:val="tr-TR"/>
              </w:rPr>
            </w:pPr>
            <w:r w:rsidRPr="00EA7AF2">
              <w:rPr>
                <w:bCs/>
                <w:sz w:val="24"/>
                <w:szCs w:val="24"/>
                <w:lang w:val="tr-TR"/>
              </w:rPr>
              <w:t xml:space="preserve">      </w:t>
            </w:r>
          </w:p>
        </w:tc>
        <w:tc>
          <w:tcPr>
            <w:tcW w:w="4924" w:type="dxa"/>
            <w:gridSpan w:val="2"/>
            <w:hideMark/>
          </w:tcPr>
          <w:p w:rsidR="00CA3D86" w:rsidRPr="00EA7AF2" w:rsidRDefault="00CA3D86" w:rsidP="00FD74FA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EA7AF2">
              <w:rPr>
                <w:b/>
                <w:sz w:val="24"/>
                <w:szCs w:val="24"/>
                <w:lang w:val="tr-TR"/>
              </w:rPr>
              <w:t>ÜYE</w:t>
            </w:r>
          </w:p>
          <w:p w:rsidR="00CA3D86" w:rsidRPr="00EA7AF2" w:rsidRDefault="00CA3D86" w:rsidP="00FD74FA">
            <w:pPr>
              <w:jc w:val="center"/>
              <w:rPr>
                <w:sz w:val="24"/>
                <w:szCs w:val="24"/>
                <w:lang w:val="tr-TR"/>
              </w:rPr>
            </w:pPr>
            <w:r w:rsidRPr="00EA7AF2">
              <w:rPr>
                <w:bCs/>
                <w:sz w:val="24"/>
                <w:szCs w:val="24"/>
                <w:lang w:val="tr-TR"/>
              </w:rPr>
              <w:t xml:space="preserve">GÖKHAN TUDAN                        </w:t>
            </w:r>
          </w:p>
        </w:tc>
      </w:tr>
    </w:tbl>
    <w:p w:rsidR="000B543D" w:rsidRPr="00EA7AF2" w:rsidRDefault="000B543D" w:rsidP="009A1436">
      <w:pPr>
        <w:spacing w:after="120"/>
        <w:ind w:right="140"/>
        <w:rPr>
          <w:sz w:val="24"/>
          <w:szCs w:val="24"/>
          <w:highlight w:val="yellow"/>
          <w:lang w:val="tr-TR"/>
        </w:rPr>
      </w:pPr>
    </w:p>
    <w:sectPr w:rsidR="000B543D" w:rsidRPr="00EA7AF2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E8" w:rsidRDefault="00FB10E8">
      <w:r>
        <w:separator/>
      </w:r>
    </w:p>
  </w:endnote>
  <w:endnote w:type="continuationSeparator" w:id="0">
    <w:p w:rsidR="00FB10E8" w:rsidRDefault="00FB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E8" w:rsidRDefault="00FB10E8">
      <w:r>
        <w:separator/>
      </w:r>
    </w:p>
  </w:footnote>
  <w:footnote w:type="continuationSeparator" w:id="0">
    <w:p w:rsidR="00FB10E8" w:rsidRDefault="00FB1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CC06A6" w:rsidRDefault="00344B0B" w:rsidP="00F24E79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E42144" w:rsidRDefault="000D026A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694F"/>
    <w:multiLevelType w:val="hybridMultilevel"/>
    <w:tmpl w:val="E3BE85F8"/>
    <w:lvl w:ilvl="0" w:tplc="D4AA1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E"/>
    <w:rsid w:val="0000701A"/>
    <w:rsid w:val="00012BA0"/>
    <w:rsid w:val="00030997"/>
    <w:rsid w:val="000326DD"/>
    <w:rsid w:val="000342C8"/>
    <w:rsid w:val="000343CB"/>
    <w:rsid w:val="0004096B"/>
    <w:rsid w:val="00053458"/>
    <w:rsid w:val="00054526"/>
    <w:rsid w:val="00073D48"/>
    <w:rsid w:val="00077412"/>
    <w:rsid w:val="000967E1"/>
    <w:rsid w:val="000B0D11"/>
    <w:rsid w:val="000B4CCD"/>
    <w:rsid w:val="000B543D"/>
    <w:rsid w:val="000C00F5"/>
    <w:rsid w:val="000C1CE0"/>
    <w:rsid w:val="000C43CF"/>
    <w:rsid w:val="000C6C2F"/>
    <w:rsid w:val="000C73F3"/>
    <w:rsid w:val="000D026A"/>
    <w:rsid w:val="000E2A83"/>
    <w:rsid w:val="000E2F6F"/>
    <w:rsid w:val="000E3224"/>
    <w:rsid w:val="00113853"/>
    <w:rsid w:val="0011682C"/>
    <w:rsid w:val="00120232"/>
    <w:rsid w:val="00120542"/>
    <w:rsid w:val="00141CCB"/>
    <w:rsid w:val="00144B12"/>
    <w:rsid w:val="0015758A"/>
    <w:rsid w:val="00181EAA"/>
    <w:rsid w:val="0019047D"/>
    <w:rsid w:val="00191B7D"/>
    <w:rsid w:val="0019682B"/>
    <w:rsid w:val="001A0B74"/>
    <w:rsid w:val="001A0D48"/>
    <w:rsid w:val="001B2D24"/>
    <w:rsid w:val="001C0F4F"/>
    <w:rsid w:val="001D4649"/>
    <w:rsid w:val="001E2724"/>
    <w:rsid w:val="001E74E7"/>
    <w:rsid w:val="001F2A10"/>
    <w:rsid w:val="001F4085"/>
    <w:rsid w:val="001F4D06"/>
    <w:rsid w:val="00201664"/>
    <w:rsid w:val="0020665A"/>
    <w:rsid w:val="00210137"/>
    <w:rsid w:val="00212072"/>
    <w:rsid w:val="00213286"/>
    <w:rsid w:val="00216F7C"/>
    <w:rsid w:val="00224652"/>
    <w:rsid w:val="002252F7"/>
    <w:rsid w:val="00255488"/>
    <w:rsid w:val="002661B0"/>
    <w:rsid w:val="0027188B"/>
    <w:rsid w:val="00276E8D"/>
    <w:rsid w:val="002851D4"/>
    <w:rsid w:val="00291D50"/>
    <w:rsid w:val="002946B1"/>
    <w:rsid w:val="00294EB5"/>
    <w:rsid w:val="00297268"/>
    <w:rsid w:val="002B5D94"/>
    <w:rsid w:val="002C0F3C"/>
    <w:rsid w:val="002C2702"/>
    <w:rsid w:val="002C27CB"/>
    <w:rsid w:val="002C5364"/>
    <w:rsid w:val="002D2540"/>
    <w:rsid w:val="002E5EF9"/>
    <w:rsid w:val="00313A40"/>
    <w:rsid w:val="00316EE3"/>
    <w:rsid w:val="00340C92"/>
    <w:rsid w:val="00342100"/>
    <w:rsid w:val="00344B0B"/>
    <w:rsid w:val="00356002"/>
    <w:rsid w:val="00362746"/>
    <w:rsid w:val="00387B82"/>
    <w:rsid w:val="00390219"/>
    <w:rsid w:val="003925A0"/>
    <w:rsid w:val="00394CA3"/>
    <w:rsid w:val="003A0313"/>
    <w:rsid w:val="003A4056"/>
    <w:rsid w:val="003B0F5E"/>
    <w:rsid w:val="003C2F35"/>
    <w:rsid w:val="003D0891"/>
    <w:rsid w:val="003D7CD4"/>
    <w:rsid w:val="003E09B7"/>
    <w:rsid w:val="003F1824"/>
    <w:rsid w:val="003F37B3"/>
    <w:rsid w:val="00407C76"/>
    <w:rsid w:val="00422563"/>
    <w:rsid w:val="0042435C"/>
    <w:rsid w:val="00435944"/>
    <w:rsid w:val="004362FB"/>
    <w:rsid w:val="00444DDF"/>
    <w:rsid w:val="004719DC"/>
    <w:rsid w:val="00472745"/>
    <w:rsid w:val="004800C7"/>
    <w:rsid w:val="0048644B"/>
    <w:rsid w:val="004865A4"/>
    <w:rsid w:val="00493532"/>
    <w:rsid w:val="004A2CB0"/>
    <w:rsid w:val="004A7282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097A"/>
    <w:rsid w:val="00513EC4"/>
    <w:rsid w:val="0051470B"/>
    <w:rsid w:val="00525AD2"/>
    <w:rsid w:val="0054060F"/>
    <w:rsid w:val="0054148F"/>
    <w:rsid w:val="00541B13"/>
    <w:rsid w:val="005425E5"/>
    <w:rsid w:val="00565578"/>
    <w:rsid w:val="0057565B"/>
    <w:rsid w:val="00585524"/>
    <w:rsid w:val="005959FD"/>
    <w:rsid w:val="00597B2C"/>
    <w:rsid w:val="005A3186"/>
    <w:rsid w:val="005B4901"/>
    <w:rsid w:val="005C17A4"/>
    <w:rsid w:val="005C1857"/>
    <w:rsid w:val="005C687A"/>
    <w:rsid w:val="005D3A44"/>
    <w:rsid w:val="005E2C30"/>
    <w:rsid w:val="005E31EF"/>
    <w:rsid w:val="00610CA9"/>
    <w:rsid w:val="00616852"/>
    <w:rsid w:val="006214BA"/>
    <w:rsid w:val="0062162A"/>
    <w:rsid w:val="00622678"/>
    <w:rsid w:val="0062536B"/>
    <w:rsid w:val="00630B86"/>
    <w:rsid w:val="0063315D"/>
    <w:rsid w:val="006573F8"/>
    <w:rsid w:val="00661065"/>
    <w:rsid w:val="006679A7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F2D90"/>
    <w:rsid w:val="006F5BB3"/>
    <w:rsid w:val="006F5CAC"/>
    <w:rsid w:val="007007DA"/>
    <w:rsid w:val="007153BC"/>
    <w:rsid w:val="007250A9"/>
    <w:rsid w:val="007429C2"/>
    <w:rsid w:val="00756B55"/>
    <w:rsid w:val="007610C0"/>
    <w:rsid w:val="0076611C"/>
    <w:rsid w:val="00776118"/>
    <w:rsid w:val="00785DBE"/>
    <w:rsid w:val="00786D70"/>
    <w:rsid w:val="00794B9F"/>
    <w:rsid w:val="007A0F31"/>
    <w:rsid w:val="007A2A35"/>
    <w:rsid w:val="007A4CC4"/>
    <w:rsid w:val="007B0ADB"/>
    <w:rsid w:val="007C5F9A"/>
    <w:rsid w:val="007D758C"/>
    <w:rsid w:val="007E0F8C"/>
    <w:rsid w:val="007E3F39"/>
    <w:rsid w:val="007E514A"/>
    <w:rsid w:val="007E6924"/>
    <w:rsid w:val="007F5D06"/>
    <w:rsid w:val="008032D7"/>
    <w:rsid w:val="00804D89"/>
    <w:rsid w:val="00820519"/>
    <w:rsid w:val="00821336"/>
    <w:rsid w:val="00825281"/>
    <w:rsid w:val="00825ED3"/>
    <w:rsid w:val="008311F0"/>
    <w:rsid w:val="00844FD5"/>
    <w:rsid w:val="0085383C"/>
    <w:rsid w:val="0085594A"/>
    <w:rsid w:val="00876815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E4FF4"/>
    <w:rsid w:val="008E5BCD"/>
    <w:rsid w:val="008F5084"/>
    <w:rsid w:val="00903EAB"/>
    <w:rsid w:val="009163F7"/>
    <w:rsid w:val="00933DF7"/>
    <w:rsid w:val="00934F56"/>
    <w:rsid w:val="00940CD3"/>
    <w:rsid w:val="00955DA9"/>
    <w:rsid w:val="009620CB"/>
    <w:rsid w:val="00965729"/>
    <w:rsid w:val="00966140"/>
    <w:rsid w:val="00966400"/>
    <w:rsid w:val="0097351E"/>
    <w:rsid w:val="00985D81"/>
    <w:rsid w:val="0099590E"/>
    <w:rsid w:val="00996402"/>
    <w:rsid w:val="009A1436"/>
    <w:rsid w:val="009A6C15"/>
    <w:rsid w:val="009B35A5"/>
    <w:rsid w:val="009B596B"/>
    <w:rsid w:val="009C24B6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48FE"/>
    <w:rsid w:val="00A049CC"/>
    <w:rsid w:val="00A1031C"/>
    <w:rsid w:val="00A10DE0"/>
    <w:rsid w:val="00A12DC8"/>
    <w:rsid w:val="00A220CF"/>
    <w:rsid w:val="00A23F6B"/>
    <w:rsid w:val="00A30DDE"/>
    <w:rsid w:val="00A5795D"/>
    <w:rsid w:val="00A73762"/>
    <w:rsid w:val="00A9670E"/>
    <w:rsid w:val="00A9717D"/>
    <w:rsid w:val="00AA2BC4"/>
    <w:rsid w:val="00AA39B6"/>
    <w:rsid w:val="00AA5531"/>
    <w:rsid w:val="00AB13D7"/>
    <w:rsid w:val="00AB6666"/>
    <w:rsid w:val="00AB72AF"/>
    <w:rsid w:val="00AC0221"/>
    <w:rsid w:val="00AC76A5"/>
    <w:rsid w:val="00AD482A"/>
    <w:rsid w:val="00B04419"/>
    <w:rsid w:val="00B24C63"/>
    <w:rsid w:val="00B3355B"/>
    <w:rsid w:val="00B3451F"/>
    <w:rsid w:val="00B42F03"/>
    <w:rsid w:val="00B43E46"/>
    <w:rsid w:val="00B4682A"/>
    <w:rsid w:val="00B47E09"/>
    <w:rsid w:val="00B537DB"/>
    <w:rsid w:val="00B56869"/>
    <w:rsid w:val="00BA20FA"/>
    <w:rsid w:val="00BA3037"/>
    <w:rsid w:val="00BB6B83"/>
    <w:rsid w:val="00BC34BC"/>
    <w:rsid w:val="00BD15C4"/>
    <w:rsid w:val="00BE0189"/>
    <w:rsid w:val="00BE1E2C"/>
    <w:rsid w:val="00BE6C51"/>
    <w:rsid w:val="00BF1BAD"/>
    <w:rsid w:val="00BF254B"/>
    <w:rsid w:val="00BF5EF9"/>
    <w:rsid w:val="00C07F47"/>
    <w:rsid w:val="00C206E4"/>
    <w:rsid w:val="00C23A0D"/>
    <w:rsid w:val="00C27B9B"/>
    <w:rsid w:val="00C27DDB"/>
    <w:rsid w:val="00C27FB3"/>
    <w:rsid w:val="00C33DD6"/>
    <w:rsid w:val="00C47014"/>
    <w:rsid w:val="00C5219A"/>
    <w:rsid w:val="00C57800"/>
    <w:rsid w:val="00C9021A"/>
    <w:rsid w:val="00C92670"/>
    <w:rsid w:val="00C94D24"/>
    <w:rsid w:val="00CA3D86"/>
    <w:rsid w:val="00CB0411"/>
    <w:rsid w:val="00CB5D0C"/>
    <w:rsid w:val="00CC06A6"/>
    <w:rsid w:val="00CC2784"/>
    <w:rsid w:val="00CC3BFD"/>
    <w:rsid w:val="00CC3E6F"/>
    <w:rsid w:val="00CD3C50"/>
    <w:rsid w:val="00CD4BB0"/>
    <w:rsid w:val="00CE0E98"/>
    <w:rsid w:val="00CE3A09"/>
    <w:rsid w:val="00CE78C3"/>
    <w:rsid w:val="00D20ECE"/>
    <w:rsid w:val="00D305F9"/>
    <w:rsid w:val="00D32AA8"/>
    <w:rsid w:val="00D3336B"/>
    <w:rsid w:val="00D336E0"/>
    <w:rsid w:val="00D338B7"/>
    <w:rsid w:val="00D4211D"/>
    <w:rsid w:val="00D44392"/>
    <w:rsid w:val="00D46579"/>
    <w:rsid w:val="00D50F9A"/>
    <w:rsid w:val="00D52DC8"/>
    <w:rsid w:val="00D63B95"/>
    <w:rsid w:val="00D70A0B"/>
    <w:rsid w:val="00D752E1"/>
    <w:rsid w:val="00D94EB0"/>
    <w:rsid w:val="00DA5EA6"/>
    <w:rsid w:val="00DB2137"/>
    <w:rsid w:val="00DC0695"/>
    <w:rsid w:val="00DC39E1"/>
    <w:rsid w:val="00DD2623"/>
    <w:rsid w:val="00DD5538"/>
    <w:rsid w:val="00DE0E43"/>
    <w:rsid w:val="00DE317D"/>
    <w:rsid w:val="00DF04A2"/>
    <w:rsid w:val="00E00797"/>
    <w:rsid w:val="00E00F16"/>
    <w:rsid w:val="00E16791"/>
    <w:rsid w:val="00E25210"/>
    <w:rsid w:val="00E331DA"/>
    <w:rsid w:val="00E34C63"/>
    <w:rsid w:val="00E37671"/>
    <w:rsid w:val="00E42144"/>
    <w:rsid w:val="00E62A6E"/>
    <w:rsid w:val="00E74E48"/>
    <w:rsid w:val="00E84CB4"/>
    <w:rsid w:val="00EA25F9"/>
    <w:rsid w:val="00EA5523"/>
    <w:rsid w:val="00EA6A17"/>
    <w:rsid w:val="00EA7AF2"/>
    <w:rsid w:val="00EC624D"/>
    <w:rsid w:val="00EC7667"/>
    <w:rsid w:val="00ED5476"/>
    <w:rsid w:val="00ED78A9"/>
    <w:rsid w:val="00EE59C5"/>
    <w:rsid w:val="00EF241D"/>
    <w:rsid w:val="00EF5CAA"/>
    <w:rsid w:val="00F24E79"/>
    <w:rsid w:val="00F30ADE"/>
    <w:rsid w:val="00F37D01"/>
    <w:rsid w:val="00F40860"/>
    <w:rsid w:val="00F41E48"/>
    <w:rsid w:val="00F450B1"/>
    <w:rsid w:val="00F62348"/>
    <w:rsid w:val="00F82979"/>
    <w:rsid w:val="00F8704C"/>
    <w:rsid w:val="00F905BD"/>
    <w:rsid w:val="00F9428D"/>
    <w:rsid w:val="00FA6797"/>
    <w:rsid w:val="00FB10E8"/>
    <w:rsid w:val="00FD2B97"/>
    <w:rsid w:val="00FD3D02"/>
    <w:rsid w:val="00FE4B3B"/>
    <w:rsid w:val="00FF1172"/>
    <w:rsid w:val="00FF59B9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23F6B"/>
    <w:rPr>
      <w:b/>
      <w:bCs/>
    </w:rPr>
  </w:style>
  <w:style w:type="paragraph" w:styleId="ListeParagraf">
    <w:name w:val="List Paragraph"/>
    <w:basedOn w:val="Normal"/>
    <w:uiPriority w:val="34"/>
    <w:qFormat/>
    <w:rsid w:val="00B3355B"/>
    <w:pPr>
      <w:ind w:left="720"/>
      <w:contextualSpacing/>
    </w:pPr>
    <w:rPr>
      <w:sz w:val="24"/>
      <w:szCs w:val="24"/>
      <w:lang w:val="tr-TR"/>
    </w:rPr>
  </w:style>
  <w:style w:type="character" w:styleId="Kpr">
    <w:name w:val="Hyperlink"/>
    <w:basedOn w:val="VarsaylanParagrafYazTipi"/>
    <w:unhideWhenUsed/>
    <w:rsid w:val="00EA7A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23F6B"/>
    <w:rPr>
      <w:b/>
      <w:bCs/>
    </w:rPr>
  </w:style>
  <w:style w:type="paragraph" w:styleId="ListeParagraf">
    <w:name w:val="List Paragraph"/>
    <w:basedOn w:val="Normal"/>
    <w:uiPriority w:val="34"/>
    <w:qFormat/>
    <w:rsid w:val="00B3355B"/>
    <w:pPr>
      <w:ind w:left="720"/>
      <w:contextualSpacing/>
    </w:pPr>
    <w:rPr>
      <w:sz w:val="24"/>
      <w:szCs w:val="24"/>
      <w:lang w:val="tr-TR"/>
    </w:rPr>
  </w:style>
  <w:style w:type="character" w:styleId="Kpr">
    <w:name w:val="Hyperlink"/>
    <w:basedOn w:val="VarsaylanParagrafYazTipi"/>
    <w:unhideWhenUsed/>
    <w:rsid w:val="00EA7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6F28C-4919-4558-B8B9-7DD557F8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45</TotalTime>
  <Pages>1</Pages>
  <Words>184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Ege Ozer</cp:lastModifiedBy>
  <cp:revision>5</cp:revision>
  <cp:lastPrinted>2026-04-24T10:14:00Z</cp:lastPrinted>
  <dcterms:created xsi:type="dcterms:W3CDTF">2026-04-24T10:05:00Z</dcterms:created>
  <dcterms:modified xsi:type="dcterms:W3CDTF">2026-04-24T10:52:00Z</dcterms:modified>
  <cp:category>Form</cp:category>
</cp:coreProperties>
</file>