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1AB" w:rsidRPr="00A54D95" w:rsidRDefault="008A08CA" w:rsidP="00690999">
      <w:pPr>
        <w:spacing w:after="240" w:line="360" w:lineRule="auto"/>
        <w:ind w:right="-2"/>
        <w:jc w:val="both"/>
        <w:rPr>
          <w:sz w:val="23"/>
          <w:szCs w:val="23"/>
          <w:lang w:val="tr-TR"/>
        </w:rPr>
      </w:pPr>
      <w:r w:rsidRPr="00A54D95">
        <w:rPr>
          <w:b/>
          <w:sz w:val="23"/>
          <w:szCs w:val="23"/>
          <w:u w:val="single"/>
          <w:lang w:val="tr-TR"/>
        </w:rPr>
        <w:t>MECLİS HAVALE TARİH VE KARAR NO:</w:t>
      </w:r>
      <w:r w:rsidRPr="00A54D95">
        <w:rPr>
          <w:sz w:val="23"/>
          <w:szCs w:val="23"/>
          <w:lang w:val="tr-TR"/>
        </w:rPr>
        <w:t xml:space="preserve"> </w:t>
      </w:r>
      <w:r w:rsidR="005D68BC" w:rsidRPr="00A54D95">
        <w:rPr>
          <w:sz w:val="23"/>
          <w:szCs w:val="23"/>
          <w:lang w:val="tr-TR"/>
        </w:rPr>
        <w:t xml:space="preserve">Osmangazi </w:t>
      </w:r>
      <w:r w:rsidR="005959FD" w:rsidRPr="00A54D95">
        <w:rPr>
          <w:sz w:val="23"/>
          <w:szCs w:val="23"/>
          <w:lang w:val="tr-TR"/>
        </w:rPr>
        <w:t xml:space="preserve">Belediye Meclisi'nin </w:t>
      </w:r>
      <w:r w:rsidR="005021C0" w:rsidRPr="00A54D95">
        <w:rPr>
          <w:sz w:val="23"/>
          <w:szCs w:val="23"/>
          <w:lang w:val="tr-TR"/>
        </w:rPr>
        <w:t>0</w:t>
      </w:r>
      <w:r w:rsidR="006B3D69" w:rsidRPr="00A54D95">
        <w:rPr>
          <w:sz w:val="23"/>
          <w:szCs w:val="23"/>
          <w:lang w:val="tr-TR"/>
        </w:rPr>
        <w:t>4</w:t>
      </w:r>
      <w:r w:rsidR="005021C0" w:rsidRPr="00A54D95">
        <w:rPr>
          <w:sz w:val="23"/>
          <w:szCs w:val="23"/>
          <w:lang w:val="tr-TR"/>
        </w:rPr>
        <w:t>.</w:t>
      </w:r>
      <w:r w:rsidR="006B3D69" w:rsidRPr="00A54D95">
        <w:rPr>
          <w:sz w:val="23"/>
          <w:szCs w:val="23"/>
          <w:lang w:val="tr-TR"/>
        </w:rPr>
        <w:t>0</w:t>
      </w:r>
      <w:r w:rsidR="00986081" w:rsidRPr="00A54D95">
        <w:rPr>
          <w:sz w:val="23"/>
          <w:szCs w:val="23"/>
          <w:lang w:val="tr-TR"/>
        </w:rPr>
        <w:t>3</w:t>
      </w:r>
      <w:r w:rsidR="005021C0" w:rsidRPr="00A54D95">
        <w:rPr>
          <w:sz w:val="23"/>
          <w:szCs w:val="23"/>
          <w:lang w:val="tr-TR"/>
        </w:rPr>
        <w:t>.202</w:t>
      </w:r>
      <w:r w:rsidR="006B3D69" w:rsidRPr="00A54D95">
        <w:rPr>
          <w:sz w:val="23"/>
          <w:szCs w:val="23"/>
          <w:lang w:val="tr-TR"/>
        </w:rPr>
        <w:t>6</w:t>
      </w:r>
      <w:r w:rsidR="005959FD" w:rsidRPr="00A54D95">
        <w:rPr>
          <w:sz w:val="23"/>
          <w:szCs w:val="23"/>
          <w:lang w:val="tr-TR"/>
        </w:rPr>
        <w:t xml:space="preserve"> tarih ve </w:t>
      </w:r>
      <w:r w:rsidR="006B3D69" w:rsidRPr="00A54D95">
        <w:rPr>
          <w:sz w:val="23"/>
          <w:szCs w:val="23"/>
          <w:lang w:val="tr-TR"/>
        </w:rPr>
        <w:t>1</w:t>
      </w:r>
      <w:r w:rsidR="00986081" w:rsidRPr="00A54D95">
        <w:rPr>
          <w:sz w:val="23"/>
          <w:szCs w:val="23"/>
          <w:lang w:val="tr-TR"/>
        </w:rPr>
        <w:t>81</w:t>
      </w:r>
      <w:r w:rsidR="00380358" w:rsidRPr="00A54D95">
        <w:rPr>
          <w:sz w:val="23"/>
          <w:szCs w:val="23"/>
          <w:lang w:val="tr-TR"/>
        </w:rPr>
        <w:t xml:space="preserve"> </w:t>
      </w:r>
      <w:r w:rsidR="005959FD" w:rsidRPr="00A54D95">
        <w:rPr>
          <w:sz w:val="23"/>
          <w:szCs w:val="23"/>
          <w:lang w:val="tr-TR"/>
        </w:rPr>
        <w:t>sayılı kararı ile havale olmuştur.</w:t>
      </w:r>
    </w:p>
    <w:p w:rsidR="006B3D69" w:rsidRPr="00A54D95" w:rsidRDefault="00DB2137" w:rsidP="00690999">
      <w:pPr>
        <w:spacing w:after="240" w:line="360" w:lineRule="auto"/>
        <w:ind w:right="-2"/>
        <w:jc w:val="both"/>
        <w:rPr>
          <w:sz w:val="23"/>
          <w:szCs w:val="23"/>
        </w:rPr>
      </w:pPr>
      <w:r w:rsidRPr="00A54D95">
        <w:rPr>
          <w:b/>
          <w:sz w:val="23"/>
          <w:szCs w:val="23"/>
          <w:u w:val="single"/>
          <w:lang w:val="tr-TR"/>
        </w:rPr>
        <w:t>KONU:</w:t>
      </w:r>
      <w:r w:rsidRPr="00A54D95">
        <w:rPr>
          <w:sz w:val="23"/>
          <w:szCs w:val="23"/>
          <w:lang w:val="tr-TR"/>
        </w:rPr>
        <w:t xml:space="preserve"> </w:t>
      </w:r>
      <w:proofErr w:type="spellStart"/>
      <w:r w:rsidR="006B3D69" w:rsidRPr="00A54D95">
        <w:rPr>
          <w:sz w:val="23"/>
          <w:szCs w:val="23"/>
        </w:rPr>
        <w:t>Alaşar</w:t>
      </w:r>
      <w:proofErr w:type="spellEnd"/>
      <w:r w:rsidR="006B3D69" w:rsidRPr="00A54D95">
        <w:rPr>
          <w:sz w:val="23"/>
          <w:szCs w:val="23"/>
        </w:rPr>
        <w:t xml:space="preserve"> </w:t>
      </w:r>
      <w:proofErr w:type="spellStart"/>
      <w:r w:rsidR="006B3D69" w:rsidRPr="00A54D95">
        <w:rPr>
          <w:sz w:val="23"/>
          <w:szCs w:val="23"/>
        </w:rPr>
        <w:t>Mahallesi</w:t>
      </w:r>
      <w:proofErr w:type="spellEnd"/>
      <w:r w:rsidR="006B3D69" w:rsidRPr="00A54D95">
        <w:rPr>
          <w:sz w:val="23"/>
          <w:szCs w:val="23"/>
        </w:rPr>
        <w:t xml:space="preserve"> 447</w:t>
      </w:r>
      <w:r w:rsidR="00986081" w:rsidRPr="00A54D95">
        <w:rPr>
          <w:sz w:val="23"/>
          <w:szCs w:val="23"/>
        </w:rPr>
        <w:t>4</w:t>
      </w:r>
      <w:r w:rsidR="006B3D69" w:rsidRPr="00A54D95">
        <w:rPr>
          <w:sz w:val="23"/>
          <w:szCs w:val="23"/>
        </w:rPr>
        <w:t xml:space="preserve"> </w:t>
      </w:r>
      <w:proofErr w:type="spellStart"/>
      <w:r w:rsidR="006B3D69" w:rsidRPr="00A54D95">
        <w:rPr>
          <w:sz w:val="23"/>
          <w:szCs w:val="23"/>
        </w:rPr>
        <w:t>ada</w:t>
      </w:r>
      <w:proofErr w:type="spellEnd"/>
      <w:r w:rsidR="006B3D69" w:rsidRPr="00A54D95">
        <w:rPr>
          <w:sz w:val="23"/>
          <w:szCs w:val="23"/>
        </w:rPr>
        <w:t xml:space="preserve">, </w:t>
      </w:r>
      <w:r w:rsidR="00986081" w:rsidRPr="00A54D95">
        <w:rPr>
          <w:sz w:val="23"/>
          <w:szCs w:val="23"/>
        </w:rPr>
        <w:t xml:space="preserve">55, 62, 63, 65 </w:t>
      </w:r>
      <w:proofErr w:type="spellStart"/>
      <w:r w:rsidR="00986081" w:rsidRPr="00A54D95">
        <w:rPr>
          <w:sz w:val="23"/>
          <w:szCs w:val="23"/>
        </w:rPr>
        <w:t>ve</w:t>
      </w:r>
      <w:proofErr w:type="spellEnd"/>
      <w:r w:rsidR="00986081" w:rsidRPr="00A54D95">
        <w:rPr>
          <w:sz w:val="23"/>
          <w:szCs w:val="23"/>
        </w:rPr>
        <w:t xml:space="preserve"> 86 </w:t>
      </w:r>
      <w:proofErr w:type="spellStart"/>
      <w:r w:rsidR="006B3D69" w:rsidRPr="00A54D95">
        <w:rPr>
          <w:sz w:val="23"/>
          <w:szCs w:val="23"/>
        </w:rPr>
        <w:t>parselle</w:t>
      </w:r>
      <w:r w:rsidR="00986081" w:rsidRPr="00A54D95">
        <w:rPr>
          <w:sz w:val="23"/>
          <w:szCs w:val="23"/>
        </w:rPr>
        <w:t>rde</w:t>
      </w:r>
      <w:proofErr w:type="spellEnd"/>
      <w:r w:rsidR="00986081" w:rsidRPr="00A54D95">
        <w:rPr>
          <w:sz w:val="23"/>
          <w:szCs w:val="23"/>
        </w:rPr>
        <w:t xml:space="preserve"> plan </w:t>
      </w:r>
      <w:proofErr w:type="spellStart"/>
      <w:r w:rsidR="00986081" w:rsidRPr="00A54D95">
        <w:rPr>
          <w:sz w:val="23"/>
          <w:szCs w:val="23"/>
        </w:rPr>
        <w:t>değişikliği</w:t>
      </w:r>
      <w:proofErr w:type="spellEnd"/>
      <w:r w:rsidR="00986081" w:rsidRPr="00A54D95">
        <w:rPr>
          <w:sz w:val="23"/>
          <w:szCs w:val="23"/>
        </w:rPr>
        <w:t xml:space="preserve"> </w:t>
      </w:r>
      <w:proofErr w:type="spellStart"/>
      <w:r w:rsidR="00986081" w:rsidRPr="00A54D95">
        <w:rPr>
          <w:sz w:val="23"/>
          <w:szCs w:val="23"/>
        </w:rPr>
        <w:t>talebi</w:t>
      </w:r>
      <w:proofErr w:type="spellEnd"/>
    </w:p>
    <w:p w:rsidR="00C3349A" w:rsidRPr="00A54D95" w:rsidRDefault="005D68BC" w:rsidP="00986081">
      <w:pPr>
        <w:autoSpaceDE w:val="0"/>
        <w:autoSpaceDN w:val="0"/>
        <w:adjustRightInd w:val="0"/>
        <w:jc w:val="both"/>
        <w:rPr>
          <w:sz w:val="23"/>
          <w:szCs w:val="23"/>
          <w:lang w:val="tr-TR"/>
        </w:rPr>
      </w:pPr>
      <w:r w:rsidRPr="00A54D95">
        <w:rPr>
          <w:b/>
          <w:sz w:val="23"/>
          <w:szCs w:val="23"/>
          <w:u w:val="single"/>
        </w:rPr>
        <w:t>TALEP</w:t>
      </w:r>
      <w:r w:rsidRPr="00A54D95">
        <w:rPr>
          <w:sz w:val="23"/>
          <w:szCs w:val="23"/>
        </w:rPr>
        <w:t>:</w:t>
      </w:r>
      <w:r w:rsidR="00154FCC" w:rsidRPr="00A54D95">
        <w:rPr>
          <w:sz w:val="23"/>
          <w:szCs w:val="23"/>
        </w:rPr>
        <w:t xml:space="preserve"> </w:t>
      </w:r>
      <w:proofErr w:type="spellStart"/>
      <w:r w:rsidR="00986081" w:rsidRPr="00A54D95">
        <w:rPr>
          <w:sz w:val="23"/>
          <w:szCs w:val="23"/>
          <w:lang w:val="tr-TR"/>
        </w:rPr>
        <w:t>Alaşar</w:t>
      </w:r>
      <w:proofErr w:type="spellEnd"/>
      <w:r w:rsidR="00986081" w:rsidRPr="00A54D95">
        <w:rPr>
          <w:sz w:val="23"/>
          <w:szCs w:val="23"/>
          <w:lang w:val="tr-TR"/>
        </w:rPr>
        <w:t xml:space="preserve"> Mahalle Muhtarlığının talebi ile </w:t>
      </w:r>
      <w:proofErr w:type="spellStart"/>
      <w:r w:rsidR="00986081" w:rsidRPr="00A54D95">
        <w:rPr>
          <w:sz w:val="23"/>
          <w:szCs w:val="23"/>
          <w:lang w:val="tr-TR"/>
        </w:rPr>
        <w:t>Alaşar</w:t>
      </w:r>
      <w:proofErr w:type="spellEnd"/>
      <w:r w:rsidR="00986081" w:rsidRPr="00A54D95">
        <w:rPr>
          <w:sz w:val="23"/>
          <w:szCs w:val="23"/>
          <w:lang w:val="tr-TR"/>
        </w:rPr>
        <w:t xml:space="preserve"> Mahallesi 4474</w:t>
      </w:r>
      <w:r w:rsidR="00986081" w:rsidRPr="00A54D95">
        <w:rPr>
          <w:sz w:val="23"/>
          <w:szCs w:val="23"/>
          <w:lang w:val="tr-TR"/>
        </w:rPr>
        <w:t xml:space="preserve"> ada 55-62-63-65-86 parsellerin </w:t>
      </w:r>
      <w:r w:rsidR="00986081" w:rsidRPr="00A54D95">
        <w:rPr>
          <w:sz w:val="23"/>
          <w:szCs w:val="23"/>
          <w:lang w:val="tr-TR"/>
        </w:rPr>
        <w:t>de komşuluğunda bulunduğu 5. Akça Soka</w:t>
      </w:r>
      <w:r w:rsidR="00A54D95" w:rsidRPr="00A54D95">
        <w:rPr>
          <w:sz w:val="23"/>
          <w:szCs w:val="23"/>
          <w:lang w:val="tr-TR"/>
        </w:rPr>
        <w:t>k’</w:t>
      </w:r>
      <w:r w:rsidR="00986081" w:rsidRPr="00A54D95">
        <w:rPr>
          <w:sz w:val="23"/>
          <w:szCs w:val="23"/>
          <w:lang w:val="tr-TR"/>
        </w:rPr>
        <w:t>ı</w:t>
      </w:r>
      <w:r w:rsidR="00986081" w:rsidRPr="00A54D95">
        <w:rPr>
          <w:sz w:val="23"/>
          <w:szCs w:val="23"/>
          <w:lang w:val="tr-TR"/>
        </w:rPr>
        <w:t xml:space="preserve">n korunarak meri uygulama imar </w:t>
      </w:r>
      <w:r w:rsidR="00986081" w:rsidRPr="00A54D95">
        <w:rPr>
          <w:sz w:val="23"/>
          <w:szCs w:val="23"/>
          <w:lang w:val="tr-TR"/>
        </w:rPr>
        <w:t>planının fiili kullanıma</w:t>
      </w:r>
      <w:r w:rsidR="00986081" w:rsidRPr="00A54D95">
        <w:rPr>
          <w:sz w:val="23"/>
          <w:szCs w:val="23"/>
          <w:lang w:val="tr-TR"/>
        </w:rPr>
        <w:t xml:space="preserve"> </w:t>
      </w:r>
      <w:r w:rsidR="00986081" w:rsidRPr="00A54D95">
        <w:rPr>
          <w:sz w:val="23"/>
          <w:szCs w:val="23"/>
          <w:lang w:val="tr-TR"/>
        </w:rPr>
        <w:t>göre değiştirilmesi</w:t>
      </w:r>
      <w:r w:rsidR="00986081" w:rsidRPr="00A54D95">
        <w:rPr>
          <w:sz w:val="23"/>
          <w:szCs w:val="23"/>
          <w:lang w:val="tr-TR"/>
        </w:rPr>
        <w:t xml:space="preserve"> </w:t>
      </w:r>
      <w:r w:rsidR="006816B3" w:rsidRPr="00A54D95">
        <w:rPr>
          <w:sz w:val="23"/>
          <w:szCs w:val="23"/>
          <w:lang w:val="tr-TR"/>
        </w:rPr>
        <w:t>talep edilmektedir.</w:t>
      </w:r>
    </w:p>
    <w:p w:rsidR="00986081" w:rsidRPr="00A54D95" w:rsidRDefault="00986081" w:rsidP="00986081">
      <w:pPr>
        <w:autoSpaceDE w:val="0"/>
        <w:autoSpaceDN w:val="0"/>
        <w:adjustRightInd w:val="0"/>
        <w:rPr>
          <w:rFonts w:ascii="TimesNewRoman" w:hAnsi="TimesNewRoman" w:cs="TimesNewRoman"/>
          <w:sz w:val="23"/>
          <w:szCs w:val="23"/>
          <w:lang w:val="tr-TR"/>
        </w:rPr>
      </w:pPr>
    </w:p>
    <w:p w:rsidR="00986081" w:rsidRPr="00A54D95" w:rsidRDefault="008A08CA" w:rsidP="00986081">
      <w:pPr>
        <w:autoSpaceDE w:val="0"/>
        <w:autoSpaceDN w:val="0"/>
        <w:adjustRightInd w:val="0"/>
        <w:jc w:val="both"/>
        <w:rPr>
          <w:sz w:val="23"/>
          <w:szCs w:val="23"/>
          <w:lang w:val="tr-TR"/>
        </w:rPr>
      </w:pPr>
      <w:r w:rsidRPr="00A54D95">
        <w:rPr>
          <w:b/>
          <w:sz w:val="23"/>
          <w:szCs w:val="23"/>
          <w:u w:val="single"/>
          <w:lang w:val="tr-TR"/>
        </w:rPr>
        <w:t>MERİİ PLANLARDAKİ DURUMU</w:t>
      </w:r>
      <w:r w:rsidR="005D68BC" w:rsidRPr="00A54D95">
        <w:rPr>
          <w:b/>
          <w:sz w:val="23"/>
          <w:szCs w:val="23"/>
          <w:u w:val="single"/>
          <w:lang w:val="tr-TR"/>
        </w:rPr>
        <w:t>:</w:t>
      </w:r>
      <w:r w:rsidR="00154FCC" w:rsidRPr="00A54D95">
        <w:rPr>
          <w:sz w:val="23"/>
          <w:szCs w:val="23"/>
          <w:shd w:val="clear" w:color="auto" w:fill="FFFFFF"/>
        </w:rPr>
        <w:t xml:space="preserve"> </w:t>
      </w:r>
      <w:r w:rsidR="006B3D69" w:rsidRPr="00A54D95">
        <w:rPr>
          <w:sz w:val="23"/>
          <w:szCs w:val="23"/>
          <w:shd w:val="clear" w:color="auto" w:fill="FFFFFF"/>
        </w:rPr>
        <w:t xml:space="preserve"> </w:t>
      </w:r>
      <w:proofErr w:type="spellStart"/>
      <w:r w:rsidR="00986081" w:rsidRPr="00A54D95">
        <w:rPr>
          <w:sz w:val="23"/>
          <w:szCs w:val="23"/>
          <w:lang w:val="tr-TR"/>
        </w:rPr>
        <w:t>Alaşar</w:t>
      </w:r>
      <w:proofErr w:type="spellEnd"/>
      <w:r w:rsidR="00986081" w:rsidRPr="00A54D95">
        <w:rPr>
          <w:sz w:val="23"/>
          <w:szCs w:val="23"/>
          <w:lang w:val="tr-TR"/>
        </w:rPr>
        <w:t xml:space="preserve"> Mahallesi 4474 ada 55-62-63-65-86 parseller onaylı</w:t>
      </w:r>
      <w:r w:rsidR="00986081" w:rsidRPr="00A54D95">
        <w:rPr>
          <w:sz w:val="23"/>
          <w:szCs w:val="23"/>
          <w:lang w:val="tr-TR"/>
        </w:rPr>
        <w:t xml:space="preserve"> </w:t>
      </w:r>
      <w:r w:rsidR="00986081" w:rsidRPr="00A54D95">
        <w:rPr>
          <w:sz w:val="23"/>
          <w:szCs w:val="23"/>
          <w:lang w:val="tr-TR"/>
        </w:rPr>
        <w:t xml:space="preserve">Osmangazi Merkez Nazım İmar Planında 100 kişi/hektar Konut Alanında kalmaktadır. </w:t>
      </w:r>
      <w:proofErr w:type="gramStart"/>
      <w:r w:rsidR="00986081" w:rsidRPr="00A54D95">
        <w:rPr>
          <w:sz w:val="23"/>
          <w:szCs w:val="23"/>
          <w:lang w:val="tr-TR"/>
        </w:rPr>
        <w:t xml:space="preserve">Ayrıca </w:t>
      </w:r>
      <w:proofErr w:type="spellStart"/>
      <w:r w:rsidR="00986081" w:rsidRPr="00A54D95">
        <w:rPr>
          <w:sz w:val="23"/>
          <w:szCs w:val="23"/>
          <w:lang w:val="tr-TR"/>
        </w:rPr>
        <w:t>Alaşar</w:t>
      </w:r>
      <w:proofErr w:type="spellEnd"/>
      <w:r w:rsidR="00986081" w:rsidRPr="00A54D95">
        <w:rPr>
          <w:sz w:val="23"/>
          <w:szCs w:val="23"/>
          <w:lang w:val="tr-TR"/>
        </w:rPr>
        <w:t xml:space="preserve"> </w:t>
      </w:r>
      <w:r w:rsidR="00986081" w:rsidRPr="00A54D95">
        <w:rPr>
          <w:sz w:val="23"/>
          <w:szCs w:val="23"/>
          <w:lang w:val="tr-TR"/>
        </w:rPr>
        <w:t>Mahallesi 4474 ada 62-63-65-86 parseller Bursa Büyükş</w:t>
      </w:r>
      <w:r w:rsidR="00986081" w:rsidRPr="00A54D95">
        <w:rPr>
          <w:sz w:val="23"/>
          <w:szCs w:val="23"/>
          <w:lang w:val="tr-TR"/>
        </w:rPr>
        <w:t xml:space="preserve">ehir Belediye </w:t>
      </w:r>
      <w:r w:rsidR="00986081" w:rsidRPr="00A54D95">
        <w:rPr>
          <w:sz w:val="23"/>
          <w:szCs w:val="23"/>
          <w:lang w:val="tr-TR"/>
        </w:rPr>
        <w:t>Başkanlığı’nın 16.01.2001 tarih ve</w:t>
      </w:r>
      <w:r w:rsidR="00986081" w:rsidRPr="00A54D95">
        <w:rPr>
          <w:sz w:val="23"/>
          <w:szCs w:val="23"/>
          <w:lang w:val="tr-TR"/>
        </w:rPr>
        <w:t xml:space="preserve"> </w:t>
      </w:r>
      <w:r w:rsidR="00986081" w:rsidRPr="00A54D95">
        <w:rPr>
          <w:sz w:val="23"/>
          <w:szCs w:val="23"/>
          <w:lang w:val="tr-TR"/>
        </w:rPr>
        <w:t xml:space="preserve">16021066/093 sayı ile onaylı 1/1000 ölçekli </w:t>
      </w:r>
      <w:proofErr w:type="spellStart"/>
      <w:r w:rsidR="00986081" w:rsidRPr="00A54D95">
        <w:rPr>
          <w:sz w:val="23"/>
          <w:szCs w:val="23"/>
          <w:lang w:val="tr-TR"/>
        </w:rPr>
        <w:t>Alaşar</w:t>
      </w:r>
      <w:proofErr w:type="spellEnd"/>
      <w:r w:rsidR="00986081" w:rsidRPr="00A54D95">
        <w:rPr>
          <w:sz w:val="23"/>
          <w:szCs w:val="23"/>
          <w:lang w:val="tr-TR"/>
        </w:rPr>
        <w:t xml:space="preserve"> Köy Mahallesi Uygulama İmar Planı Revizyonu</w:t>
      </w:r>
      <w:r w:rsidR="00986081" w:rsidRPr="00A54D95">
        <w:rPr>
          <w:sz w:val="23"/>
          <w:szCs w:val="23"/>
          <w:lang w:val="tr-TR"/>
        </w:rPr>
        <w:t xml:space="preserve"> </w:t>
      </w:r>
      <w:r w:rsidR="00986081" w:rsidRPr="00A54D95">
        <w:rPr>
          <w:sz w:val="23"/>
          <w:szCs w:val="23"/>
          <w:lang w:val="tr-TR"/>
        </w:rPr>
        <w:t>kapsamında kı</w:t>
      </w:r>
      <w:r w:rsidR="00986081" w:rsidRPr="00A54D95">
        <w:rPr>
          <w:sz w:val="23"/>
          <w:szCs w:val="23"/>
          <w:lang w:val="tr-TR"/>
        </w:rPr>
        <w:t xml:space="preserve">smen Serbest Nizam 2 Kat Konut </w:t>
      </w:r>
      <w:r w:rsidR="00986081" w:rsidRPr="00A54D95">
        <w:rPr>
          <w:sz w:val="23"/>
          <w:szCs w:val="23"/>
          <w:lang w:val="tr-TR"/>
        </w:rPr>
        <w:t xml:space="preserve">Alanında kısmen yol alanında, </w:t>
      </w:r>
      <w:proofErr w:type="spellStart"/>
      <w:r w:rsidR="00986081" w:rsidRPr="00A54D95">
        <w:rPr>
          <w:sz w:val="23"/>
          <w:szCs w:val="23"/>
          <w:lang w:val="tr-TR"/>
        </w:rPr>
        <w:t>Alaşar</w:t>
      </w:r>
      <w:proofErr w:type="spellEnd"/>
      <w:r w:rsidR="00986081" w:rsidRPr="00A54D95">
        <w:rPr>
          <w:sz w:val="23"/>
          <w:szCs w:val="23"/>
          <w:lang w:val="tr-TR"/>
        </w:rPr>
        <w:t xml:space="preserve"> Mahallesi 4474</w:t>
      </w:r>
      <w:r w:rsidR="00986081" w:rsidRPr="00A54D95">
        <w:rPr>
          <w:sz w:val="23"/>
          <w:szCs w:val="23"/>
          <w:lang w:val="tr-TR"/>
        </w:rPr>
        <w:t xml:space="preserve"> </w:t>
      </w:r>
      <w:r w:rsidR="00986081" w:rsidRPr="00A54D95">
        <w:rPr>
          <w:sz w:val="23"/>
          <w:szCs w:val="23"/>
          <w:lang w:val="tr-TR"/>
        </w:rPr>
        <w:t>ada 55 parsel de 7 metrelik yol alanında kalmaktadır.</w:t>
      </w:r>
      <w:proofErr w:type="gramEnd"/>
    </w:p>
    <w:p w:rsidR="00986081" w:rsidRPr="00A54D95" w:rsidRDefault="00986081" w:rsidP="00986081">
      <w:pPr>
        <w:autoSpaceDE w:val="0"/>
        <w:autoSpaceDN w:val="0"/>
        <w:adjustRightInd w:val="0"/>
        <w:rPr>
          <w:rFonts w:ascii="TimesNewRoman" w:hAnsi="TimesNewRoman" w:cs="TimesNewRoman"/>
          <w:sz w:val="23"/>
          <w:szCs w:val="23"/>
          <w:lang w:val="tr-TR"/>
        </w:rPr>
      </w:pPr>
    </w:p>
    <w:p w:rsidR="006B3D69" w:rsidRPr="00A54D95" w:rsidRDefault="006B3D69" w:rsidP="006B3D69">
      <w:pPr>
        <w:spacing w:line="360" w:lineRule="auto"/>
        <w:jc w:val="both"/>
        <w:rPr>
          <w:b/>
          <w:sz w:val="23"/>
          <w:szCs w:val="23"/>
          <w:u w:val="single"/>
          <w:lang w:val="tr-TR"/>
        </w:rPr>
      </w:pPr>
      <w:r w:rsidRPr="00A54D95">
        <w:rPr>
          <w:b/>
          <w:sz w:val="23"/>
          <w:szCs w:val="23"/>
          <w:u w:val="single"/>
          <w:lang w:val="tr-TR"/>
        </w:rPr>
        <w:t xml:space="preserve">MÜLKİYET: </w:t>
      </w:r>
      <w:r w:rsidRPr="00A54D95">
        <w:rPr>
          <w:sz w:val="23"/>
          <w:szCs w:val="23"/>
          <w:lang w:val="tr-TR"/>
        </w:rPr>
        <w:t>Söz konusu alandaki parseller özel mülkiyettedir.</w:t>
      </w:r>
    </w:p>
    <w:p w:rsidR="00EB4508" w:rsidRPr="00A54D95" w:rsidRDefault="006816B3" w:rsidP="00272098">
      <w:pPr>
        <w:tabs>
          <w:tab w:val="left" w:pos="709"/>
        </w:tabs>
        <w:spacing w:line="360" w:lineRule="auto"/>
        <w:jc w:val="both"/>
        <w:rPr>
          <w:sz w:val="23"/>
          <w:szCs w:val="23"/>
        </w:rPr>
      </w:pPr>
      <w:r w:rsidRPr="00A54D95">
        <w:rPr>
          <w:b/>
          <w:sz w:val="23"/>
          <w:szCs w:val="23"/>
          <w:u w:val="single"/>
          <w:lang w:val="tr-TR"/>
        </w:rPr>
        <w:t>İNCELEME</w:t>
      </w:r>
      <w:r w:rsidRPr="00A54D95">
        <w:rPr>
          <w:sz w:val="23"/>
          <w:szCs w:val="23"/>
          <w:shd w:val="clear" w:color="auto" w:fill="FFFFFF"/>
          <w:lang w:val="tr-TR"/>
        </w:rPr>
        <w:t xml:space="preserve">: </w:t>
      </w:r>
      <w:r w:rsidR="006E64CF" w:rsidRPr="00A54D95">
        <w:rPr>
          <w:sz w:val="23"/>
          <w:szCs w:val="23"/>
          <w:shd w:val="clear" w:color="auto" w:fill="FFFFFF"/>
          <w:lang w:val="tr-TR"/>
        </w:rPr>
        <w:t xml:space="preserve"> Hazırlanan</w:t>
      </w:r>
      <w:r w:rsidR="006E64CF" w:rsidRPr="00A54D95">
        <w:rPr>
          <w:sz w:val="23"/>
          <w:szCs w:val="23"/>
          <w:lang w:val="tr-TR"/>
        </w:rPr>
        <w:t xml:space="preserve"> </w:t>
      </w:r>
      <w:r w:rsidR="006E64CF" w:rsidRPr="00A54D95">
        <w:rPr>
          <w:sz w:val="23"/>
          <w:szCs w:val="23"/>
          <w:shd w:val="clear" w:color="auto" w:fill="FFFFFF"/>
          <w:lang w:val="tr-TR"/>
        </w:rPr>
        <w:t xml:space="preserve">imar planı önerisi </w:t>
      </w:r>
      <w:proofErr w:type="gramStart"/>
      <w:r w:rsidR="006E64CF" w:rsidRPr="00A54D95">
        <w:rPr>
          <w:sz w:val="23"/>
          <w:szCs w:val="23"/>
          <w:shd w:val="clear" w:color="auto" w:fill="FFFFFF"/>
          <w:lang w:val="tr-TR"/>
        </w:rPr>
        <w:t>ile;</w:t>
      </w:r>
      <w:proofErr w:type="gramEnd"/>
      <w:r w:rsidR="006E64CF" w:rsidRPr="00A54D95">
        <w:rPr>
          <w:sz w:val="23"/>
          <w:szCs w:val="23"/>
          <w:shd w:val="clear" w:color="auto" w:fill="FFFFFF"/>
          <w:lang w:val="tr-TR"/>
        </w:rPr>
        <w:t xml:space="preserve"> </w:t>
      </w:r>
    </w:p>
    <w:p w:rsidR="0028714C" w:rsidRPr="00A54D95" w:rsidRDefault="00EB4508" w:rsidP="00EB4508">
      <w:pPr>
        <w:spacing w:after="160" w:line="276" w:lineRule="auto"/>
        <w:jc w:val="both"/>
        <w:rPr>
          <w:sz w:val="23"/>
          <w:szCs w:val="23"/>
        </w:rPr>
      </w:pPr>
      <w:proofErr w:type="spellStart"/>
      <w:proofErr w:type="gramStart"/>
      <w:r w:rsidRPr="00A54D95">
        <w:rPr>
          <w:sz w:val="23"/>
          <w:szCs w:val="23"/>
        </w:rPr>
        <w:t>tespit</w:t>
      </w:r>
      <w:proofErr w:type="spellEnd"/>
      <w:proofErr w:type="gramEnd"/>
      <w:r w:rsidRPr="00A54D95">
        <w:rPr>
          <w:sz w:val="23"/>
          <w:szCs w:val="23"/>
        </w:rPr>
        <w:t xml:space="preserve"> </w:t>
      </w:r>
      <w:proofErr w:type="spellStart"/>
      <w:r w:rsidRPr="00A54D95">
        <w:rPr>
          <w:sz w:val="23"/>
          <w:szCs w:val="23"/>
        </w:rPr>
        <w:t>edilmiştir</w:t>
      </w:r>
      <w:proofErr w:type="spellEnd"/>
      <w:r w:rsidRPr="00A54D95">
        <w:rPr>
          <w:sz w:val="23"/>
          <w:szCs w:val="23"/>
        </w:rPr>
        <w:t>.</w:t>
      </w:r>
      <w:r w:rsidR="006816B3" w:rsidRPr="00A54D95">
        <w:rPr>
          <w:sz w:val="23"/>
          <w:szCs w:val="23"/>
          <w:shd w:val="clear" w:color="auto" w:fill="FFFFFF"/>
        </w:rPr>
        <w:t xml:space="preserve"> </w:t>
      </w:r>
    </w:p>
    <w:p w:rsidR="00805EFA" w:rsidRDefault="008A08CA" w:rsidP="00A54D95">
      <w:pPr>
        <w:jc w:val="both"/>
        <w:rPr>
          <w:b/>
          <w:bCs/>
          <w:sz w:val="23"/>
          <w:szCs w:val="23"/>
          <w:lang w:val="tr-TR"/>
        </w:rPr>
      </w:pPr>
      <w:proofErr w:type="gramStart"/>
      <w:r w:rsidRPr="00A54D95">
        <w:rPr>
          <w:b/>
          <w:sz w:val="23"/>
          <w:szCs w:val="23"/>
          <w:u w:val="single"/>
          <w:lang w:val="tr-TR"/>
        </w:rPr>
        <w:t>KOMİSYON GÖRÜŞÜ</w:t>
      </w:r>
      <w:r w:rsidRPr="00A54D95">
        <w:rPr>
          <w:b/>
          <w:sz w:val="23"/>
          <w:szCs w:val="23"/>
          <w:lang w:val="tr-TR"/>
        </w:rPr>
        <w:t>:</w:t>
      </w:r>
      <w:r w:rsidR="00931C3C" w:rsidRPr="00A54D95">
        <w:rPr>
          <w:sz w:val="23"/>
          <w:szCs w:val="23"/>
          <w:lang w:val="tr-TR"/>
        </w:rPr>
        <w:t xml:space="preserve"> </w:t>
      </w:r>
      <w:r w:rsidR="007E0EBD" w:rsidRPr="00A54D95">
        <w:rPr>
          <w:sz w:val="23"/>
          <w:szCs w:val="23"/>
          <w:lang w:val="tr-TR"/>
        </w:rPr>
        <w:t xml:space="preserve">Yapılan inceleme sonucu, </w:t>
      </w:r>
      <w:r w:rsidR="00A54D95" w:rsidRPr="00A54D95">
        <w:rPr>
          <w:sz w:val="23"/>
          <w:szCs w:val="23"/>
        </w:rPr>
        <w:t xml:space="preserve">1/1000 </w:t>
      </w:r>
      <w:proofErr w:type="spellStart"/>
      <w:r w:rsidR="00A54D95" w:rsidRPr="00A54D95">
        <w:rPr>
          <w:sz w:val="23"/>
          <w:szCs w:val="23"/>
        </w:rPr>
        <w:t>ö</w:t>
      </w:r>
      <w:r w:rsidR="00EB4508" w:rsidRPr="00A54D95">
        <w:rPr>
          <w:sz w:val="23"/>
          <w:szCs w:val="23"/>
        </w:rPr>
        <w:t>lçekli</w:t>
      </w:r>
      <w:proofErr w:type="spellEnd"/>
      <w:r w:rsidR="00EB4508" w:rsidRPr="00A54D95">
        <w:rPr>
          <w:sz w:val="23"/>
          <w:szCs w:val="23"/>
        </w:rPr>
        <w:t xml:space="preserve"> </w:t>
      </w:r>
      <w:proofErr w:type="spellStart"/>
      <w:r w:rsidR="00EB4508" w:rsidRPr="00A54D95">
        <w:rPr>
          <w:sz w:val="23"/>
          <w:szCs w:val="23"/>
        </w:rPr>
        <w:t>Alaşarköy</w:t>
      </w:r>
      <w:proofErr w:type="spellEnd"/>
      <w:r w:rsidR="00EB4508" w:rsidRPr="00A54D95">
        <w:rPr>
          <w:sz w:val="23"/>
          <w:szCs w:val="23"/>
        </w:rPr>
        <w:t xml:space="preserve"> </w:t>
      </w:r>
      <w:proofErr w:type="spellStart"/>
      <w:r w:rsidR="00EB4508" w:rsidRPr="00A54D95">
        <w:rPr>
          <w:sz w:val="23"/>
          <w:szCs w:val="23"/>
        </w:rPr>
        <w:t>Mahallesi</w:t>
      </w:r>
      <w:proofErr w:type="spellEnd"/>
      <w:r w:rsidR="00EB4508" w:rsidRPr="00A54D95">
        <w:rPr>
          <w:sz w:val="23"/>
          <w:szCs w:val="23"/>
        </w:rPr>
        <w:t xml:space="preserve"> </w:t>
      </w:r>
      <w:proofErr w:type="spellStart"/>
      <w:r w:rsidR="00EB4508" w:rsidRPr="00A54D95">
        <w:rPr>
          <w:sz w:val="23"/>
          <w:szCs w:val="23"/>
        </w:rPr>
        <w:t>Uygulama</w:t>
      </w:r>
      <w:proofErr w:type="spellEnd"/>
      <w:r w:rsidR="00EB4508" w:rsidRPr="00A54D95">
        <w:rPr>
          <w:sz w:val="23"/>
          <w:szCs w:val="23"/>
        </w:rPr>
        <w:t xml:space="preserve"> </w:t>
      </w:r>
      <w:proofErr w:type="spellStart"/>
      <w:r w:rsidR="00EB4508" w:rsidRPr="00A54D95">
        <w:rPr>
          <w:sz w:val="23"/>
          <w:szCs w:val="23"/>
        </w:rPr>
        <w:t>İmar</w:t>
      </w:r>
      <w:proofErr w:type="spellEnd"/>
      <w:r w:rsidR="00EB4508" w:rsidRPr="00A54D95">
        <w:rPr>
          <w:sz w:val="23"/>
          <w:szCs w:val="23"/>
        </w:rPr>
        <w:t xml:space="preserve"> </w:t>
      </w:r>
      <w:proofErr w:type="spellStart"/>
      <w:r w:rsidR="00EB4508" w:rsidRPr="00A54D95">
        <w:rPr>
          <w:sz w:val="23"/>
          <w:szCs w:val="23"/>
        </w:rPr>
        <w:t>Planı</w:t>
      </w:r>
      <w:proofErr w:type="spellEnd"/>
      <w:r w:rsidR="00EB4508" w:rsidRPr="00A54D95">
        <w:rPr>
          <w:sz w:val="23"/>
          <w:szCs w:val="23"/>
        </w:rPr>
        <w:t xml:space="preserve"> </w:t>
      </w:r>
      <w:proofErr w:type="spellStart"/>
      <w:r w:rsidR="00EB4508" w:rsidRPr="00A54D95">
        <w:rPr>
          <w:sz w:val="23"/>
          <w:szCs w:val="23"/>
        </w:rPr>
        <w:t>Revizyonu</w:t>
      </w:r>
      <w:proofErr w:type="spellEnd"/>
      <w:r w:rsidR="00A54D95" w:rsidRPr="00A54D95">
        <w:rPr>
          <w:sz w:val="23"/>
          <w:szCs w:val="23"/>
        </w:rPr>
        <w:t xml:space="preserve"> </w:t>
      </w:r>
      <w:proofErr w:type="spellStart"/>
      <w:r w:rsidR="00A54D95" w:rsidRPr="00A54D95">
        <w:rPr>
          <w:sz w:val="23"/>
          <w:szCs w:val="23"/>
        </w:rPr>
        <w:t>kapsamında</w:t>
      </w:r>
      <w:proofErr w:type="spellEnd"/>
      <w:r w:rsidR="001728CC" w:rsidRPr="00A54D95">
        <w:rPr>
          <w:sz w:val="23"/>
          <w:szCs w:val="23"/>
        </w:rPr>
        <w:t xml:space="preserve"> </w:t>
      </w:r>
      <w:proofErr w:type="spellStart"/>
      <w:r w:rsidR="001728CC" w:rsidRPr="00A54D95">
        <w:rPr>
          <w:sz w:val="23"/>
          <w:szCs w:val="23"/>
        </w:rPr>
        <w:t>kalan</w:t>
      </w:r>
      <w:proofErr w:type="spellEnd"/>
      <w:r w:rsidR="001728CC" w:rsidRPr="00A54D95">
        <w:rPr>
          <w:sz w:val="23"/>
          <w:szCs w:val="23"/>
        </w:rPr>
        <w:t xml:space="preserve"> </w:t>
      </w:r>
      <w:proofErr w:type="spellStart"/>
      <w:r w:rsidR="007E0EBD" w:rsidRPr="00A54D95">
        <w:rPr>
          <w:sz w:val="23"/>
          <w:szCs w:val="23"/>
          <w:lang w:val="tr-TR"/>
        </w:rPr>
        <w:t>Alaşar</w:t>
      </w:r>
      <w:proofErr w:type="spellEnd"/>
      <w:r w:rsidR="007E0EBD" w:rsidRPr="00A54D95">
        <w:rPr>
          <w:sz w:val="23"/>
          <w:szCs w:val="23"/>
          <w:lang w:val="tr-TR"/>
        </w:rPr>
        <w:t xml:space="preserve"> Mahallesi 4474 ada 55-62-63-65-86 parsellerin de komş</w:t>
      </w:r>
      <w:r w:rsidR="00A54D95" w:rsidRPr="00A54D95">
        <w:rPr>
          <w:sz w:val="23"/>
          <w:szCs w:val="23"/>
          <w:lang w:val="tr-TR"/>
        </w:rPr>
        <w:t>uluğunda bulunduğu 5. Akça Sokak’</w:t>
      </w:r>
      <w:r w:rsidR="007E0EBD" w:rsidRPr="00A54D95">
        <w:rPr>
          <w:sz w:val="23"/>
          <w:szCs w:val="23"/>
          <w:lang w:val="tr-TR"/>
        </w:rPr>
        <w:t xml:space="preserve">ın korunarak meri uygulama imar planının fiili kullanıma göre değiştirilmesi </w:t>
      </w:r>
      <w:r w:rsidR="007E0EBD" w:rsidRPr="00A54D95">
        <w:rPr>
          <w:sz w:val="23"/>
          <w:szCs w:val="23"/>
          <w:lang w:val="tr-TR"/>
        </w:rPr>
        <w:t>talebi</w:t>
      </w:r>
      <w:r w:rsidR="00A54D95" w:rsidRPr="00A54D95">
        <w:rPr>
          <w:sz w:val="23"/>
          <w:szCs w:val="23"/>
          <w:lang w:val="tr-TR"/>
        </w:rPr>
        <w:t>;</w:t>
      </w:r>
      <w:r w:rsidR="007E0EBD" w:rsidRPr="00A54D95">
        <w:rPr>
          <w:sz w:val="23"/>
          <w:szCs w:val="23"/>
          <w:lang w:val="tr-TR"/>
        </w:rPr>
        <w:t xml:space="preserve"> yerinde yapılan incelemede</w:t>
      </w:r>
      <w:r w:rsidR="008D7531">
        <w:rPr>
          <w:sz w:val="23"/>
          <w:szCs w:val="23"/>
          <w:lang w:val="tr-TR"/>
        </w:rPr>
        <w:t xml:space="preserve"> arazi koşulları elvermediği için</w:t>
      </w:r>
      <w:r w:rsidR="007E0EBD" w:rsidRPr="00A54D95">
        <w:rPr>
          <w:sz w:val="23"/>
          <w:szCs w:val="23"/>
          <w:lang w:val="tr-TR"/>
        </w:rPr>
        <w:t xml:space="preserve"> </w:t>
      </w:r>
      <w:r w:rsidR="008D7531">
        <w:rPr>
          <w:sz w:val="23"/>
          <w:szCs w:val="23"/>
          <w:lang w:val="tr-TR"/>
        </w:rPr>
        <w:t xml:space="preserve">fiiliyatta oluşan yolun çıkmaz sokak olması </w:t>
      </w:r>
      <w:bookmarkStart w:id="0" w:name="_GoBack"/>
      <w:bookmarkEnd w:id="0"/>
      <w:r w:rsidR="008D7531">
        <w:rPr>
          <w:sz w:val="23"/>
          <w:szCs w:val="23"/>
          <w:lang w:val="tr-TR"/>
        </w:rPr>
        <w:t xml:space="preserve">ve onaylı </w:t>
      </w:r>
      <w:r w:rsidR="007E0EBD" w:rsidRPr="00A54D95">
        <w:rPr>
          <w:sz w:val="23"/>
          <w:szCs w:val="23"/>
          <w:lang w:val="tr-TR"/>
        </w:rPr>
        <w:t>imar planı</w:t>
      </w:r>
      <w:r w:rsidR="008D7531">
        <w:rPr>
          <w:sz w:val="23"/>
          <w:szCs w:val="23"/>
          <w:lang w:val="tr-TR"/>
        </w:rPr>
        <w:t xml:space="preserve">nda </w:t>
      </w:r>
      <w:r w:rsidR="007E0EBD" w:rsidRPr="00A54D95">
        <w:rPr>
          <w:sz w:val="23"/>
          <w:szCs w:val="23"/>
          <w:lang w:val="tr-TR"/>
        </w:rPr>
        <w:t>önerilen yolların</w:t>
      </w:r>
      <w:r w:rsidR="008D7531">
        <w:rPr>
          <w:sz w:val="23"/>
          <w:szCs w:val="23"/>
          <w:lang w:val="tr-TR"/>
        </w:rPr>
        <w:t xml:space="preserve"> daha </w:t>
      </w:r>
      <w:r w:rsidR="007E0EBD" w:rsidRPr="00A54D95">
        <w:rPr>
          <w:sz w:val="23"/>
          <w:szCs w:val="23"/>
          <w:lang w:val="tr-TR"/>
        </w:rPr>
        <w:t>bütüncül bir ulaşım ağı oluşturması nedeniyle,</w:t>
      </w:r>
      <w:r w:rsidR="007E0EBD" w:rsidRPr="00A54D95">
        <w:rPr>
          <w:color w:val="000000"/>
          <w:sz w:val="23"/>
          <w:szCs w:val="23"/>
          <w:lang w:val="tr-TR"/>
        </w:rPr>
        <w:t xml:space="preserve"> </w:t>
      </w:r>
      <w:r w:rsidR="00792E92" w:rsidRPr="00A54D95">
        <w:rPr>
          <w:bCs/>
          <w:sz w:val="23"/>
          <w:szCs w:val="23"/>
          <w:lang w:val="tr-TR"/>
        </w:rPr>
        <w:t xml:space="preserve">İmar ve Bayındırlık Komisyonu toplantısına katılan üyelerin oybirliği/oyçokluğu ile </w:t>
      </w:r>
      <w:r w:rsidR="00895E97" w:rsidRPr="00A54D95">
        <w:rPr>
          <w:b/>
          <w:bCs/>
          <w:sz w:val="23"/>
          <w:szCs w:val="23"/>
          <w:lang w:val="tr-TR"/>
        </w:rPr>
        <w:t>uygun görül</w:t>
      </w:r>
      <w:r w:rsidR="007E0EBD" w:rsidRPr="00A54D95">
        <w:rPr>
          <w:b/>
          <w:bCs/>
          <w:sz w:val="23"/>
          <w:szCs w:val="23"/>
          <w:lang w:val="tr-TR"/>
        </w:rPr>
        <w:t>memişti</w:t>
      </w:r>
      <w:r w:rsidR="00895E97" w:rsidRPr="00A54D95">
        <w:rPr>
          <w:b/>
          <w:bCs/>
          <w:sz w:val="23"/>
          <w:szCs w:val="23"/>
          <w:lang w:val="tr-TR"/>
        </w:rPr>
        <w:t>r</w:t>
      </w:r>
      <w:r w:rsidR="00690999" w:rsidRPr="00A54D95">
        <w:rPr>
          <w:b/>
          <w:bCs/>
          <w:sz w:val="23"/>
          <w:szCs w:val="23"/>
          <w:lang w:val="tr-TR"/>
        </w:rPr>
        <w:t>.</w:t>
      </w:r>
      <w:proofErr w:type="gramEnd"/>
    </w:p>
    <w:p w:rsidR="00A54D95" w:rsidRPr="00A54D95" w:rsidRDefault="00A54D95" w:rsidP="00A54D95">
      <w:pPr>
        <w:jc w:val="both"/>
        <w:rPr>
          <w:color w:val="000000"/>
          <w:sz w:val="23"/>
          <w:szCs w:val="23"/>
          <w:lang w:val="tr-TR"/>
        </w:rPr>
      </w:pPr>
    </w:p>
    <w:p w:rsidR="005D68BC" w:rsidRPr="00A54D95" w:rsidRDefault="0094305E" w:rsidP="00A54D95">
      <w:pPr>
        <w:spacing w:after="240"/>
        <w:jc w:val="both"/>
        <w:rPr>
          <w:sz w:val="23"/>
          <w:szCs w:val="23"/>
          <w:lang w:val="tr-TR"/>
        </w:rPr>
      </w:pPr>
      <w:r w:rsidRPr="00A54D95">
        <w:rPr>
          <w:bCs/>
          <w:sz w:val="23"/>
          <w:szCs w:val="23"/>
          <w:lang w:val="tr-TR"/>
        </w:rPr>
        <w:tab/>
      </w:r>
      <w:r w:rsidR="008A08CA" w:rsidRPr="00A54D95">
        <w:rPr>
          <w:sz w:val="23"/>
          <w:szCs w:val="23"/>
          <w:lang w:val="tr-TR"/>
        </w:rPr>
        <w:t>Belediye Meclisine arz olunur.</w:t>
      </w:r>
    </w:p>
    <w:p w:rsidR="001647DD" w:rsidRPr="00A54D95" w:rsidRDefault="001647DD" w:rsidP="00690999">
      <w:pPr>
        <w:spacing w:line="360" w:lineRule="auto"/>
        <w:jc w:val="both"/>
        <w:rPr>
          <w:sz w:val="23"/>
          <w:szCs w:val="23"/>
          <w:lang w:val="tr-T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1"/>
        <w:gridCol w:w="1819"/>
        <w:gridCol w:w="1699"/>
        <w:gridCol w:w="3232"/>
      </w:tblGrid>
      <w:tr w:rsidR="000C6460" w:rsidRPr="00A54D95" w:rsidTr="004E4B2D">
        <w:trPr>
          <w:trHeight w:val="2264"/>
        </w:trPr>
        <w:tc>
          <w:tcPr>
            <w:tcW w:w="3111" w:type="dxa"/>
          </w:tcPr>
          <w:p w:rsidR="000C6460" w:rsidRPr="00A54D95" w:rsidRDefault="000C6460" w:rsidP="00690999">
            <w:pPr>
              <w:spacing w:line="360" w:lineRule="auto"/>
              <w:jc w:val="center"/>
              <w:rPr>
                <w:b/>
                <w:sz w:val="23"/>
                <w:szCs w:val="23"/>
                <w:lang w:val="tr-TR"/>
              </w:rPr>
            </w:pPr>
            <w:r w:rsidRPr="00A54D95">
              <w:rPr>
                <w:b/>
                <w:sz w:val="23"/>
                <w:szCs w:val="23"/>
                <w:lang w:val="tr-TR"/>
              </w:rPr>
              <w:t>BAŞKAN</w:t>
            </w:r>
          </w:p>
          <w:p w:rsidR="000C6460" w:rsidRPr="00A54D95" w:rsidRDefault="000C6460" w:rsidP="00690999">
            <w:pPr>
              <w:pStyle w:val="AralkYok"/>
              <w:spacing w:line="360" w:lineRule="auto"/>
              <w:jc w:val="center"/>
              <w:rPr>
                <w:sz w:val="23"/>
                <w:szCs w:val="23"/>
              </w:rPr>
            </w:pPr>
            <w:r w:rsidRPr="00A54D95">
              <w:rPr>
                <w:bCs/>
                <w:sz w:val="23"/>
                <w:szCs w:val="23"/>
              </w:rPr>
              <w:t>RECEP ÇOHAN</w:t>
            </w:r>
          </w:p>
        </w:tc>
        <w:tc>
          <w:tcPr>
            <w:tcW w:w="3518" w:type="dxa"/>
            <w:gridSpan w:val="2"/>
          </w:tcPr>
          <w:p w:rsidR="000C6460" w:rsidRPr="00A54D95" w:rsidRDefault="000C6460" w:rsidP="00690999">
            <w:pPr>
              <w:spacing w:line="360" w:lineRule="auto"/>
              <w:ind w:right="1"/>
              <w:jc w:val="center"/>
              <w:rPr>
                <w:b/>
                <w:sz w:val="23"/>
                <w:szCs w:val="23"/>
                <w:lang w:val="tr-TR"/>
              </w:rPr>
            </w:pPr>
            <w:r w:rsidRPr="00A54D95">
              <w:rPr>
                <w:b/>
                <w:sz w:val="23"/>
                <w:szCs w:val="23"/>
                <w:lang w:val="tr-TR"/>
              </w:rPr>
              <w:t xml:space="preserve">  BAŞKAN YARD.</w:t>
            </w:r>
          </w:p>
          <w:p w:rsidR="000C6460" w:rsidRPr="00A54D95" w:rsidRDefault="000C6460" w:rsidP="00690999">
            <w:pPr>
              <w:pStyle w:val="AralkYok"/>
              <w:spacing w:line="360" w:lineRule="auto"/>
              <w:jc w:val="center"/>
              <w:rPr>
                <w:sz w:val="23"/>
                <w:szCs w:val="23"/>
              </w:rPr>
            </w:pPr>
            <w:r w:rsidRPr="00A54D95">
              <w:rPr>
                <w:sz w:val="23"/>
                <w:szCs w:val="23"/>
              </w:rPr>
              <w:t xml:space="preserve">   FATİH VARDAR     </w:t>
            </w:r>
          </w:p>
          <w:p w:rsidR="000C6460" w:rsidRPr="00A54D95" w:rsidRDefault="000C6460" w:rsidP="00690999">
            <w:pPr>
              <w:pStyle w:val="AralkYok"/>
              <w:spacing w:line="36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232" w:type="dxa"/>
          </w:tcPr>
          <w:p w:rsidR="000C6460" w:rsidRPr="00A54D95" w:rsidRDefault="000C6460" w:rsidP="00690999">
            <w:pPr>
              <w:spacing w:line="360" w:lineRule="auto"/>
              <w:jc w:val="center"/>
              <w:rPr>
                <w:b/>
                <w:sz w:val="23"/>
                <w:szCs w:val="23"/>
                <w:lang w:val="tr-TR"/>
              </w:rPr>
            </w:pPr>
            <w:r w:rsidRPr="00A54D95">
              <w:rPr>
                <w:b/>
                <w:sz w:val="23"/>
                <w:szCs w:val="23"/>
                <w:lang w:val="tr-TR"/>
              </w:rPr>
              <w:t xml:space="preserve">   ÜYE</w:t>
            </w:r>
          </w:p>
          <w:p w:rsidR="000C6460" w:rsidRPr="00A54D95" w:rsidRDefault="00431545" w:rsidP="00690999">
            <w:pPr>
              <w:pStyle w:val="AralkYok"/>
              <w:spacing w:line="360" w:lineRule="auto"/>
              <w:jc w:val="center"/>
              <w:rPr>
                <w:sz w:val="23"/>
                <w:szCs w:val="23"/>
              </w:rPr>
            </w:pPr>
            <w:r w:rsidRPr="00A54D95">
              <w:rPr>
                <w:sz w:val="23"/>
                <w:szCs w:val="23"/>
              </w:rPr>
              <w:t>ÖZGE KAYA</w:t>
            </w:r>
          </w:p>
        </w:tc>
      </w:tr>
      <w:tr w:rsidR="000C6460" w:rsidRPr="00A54D95" w:rsidTr="001647DD">
        <w:trPr>
          <w:trHeight w:val="848"/>
        </w:trPr>
        <w:tc>
          <w:tcPr>
            <w:tcW w:w="4930" w:type="dxa"/>
            <w:gridSpan w:val="2"/>
          </w:tcPr>
          <w:p w:rsidR="000C6460" w:rsidRPr="00A54D95" w:rsidRDefault="000C6460" w:rsidP="00690999">
            <w:pPr>
              <w:spacing w:line="360" w:lineRule="auto"/>
              <w:rPr>
                <w:b/>
                <w:sz w:val="23"/>
                <w:szCs w:val="23"/>
                <w:lang w:val="tr-TR"/>
              </w:rPr>
            </w:pPr>
            <w:r w:rsidRPr="00A54D95">
              <w:rPr>
                <w:b/>
                <w:sz w:val="23"/>
                <w:szCs w:val="23"/>
                <w:lang w:val="tr-TR"/>
              </w:rPr>
              <w:t xml:space="preserve">                                  ÜYE</w:t>
            </w:r>
          </w:p>
          <w:p w:rsidR="000C6460" w:rsidRPr="00A54D95" w:rsidRDefault="000C6460" w:rsidP="00690999">
            <w:pPr>
              <w:spacing w:line="360" w:lineRule="auto"/>
              <w:rPr>
                <w:sz w:val="23"/>
                <w:szCs w:val="23"/>
                <w:lang w:val="tr-TR"/>
              </w:rPr>
            </w:pPr>
            <w:r w:rsidRPr="00A54D95">
              <w:rPr>
                <w:bCs/>
                <w:sz w:val="23"/>
                <w:szCs w:val="23"/>
                <w:lang w:val="tr-TR"/>
              </w:rPr>
              <w:t xml:space="preserve">                      GÜRKAN BİLGİN      </w:t>
            </w:r>
          </w:p>
        </w:tc>
        <w:tc>
          <w:tcPr>
            <w:tcW w:w="4931" w:type="dxa"/>
            <w:gridSpan w:val="2"/>
            <w:hideMark/>
          </w:tcPr>
          <w:p w:rsidR="000C6460" w:rsidRPr="00A54D95" w:rsidRDefault="000C6460" w:rsidP="00690999">
            <w:pPr>
              <w:spacing w:line="360" w:lineRule="auto"/>
              <w:jc w:val="center"/>
              <w:rPr>
                <w:b/>
                <w:sz w:val="23"/>
                <w:szCs w:val="23"/>
                <w:lang w:val="tr-TR"/>
              </w:rPr>
            </w:pPr>
            <w:r w:rsidRPr="00A54D95">
              <w:rPr>
                <w:b/>
                <w:sz w:val="23"/>
                <w:szCs w:val="23"/>
                <w:lang w:val="tr-TR"/>
              </w:rPr>
              <w:t>ÜYE</w:t>
            </w:r>
          </w:p>
          <w:p w:rsidR="000C6460" w:rsidRPr="00A54D95" w:rsidRDefault="000C6460" w:rsidP="00690999">
            <w:pPr>
              <w:spacing w:line="360" w:lineRule="auto"/>
              <w:jc w:val="center"/>
              <w:rPr>
                <w:sz w:val="23"/>
                <w:szCs w:val="23"/>
                <w:lang w:val="tr-TR"/>
              </w:rPr>
            </w:pPr>
            <w:r w:rsidRPr="00A54D95">
              <w:rPr>
                <w:bCs/>
                <w:sz w:val="23"/>
                <w:szCs w:val="23"/>
                <w:lang w:val="tr-TR"/>
              </w:rPr>
              <w:t>GÖKHAN TUDAN</w:t>
            </w:r>
          </w:p>
        </w:tc>
      </w:tr>
    </w:tbl>
    <w:p w:rsidR="000B543D" w:rsidRPr="00805EFA" w:rsidRDefault="000B543D" w:rsidP="00690999">
      <w:pPr>
        <w:spacing w:after="120" w:line="360" w:lineRule="auto"/>
        <w:ind w:right="140"/>
        <w:jc w:val="both"/>
        <w:rPr>
          <w:szCs w:val="24"/>
          <w:highlight w:val="yellow"/>
          <w:lang w:val="tr-TR"/>
        </w:rPr>
      </w:pPr>
    </w:p>
    <w:sectPr w:rsidR="000B543D" w:rsidRPr="00805EFA" w:rsidSect="00525AD2">
      <w:headerReference w:type="default" r:id="rId9"/>
      <w:footerReference w:type="default" r:id="rId10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442" w:rsidRDefault="00A66442">
      <w:r>
        <w:separator/>
      </w:r>
    </w:p>
  </w:endnote>
  <w:endnote w:type="continuationSeparator" w:id="0">
    <w:p w:rsidR="00A66442" w:rsidRDefault="00A66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C3C" w:rsidRDefault="00931C3C">
    <w:pPr>
      <w:pStyle w:val="Altbilgi"/>
      <w:rPr>
        <w:b/>
        <w:sz w:val="16"/>
        <w:lang w:val="tr-TR"/>
      </w:rPr>
    </w:pPr>
  </w:p>
  <w:p w:rsidR="00931C3C" w:rsidRDefault="00931C3C">
    <w:pPr>
      <w:pStyle w:val="Altbilgi"/>
      <w:rPr>
        <w:b/>
        <w:sz w:val="16"/>
        <w:lang w:val="tr-TR"/>
      </w:rPr>
    </w:pPr>
    <w:r>
      <w:rPr>
        <w:b/>
        <w:sz w:val="16"/>
        <w:lang w:val="tr-TR"/>
      </w:rPr>
      <w:tab/>
    </w:r>
    <w:r>
      <w:rPr>
        <w:b/>
        <w:sz w:val="16"/>
        <w:lang w:val="tr-TR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442" w:rsidRDefault="00A66442">
      <w:r>
        <w:separator/>
      </w:r>
    </w:p>
  </w:footnote>
  <w:footnote w:type="continuationSeparator" w:id="0">
    <w:p w:rsidR="00A66442" w:rsidRDefault="00A664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931C3C" w:rsidTr="007429C2">
      <w:trPr>
        <w:cantSplit/>
        <w:trHeight w:val="845"/>
      </w:trPr>
      <w:tc>
        <w:tcPr>
          <w:tcW w:w="1724" w:type="dxa"/>
          <w:vMerge w:val="restart"/>
        </w:tcPr>
        <w:p w:rsidR="00931C3C" w:rsidRDefault="00931C3C">
          <w:pPr>
            <w:pStyle w:val="stbilgi"/>
            <w:jc w:val="center"/>
            <w:rPr>
              <w:rFonts w:ascii="Arial" w:hAnsi="Arial"/>
            </w:rPr>
          </w:pPr>
        </w:p>
        <w:p w:rsidR="00931C3C" w:rsidRDefault="00931C3C" w:rsidP="0057565B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  <w:lang w:val="tr-TR"/>
            </w:rPr>
            <w:drawing>
              <wp:inline distT="0" distB="0" distL="0" distR="0" wp14:anchorId="02B532F7" wp14:editId="7C70D31E">
                <wp:extent cx="925033" cy="967563"/>
                <wp:effectExtent l="0" t="0" r="0" b="0"/>
                <wp:docPr id="1" name="Resim 1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931C3C" w:rsidRPr="0029597F" w:rsidRDefault="00931C3C">
          <w:pPr>
            <w:pStyle w:val="stbilgi"/>
            <w:jc w:val="center"/>
            <w:rPr>
              <w:b/>
              <w:szCs w:val="28"/>
            </w:rPr>
          </w:pPr>
          <w:r w:rsidRPr="0029597F">
            <w:rPr>
              <w:b/>
              <w:szCs w:val="28"/>
            </w:rPr>
            <w:t>T.C.</w:t>
          </w:r>
        </w:p>
        <w:p w:rsidR="00931C3C" w:rsidRPr="0029597F" w:rsidRDefault="00931C3C">
          <w:pPr>
            <w:pStyle w:val="stbilgi"/>
            <w:jc w:val="center"/>
            <w:rPr>
              <w:b/>
              <w:szCs w:val="28"/>
            </w:rPr>
          </w:pPr>
          <w:r w:rsidRPr="0029597F">
            <w:rPr>
              <w:b/>
              <w:szCs w:val="28"/>
            </w:rPr>
            <w:t>OSMANGAZİ BELEDİYE MECLİSİ</w:t>
          </w:r>
        </w:p>
        <w:p w:rsidR="00931C3C" w:rsidRPr="0029597F" w:rsidRDefault="00931C3C">
          <w:pPr>
            <w:pStyle w:val="stbilgi"/>
            <w:jc w:val="center"/>
            <w:rPr>
              <w:rFonts w:ascii="Arial" w:hAnsi="Arial"/>
              <w:b/>
              <w:szCs w:val="30"/>
            </w:rPr>
          </w:pPr>
          <w:r w:rsidRPr="0029597F">
            <w:rPr>
              <w:b/>
              <w:szCs w:val="28"/>
            </w:rPr>
            <w:t>KOMİSYON RAPORLARI</w:t>
          </w:r>
        </w:p>
      </w:tc>
      <w:tc>
        <w:tcPr>
          <w:tcW w:w="2865" w:type="dxa"/>
        </w:tcPr>
        <w:p w:rsidR="00931C3C" w:rsidRPr="00B2351B" w:rsidRDefault="00931C3C" w:rsidP="00FA6797">
          <w:pPr>
            <w:pStyle w:val="stbilgi"/>
            <w:spacing w:before="120"/>
            <w:rPr>
              <w:b/>
              <w:szCs w:val="24"/>
            </w:rPr>
          </w:pPr>
        </w:p>
      </w:tc>
    </w:tr>
    <w:tr w:rsidR="00931C3C" w:rsidTr="007429C2">
      <w:trPr>
        <w:cantSplit/>
        <w:trHeight w:val="701"/>
      </w:trPr>
      <w:tc>
        <w:tcPr>
          <w:tcW w:w="1724" w:type="dxa"/>
          <w:vMerge/>
        </w:tcPr>
        <w:p w:rsidR="00931C3C" w:rsidRDefault="00931C3C" w:rsidP="0057565B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Merge/>
          <w:vAlign w:val="center"/>
        </w:tcPr>
        <w:p w:rsidR="00931C3C" w:rsidRPr="0029597F" w:rsidRDefault="00931C3C">
          <w:pPr>
            <w:pStyle w:val="stbilgi"/>
            <w:jc w:val="center"/>
            <w:rPr>
              <w:rFonts w:ascii="Arial" w:hAnsi="Arial"/>
              <w:b/>
              <w:szCs w:val="30"/>
            </w:rPr>
          </w:pPr>
        </w:p>
      </w:tc>
      <w:tc>
        <w:tcPr>
          <w:tcW w:w="2865" w:type="dxa"/>
        </w:tcPr>
        <w:p w:rsidR="00931C3C" w:rsidRPr="002F4F81" w:rsidRDefault="00931C3C" w:rsidP="005D68BC">
          <w:pPr>
            <w:rPr>
              <w:b/>
            </w:rPr>
          </w:pPr>
        </w:p>
      </w:tc>
    </w:tr>
    <w:tr w:rsidR="00931C3C" w:rsidTr="007429C2">
      <w:trPr>
        <w:cantSplit/>
        <w:trHeight w:val="701"/>
      </w:trPr>
      <w:tc>
        <w:tcPr>
          <w:tcW w:w="1724" w:type="dxa"/>
          <w:vMerge/>
        </w:tcPr>
        <w:p w:rsidR="00931C3C" w:rsidRDefault="00931C3C" w:rsidP="0057565B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Align w:val="center"/>
        </w:tcPr>
        <w:p w:rsidR="00931C3C" w:rsidRPr="00B4682A" w:rsidRDefault="00931C3C" w:rsidP="008A08CA">
          <w:pPr>
            <w:pStyle w:val="stbilgi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</w:rPr>
            <w:t>İMAR VE BAYINDIRLIK KOMİSYON RAPORU</w:t>
          </w:r>
        </w:p>
      </w:tc>
      <w:tc>
        <w:tcPr>
          <w:tcW w:w="2865" w:type="dxa"/>
        </w:tcPr>
        <w:p w:rsidR="00931C3C" w:rsidRPr="00E42144" w:rsidRDefault="00931C3C" w:rsidP="007250A9">
          <w:pPr>
            <w:pStyle w:val="stbilgi"/>
            <w:tabs>
              <w:tab w:val="clear" w:pos="4536"/>
              <w:tab w:val="clear" w:pos="9072"/>
              <w:tab w:val="center" w:pos="1362"/>
            </w:tabs>
            <w:spacing w:before="120"/>
            <w:rPr>
              <w:b/>
              <w:sz w:val="32"/>
              <w:szCs w:val="32"/>
            </w:rPr>
          </w:pPr>
        </w:p>
      </w:tc>
    </w:tr>
  </w:tbl>
  <w:p w:rsidR="00931C3C" w:rsidRDefault="002E6F7D">
    <w:pPr>
      <w:pStyle w:val="stbilgi"/>
    </w:pPr>
    <w:r>
      <w:rPr>
        <w:noProof/>
        <w:lang w:val="tr-T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-108585</wp:posOffset>
              </wp:positionH>
              <wp:positionV relativeFrom="paragraph">
                <wp:posOffset>63500</wp:posOffset>
              </wp:positionV>
              <wp:extent cx="6420485" cy="8204835"/>
              <wp:effectExtent l="0" t="0" r="0" b="571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20485" cy="8204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1C3C" w:rsidRDefault="00931C3C" w:rsidP="00EC624D">
                          <w:pPr>
                            <w:pStyle w:val="GvdeMetni"/>
                            <w:rPr>
                              <w:rFonts w:ascii="Times New Roman" w:hAnsi="Times New Roman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8.55pt;margin-top:5pt;width:505.55pt;height:646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">
              <v:textbox>
                <w:txbxContent>
                  <w:p w:rsidR="00931C3C" w:rsidRDefault="00931C3C" w:rsidP="00EC624D">
                    <w:pPr>
                      <w:pStyle w:val="GvdeMetni"/>
                      <w:rPr>
                        <w:rFonts w:ascii="Times New Roman" w:hAnsi="Times New Roman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34C4B"/>
    <w:multiLevelType w:val="multilevel"/>
    <w:tmpl w:val="45FC3D54"/>
    <w:lvl w:ilvl="0">
      <w:start w:val="1"/>
      <w:numFmt w:val="decimal"/>
      <w:lvlText w:val="%1)"/>
      <w:lvlJc w:val="left"/>
      <w:pPr>
        <w:tabs>
          <w:tab w:val="decimal" w:pos="504"/>
        </w:tabs>
        <w:ind w:left="720"/>
      </w:pPr>
      <w:rPr>
        <w:rFonts w:ascii="Calibri" w:hAnsi="Calibri"/>
        <w:strike w:val="0"/>
        <w:color w:val="000000"/>
        <w:spacing w:val="7"/>
        <w:w w:val="100"/>
        <w:sz w:val="14"/>
        <w:vertAlign w:val="baseli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F01320"/>
    <w:multiLevelType w:val="hybridMultilevel"/>
    <w:tmpl w:val="AE522B1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3B2FDD"/>
    <w:multiLevelType w:val="hybridMultilevel"/>
    <w:tmpl w:val="ED043EA2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26E6CDC"/>
    <w:multiLevelType w:val="hybridMultilevel"/>
    <w:tmpl w:val="1A7C5164"/>
    <w:lvl w:ilvl="0" w:tplc="041F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8FC1D05"/>
    <w:multiLevelType w:val="hybridMultilevel"/>
    <w:tmpl w:val="BA1C779C"/>
    <w:lvl w:ilvl="0" w:tplc="52F4CE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9154CE"/>
    <w:multiLevelType w:val="hybridMultilevel"/>
    <w:tmpl w:val="5874CEC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05542D"/>
    <w:multiLevelType w:val="hybridMultilevel"/>
    <w:tmpl w:val="9E606B4A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5C6C624A"/>
    <w:multiLevelType w:val="multilevel"/>
    <w:tmpl w:val="0AD61EBA"/>
    <w:lvl w:ilvl="0">
      <w:start w:val="1"/>
      <w:numFmt w:val="decimal"/>
      <w:lvlText w:val="%1)"/>
      <w:lvlJc w:val="left"/>
      <w:pPr>
        <w:tabs>
          <w:tab w:val="decimal" w:pos="504"/>
        </w:tabs>
        <w:ind w:left="720"/>
      </w:pPr>
      <w:rPr>
        <w:rFonts w:ascii="Calibri" w:hAnsi="Calibri"/>
        <w:strike w:val="0"/>
        <w:color w:val="000000"/>
        <w:spacing w:val="9"/>
        <w:w w:val="100"/>
        <w:sz w:val="15"/>
        <w:vertAlign w:val="baseli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4810255"/>
    <w:multiLevelType w:val="multilevel"/>
    <w:tmpl w:val="9BE2B9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65DB4DFD"/>
    <w:multiLevelType w:val="multilevel"/>
    <w:tmpl w:val="9AEA81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9DD2333"/>
    <w:multiLevelType w:val="hybridMultilevel"/>
    <w:tmpl w:val="469EA64E"/>
    <w:lvl w:ilvl="0" w:tplc="041F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</w:num>
  <w:num w:numId="3">
    <w:abstractNumId w:val="10"/>
  </w:num>
  <w:num w:numId="4">
    <w:abstractNumId w:val="9"/>
  </w:num>
  <w:num w:numId="5">
    <w:abstractNumId w:val="6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8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21A"/>
    <w:rsid w:val="0000701A"/>
    <w:rsid w:val="00012BA0"/>
    <w:rsid w:val="00015307"/>
    <w:rsid w:val="00022011"/>
    <w:rsid w:val="000343CB"/>
    <w:rsid w:val="0004096B"/>
    <w:rsid w:val="00053458"/>
    <w:rsid w:val="00054526"/>
    <w:rsid w:val="00056F5A"/>
    <w:rsid w:val="00073128"/>
    <w:rsid w:val="00073D48"/>
    <w:rsid w:val="0008714E"/>
    <w:rsid w:val="00095C7F"/>
    <w:rsid w:val="00096639"/>
    <w:rsid w:val="000967E1"/>
    <w:rsid w:val="000A0823"/>
    <w:rsid w:val="000B543D"/>
    <w:rsid w:val="000C1C7F"/>
    <w:rsid w:val="000C1CE0"/>
    <w:rsid w:val="000C2B84"/>
    <w:rsid w:val="000C43CF"/>
    <w:rsid w:val="000C6460"/>
    <w:rsid w:val="000C6C2F"/>
    <w:rsid w:val="000C73F3"/>
    <w:rsid w:val="000C76C8"/>
    <w:rsid w:val="000D026A"/>
    <w:rsid w:val="000E2A83"/>
    <w:rsid w:val="000E2F6F"/>
    <w:rsid w:val="000E3224"/>
    <w:rsid w:val="000F0D92"/>
    <w:rsid w:val="000F5D77"/>
    <w:rsid w:val="000F75AB"/>
    <w:rsid w:val="0011682C"/>
    <w:rsid w:val="00120232"/>
    <w:rsid w:val="00120542"/>
    <w:rsid w:val="00137FB3"/>
    <w:rsid w:val="00141CCB"/>
    <w:rsid w:val="00144B12"/>
    <w:rsid w:val="00144F57"/>
    <w:rsid w:val="00151007"/>
    <w:rsid w:val="00154FCC"/>
    <w:rsid w:val="001647DD"/>
    <w:rsid w:val="001728CC"/>
    <w:rsid w:val="001951AB"/>
    <w:rsid w:val="0019682B"/>
    <w:rsid w:val="001A0B74"/>
    <w:rsid w:val="001A0D48"/>
    <w:rsid w:val="001C0F4F"/>
    <w:rsid w:val="001D0B61"/>
    <w:rsid w:val="001D4649"/>
    <w:rsid w:val="001E2724"/>
    <w:rsid w:val="001E74E7"/>
    <w:rsid w:val="001F2A10"/>
    <w:rsid w:val="0020665A"/>
    <w:rsid w:val="00210137"/>
    <w:rsid w:val="00212072"/>
    <w:rsid w:val="00216F7C"/>
    <w:rsid w:val="00221CFD"/>
    <w:rsid w:val="0024675E"/>
    <w:rsid w:val="00255488"/>
    <w:rsid w:val="0025628D"/>
    <w:rsid w:val="00261B72"/>
    <w:rsid w:val="002661B0"/>
    <w:rsid w:val="002714D1"/>
    <w:rsid w:val="0027188B"/>
    <w:rsid w:val="00272098"/>
    <w:rsid w:val="00281ED9"/>
    <w:rsid w:val="0028392F"/>
    <w:rsid w:val="00285171"/>
    <w:rsid w:val="002851D4"/>
    <w:rsid w:val="0028714C"/>
    <w:rsid w:val="002946B1"/>
    <w:rsid w:val="00294EB5"/>
    <w:rsid w:val="0029597F"/>
    <w:rsid w:val="00295EAE"/>
    <w:rsid w:val="00297268"/>
    <w:rsid w:val="002A256B"/>
    <w:rsid w:val="002A6F91"/>
    <w:rsid w:val="002C2702"/>
    <w:rsid w:val="002C27CB"/>
    <w:rsid w:val="002C5364"/>
    <w:rsid w:val="002D2540"/>
    <w:rsid w:val="002E5EF9"/>
    <w:rsid w:val="002E6F7D"/>
    <w:rsid w:val="002F4F81"/>
    <w:rsid w:val="002F57FA"/>
    <w:rsid w:val="0030159F"/>
    <w:rsid w:val="00313A40"/>
    <w:rsid w:val="00316EE3"/>
    <w:rsid w:val="00342100"/>
    <w:rsid w:val="00356002"/>
    <w:rsid w:val="00356117"/>
    <w:rsid w:val="00365575"/>
    <w:rsid w:val="00374A2A"/>
    <w:rsid w:val="00380358"/>
    <w:rsid w:val="00387B82"/>
    <w:rsid w:val="00390219"/>
    <w:rsid w:val="003925A0"/>
    <w:rsid w:val="00396A36"/>
    <w:rsid w:val="003A4056"/>
    <w:rsid w:val="003B0F5E"/>
    <w:rsid w:val="003C434B"/>
    <w:rsid w:val="003C69AB"/>
    <w:rsid w:val="003D0891"/>
    <w:rsid w:val="003D1A7F"/>
    <w:rsid w:val="003D7CD4"/>
    <w:rsid w:val="003E09B7"/>
    <w:rsid w:val="003F1824"/>
    <w:rsid w:val="003F37B3"/>
    <w:rsid w:val="003F3E35"/>
    <w:rsid w:val="00407C76"/>
    <w:rsid w:val="00422563"/>
    <w:rsid w:val="00431545"/>
    <w:rsid w:val="00435944"/>
    <w:rsid w:val="004362FB"/>
    <w:rsid w:val="0045580A"/>
    <w:rsid w:val="00466317"/>
    <w:rsid w:val="00467E39"/>
    <w:rsid w:val="004719DC"/>
    <w:rsid w:val="00471C98"/>
    <w:rsid w:val="004800C7"/>
    <w:rsid w:val="004865A4"/>
    <w:rsid w:val="00487A16"/>
    <w:rsid w:val="00493532"/>
    <w:rsid w:val="004A2CB0"/>
    <w:rsid w:val="004A7282"/>
    <w:rsid w:val="004C1AEC"/>
    <w:rsid w:val="004C3304"/>
    <w:rsid w:val="004C334F"/>
    <w:rsid w:val="004C42E0"/>
    <w:rsid w:val="004D3010"/>
    <w:rsid w:val="004D4A8F"/>
    <w:rsid w:val="004D77CA"/>
    <w:rsid w:val="004E1F60"/>
    <w:rsid w:val="004E2D2D"/>
    <w:rsid w:val="004E4B2D"/>
    <w:rsid w:val="004F10E0"/>
    <w:rsid w:val="00500B84"/>
    <w:rsid w:val="005021C0"/>
    <w:rsid w:val="0050237D"/>
    <w:rsid w:val="00513EC4"/>
    <w:rsid w:val="0051459F"/>
    <w:rsid w:val="0051470B"/>
    <w:rsid w:val="005224AD"/>
    <w:rsid w:val="00525AD2"/>
    <w:rsid w:val="0054060F"/>
    <w:rsid w:val="0054148F"/>
    <w:rsid w:val="00541B13"/>
    <w:rsid w:val="005557B9"/>
    <w:rsid w:val="00570EF0"/>
    <w:rsid w:val="00572071"/>
    <w:rsid w:val="0057565B"/>
    <w:rsid w:val="005870F3"/>
    <w:rsid w:val="005959FD"/>
    <w:rsid w:val="00597B2C"/>
    <w:rsid w:val="005B1A94"/>
    <w:rsid w:val="005B4901"/>
    <w:rsid w:val="005B7CE0"/>
    <w:rsid w:val="005C17A4"/>
    <w:rsid w:val="005C1857"/>
    <w:rsid w:val="005C37DB"/>
    <w:rsid w:val="005D2C93"/>
    <w:rsid w:val="005D3A44"/>
    <w:rsid w:val="005D68BC"/>
    <w:rsid w:val="005E2C30"/>
    <w:rsid w:val="005E31EF"/>
    <w:rsid w:val="005E6E16"/>
    <w:rsid w:val="005E7EF8"/>
    <w:rsid w:val="006068C5"/>
    <w:rsid w:val="00610C36"/>
    <w:rsid w:val="006214BA"/>
    <w:rsid w:val="0062162A"/>
    <w:rsid w:val="00622678"/>
    <w:rsid w:val="0062536B"/>
    <w:rsid w:val="00630B86"/>
    <w:rsid w:val="006420B3"/>
    <w:rsid w:val="006458AD"/>
    <w:rsid w:val="00661065"/>
    <w:rsid w:val="006679A7"/>
    <w:rsid w:val="006774C8"/>
    <w:rsid w:val="006816B3"/>
    <w:rsid w:val="00690999"/>
    <w:rsid w:val="00691C56"/>
    <w:rsid w:val="00692CE8"/>
    <w:rsid w:val="006945E7"/>
    <w:rsid w:val="006A05A9"/>
    <w:rsid w:val="006A28E2"/>
    <w:rsid w:val="006A45B5"/>
    <w:rsid w:val="006B0881"/>
    <w:rsid w:val="006B3D69"/>
    <w:rsid w:val="006C15DB"/>
    <w:rsid w:val="006C6431"/>
    <w:rsid w:val="006E030A"/>
    <w:rsid w:val="006E64CF"/>
    <w:rsid w:val="006F061D"/>
    <w:rsid w:val="006F2D90"/>
    <w:rsid w:val="006F5BB3"/>
    <w:rsid w:val="006F5CAC"/>
    <w:rsid w:val="00704FF6"/>
    <w:rsid w:val="007153BC"/>
    <w:rsid w:val="007177D7"/>
    <w:rsid w:val="007250A9"/>
    <w:rsid w:val="00726F48"/>
    <w:rsid w:val="00730C9A"/>
    <w:rsid w:val="007429C2"/>
    <w:rsid w:val="00765808"/>
    <w:rsid w:val="0076611C"/>
    <w:rsid w:val="00776118"/>
    <w:rsid w:val="00786D70"/>
    <w:rsid w:val="00792E92"/>
    <w:rsid w:val="00794B9F"/>
    <w:rsid w:val="007A0F31"/>
    <w:rsid w:val="007A2A35"/>
    <w:rsid w:val="007A4CC4"/>
    <w:rsid w:val="007C0479"/>
    <w:rsid w:val="007C5F9A"/>
    <w:rsid w:val="007D758C"/>
    <w:rsid w:val="007E0EBD"/>
    <w:rsid w:val="007E151A"/>
    <w:rsid w:val="007E3F39"/>
    <w:rsid w:val="007E514A"/>
    <w:rsid w:val="007E6924"/>
    <w:rsid w:val="007F5D06"/>
    <w:rsid w:val="008032D7"/>
    <w:rsid w:val="00804D89"/>
    <w:rsid w:val="00805EFA"/>
    <w:rsid w:val="00820519"/>
    <w:rsid w:val="00821336"/>
    <w:rsid w:val="00825D50"/>
    <w:rsid w:val="00825ED3"/>
    <w:rsid w:val="00826AF6"/>
    <w:rsid w:val="0084073A"/>
    <w:rsid w:val="00842222"/>
    <w:rsid w:val="00844FD5"/>
    <w:rsid w:val="0085594A"/>
    <w:rsid w:val="00862BE7"/>
    <w:rsid w:val="00867413"/>
    <w:rsid w:val="00876815"/>
    <w:rsid w:val="008817C6"/>
    <w:rsid w:val="00883C86"/>
    <w:rsid w:val="00886506"/>
    <w:rsid w:val="008909E2"/>
    <w:rsid w:val="00895E97"/>
    <w:rsid w:val="008A0174"/>
    <w:rsid w:val="008A08CA"/>
    <w:rsid w:val="008A22F4"/>
    <w:rsid w:val="008B5A62"/>
    <w:rsid w:val="008B6949"/>
    <w:rsid w:val="008C35FB"/>
    <w:rsid w:val="008C6E77"/>
    <w:rsid w:val="008C739C"/>
    <w:rsid w:val="008D6BA8"/>
    <w:rsid w:val="008D721D"/>
    <w:rsid w:val="008D7531"/>
    <w:rsid w:val="008E4FF4"/>
    <w:rsid w:val="008F5084"/>
    <w:rsid w:val="008F7547"/>
    <w:rsid w:val="00903EAB"/>
    <w:rsid w:val="00904D1F"/>
    <w:rsid w:val="009163F7"/>
    <w:rsid w:val="009179FC"/>
    <w:rsid w:val="00931C3C"/>
    <w:rsid w:val="00933DF7"/>
    <w:rsid w:val="00934F56"/>
    <w:rsid w:val="009375F8"/>
    <w:rsid w:val="00941305"/>
    <w:rsid w:val="0094305E"/>
    <w:rsid w:val="009536BC"/>
    <w:rsid w:val="00953D9E"/>
    <w:rsid w:val="00961B78"/>
    <w:rsid w:val="00966140"/>
    <w:rsid w:val="00966400"/>
    <w:rsid w:val="00983AD7"/>
    <w:rsid w:val="009859E5"/>
    <w:rsid w:val="00986081"/>
    <w:rsid w:val="0099590E"/>
    <w:rsid w:val="009A6C15"/>
    <w:rsid w:val="009B35A5"/>
    <w:rsid w:val="009B596B"/>
    <w:rsid w:val="009C24B6"/>
    <w:rsid w:val="009C5945"/>
    <w:rsid w:val="009D38F0"/>
    <w:rsid w:val="009D5063"/>
    <w:rsid w:val="009E106E"/>
    <w:rsid w:val="009E2AC0"/>
    <w:rsid w:val="009E7009"/>
    <w:rsid w:val="009E733B"/>
    <w:rsid w:val="009F0E0A"/>
    <w:rsid w:val="009F2B96"/>
    <w:rsid w:val="009F351C"/>
    <w:rsid w:val="00A00345"/>
    <w:rsid w:val="00A048FE"/>
    <w:rsid w:val="00A10DE0"/>
    <w:rsid w:val="00A12DC8"/>
    <w:rsid w:val="00A21654"/>
    <w:rsid w:val="00A220CF"/>
    <w:rsid w:val="00A30DDE"/>
    <w:rsid w:val="00A3319F"/>
    <w:rsid w:val="00A37FDE"/>
    <w:rsid w:val="00A54D95"/>
    <w:rsid w:val="00A566FE"/>
    <w:rsid w:val="00A5795D"/>
    <w:rsid w:val="00A66442"/>
    <w:rsid w:val="00A73762"/>
    <w:rsid w:val="00A74326"/>
    <w:rsid w:val="00A9670E"/>
    <w:rsid w:val="00A9717D"/>
    <w:rsid w:val="00AA39B6"/>
    <w:rsid w:val="00AA5531"/>
    <w:rsid w:val="00AC0221"/>
    <w:rsid w:val="00AC2260"/>
    <w:rsid w:val="00AC76A5"/>
    <w:rsid w:val="00AF6EAF"/>
    <w:rsid w:val="00B04419"/>
    <w:rsid w:val="00B07204"/>
    <w:rsid w:val="00B12250"/>
    <w:rsid w:val="00B2351B"/>
    <w:rsid w:val="00B24C63"/>
    <w:rsid w:val="00B3451F"/>
    <w:rsid w:val="00B42F03"/>
    <w:rsid w:val="00B43E46"/>
    <w:rsid w:val="00B4682A"/>
    <w:rsid w:val="00B47E09"/>
    <w:rsid w:val="00B537DB"/>
    <w:rsid w:val="00B56869"/>
    <w:rsid w:val="00B91953"/>
    <w:rsid w:val="00BA20FA"/>
    <w:rsid w:val="00BA2E08"/>
    <w:rsid w:val="00BA3037"/>
    <w:rsid w:val="00BB4F68"/>
    <w:rsid w:val="00BB6B83"/>
    <w:rsid w:val="00BC561A"/>
    <w:rsid w:val="00BE0189"/>
    <w:rsid w:val="00BE1E2C"/>
    <w:rsid w:val="00BE3F2C"/>
    <w:rsid w:val="00BE5B4C"/>
    <w:rsid w:val="00BE6C51"/>
    <w:rsid w:val="00BF1BAD"/>
    <w:rsid w:val="00BF5EF9"/>
    <w:rsid w:val="00C06E4F"/>
    <w:rsid w:val="00C07F47"/>
    <w:rsid w:val="00C206E4"/>
    <w:rsid w:val="00C23A0D"/>
    <w:rsid w:val="00C27DDB"/>
    <w:rsid w:val="00C27FB3"/>
    <w:rsid w:val="00C3349A"/>
    <w:rsid w:val="00C33DD6"/>
    <w:rsid w:val="00C47014"/>
    <w:rsid w:val="00C57800"/>
    <w:rsid w:val="00C65304"/>
    <w:rsid w:val="00C85706"/>
    <w:rsid w:val="00C9021A"/>
    <w:rsid w:val="00C92670"/>
    <w:rsid w:val="00C94D24"/>
    <w:rsid w:val="00CA032E"/>
    <w:rsid w:val="00CB0411"/>
    <w:rsid w:val="00CB5D0C"/>
    <w:rsid w:val="00CB6C50"/>
    <w:rsid w:val="00CC06A6"/>
    <w:rsid w:val="00CC17AB"/>
    <w:rsid w:val="00CC2784"/>
    <w:rsid w:val="00CC3BFD"/>
    <w:rsid w:val="00CD3C50"/>
    <w:rsid w:val="00CE3A09"/>
    <w:rsid w:val="00CE78C3"/>
    <w:rsid w:val="00D04A1D"/>
    <w:rsid w:val="00D04D17"/>
    <w:rsid w:val="00D06918"/>
    <w:rsid w:val="00D21A3B"/>
    <w:rsid w:val="00D23CD5"/>
    <w:rsid w:val="00D25DBC"/>
    <w:rsid w:val="00D3017A"/>
    <w:rsid w:val="00D32AA8"/>
    <w:rsid w:val="00D336E0"/>
    <w:rsid w:val="00D338B7"/>
    <w:rsid w:val="00D406C6"/>
    <w:rsid w:val="00D4211D"/>
    <w:rsid w:val="00D46579"/>
    <w:rsid w:val="00D50F9A"/>
    <w:rsid w:val="00D52DC8"/>
    <w:rsid w:val="00D5754B"/>
    <w:rsid w:val="00D633C6"/>
    <w:rsid w:val="00D63B95"/>
    <w:rsid w:val="00D70A0B"/>
    <w:rsid w:val="00D752E1"/>
    <w:rsid w:val="00D9460A"/>
    <w:rsid w:val="00DA4652"/>
    <w:rsid w:val="00DA4A6F"/>
    <w:rsid w:val="00DA5EA6"/>
    <w:rsid w:val="00DB2137"/>
    <w:rsid w:val="00DC0695"/>
    <w:rsid w:val="00DC39E1"/>
    <w:rsid w:val="00DD2623"/>
    <w:rsid w:val="00DD5538"/>
    <w:rsid w:val="00DE317D"/>
    <w:rsid w:val="00DF04A2"/>
    <w:rsid w:val="00E00797"/>
    <w:rsid w:val="00E00F16"/>
    <w:rsid w:val="00E06B24"/>
    <w:rsid w:val="00E12499"/>
    <w:rsid w:val="00E16791"/>
    <w:rsid w:val="00E24C30"/>
    <w:rsid w:val="00E34C63"/>
    <w:rsid w:val="00E37671"/>
    <w:rsid w:val="00E42144"/>
    <w:rsid w:val="00E52960"/>
    <w:rsid w:val="00E74E48"/>
    <w:rsid w:val="00E84CB4"/>
    <w:rsid w:val="00EA1ABE"/>
    <w:rsid w:val="00EA5523"/>
    <w:rsid w:val="00EB160F"/>
    <w:rsid w:val="00EB4508"/>
    <w:rsid w:val="00EC624D"/>
    <w:rsid w:val="00ED5476"/>
    <w:rsid w:val="00ED78A9"/>
    <w:rsid w:val="00EE22EB"/>
    <w:rsid w:val="00EE4A88"/>
    <w:rsid w:val="00EF241D"/>
    <w:rsid w:val="00EF5CAA"/>
    <w:rsid w:val="00F1090B"/>
    <w:rsid w:val="00F27077"/>
    <w:rsid w:val="00F30ADE"/>
    <w:rsid w:val="00F37D01"/>
    <w:rsid w:val="00F40860"/>
    <w:rsid w:val="00F41E48"/>
    <w:rsid w:val="00F450B1"/>
    <w:rsid w:val="00F62348"/>
    <w:rsid w:val="00F81D46"/>
    <w:rsid w:val="00F82979"/>
    <w:rsid w:val="00FA6797"/>
    <w:rsid w:val="00FB41D1"/>
    <w:rsid w:val="00FC3663"/>
    <w:rsid w:val="00FD015F"/>
    <w:rsid w:val="00FD3D02"/>
    <w:rsid w:val="00FE288F"/>
    <w:rsid w:val="00FE4B3B"/>
    <w:rsid w:val="00FF1172"/>
    <w:rsid w:val="00FF36D5"/>
    <w:rsid w:val="00FF59B9"/>
    <w:rsid w:val="00FF6DEF"/>
    <w:rsid w:val="00FF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68BC"/>
    <w:rPr>
      <w:sz w:val="24"/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link w:val="GvdeMetniChar"/>
    <w:rsid w:val="00525AD2"/>
    <w:pPr>
      <w:tabs>
        <w:tab w:val="left" w:pos="0"/>
      </w:tabs>
      <w:spacing w:after="120"/>
      <w:jc w:val="both"/>
    </w:pPr>
    <w:rPr>
      <w:rFonts w:ascii="Arial" w:hAnsi="Arial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7A4CC4"/>
    <w:rPr>
      <w:rFonts w:ascii="Arial" w:hAnsi="Arial"/>
      <w:sz w:val="24"/>
    </w:rPr>
  </w:style>
  <w:style w:type="paragraph" w:styleId="NormalWeb">
    <w:name w:val="Normal (Web)"/>
    <w:basedOn w:val="Normal"/>
    <w:uiPriority w:val="99"/>
    <w:unhideWhenUsed/>
    <w:rsid w:val="00862BE7"/>
    <w:pPr>
      <w:spacing w:before="100" w:beforeAutospacing="1" w:after="100" w:afterAutospacing="1"/>
    </w:pPr>
    <w:rPr>
      <w:szCs w:val="24"/>
      <w:lang w:val="tr-TR"/>
    </w:rPr>
  </w:style>
  <w:style w:type="character" w:styleId="Vurgu">
    <w:name w:val="Emphasis"/>
    <w:uiPriority w:val="20"/>
    <w:qFormat/>
    <w:rsid w:val="00862BE7"/>
    <w:rPr>
      <w:i/>
      <w:iCs/>
    </w:rPr>
  </w:style>
  <w:style w:type="paragraph" w:styleId="GvdeMetniGirintisi">
    <w:name w:val="Body Text Indent"/>
    <w:basedOn w:val="Normal"/>
    <w:link w:val="GvdeMetniGirintisiChar"/>
    <w:semiHidden/>
    <w:unhideWhenUsed/>
    <w:rsid w:val="00D633C6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semiHidden/>
    <w:rsid w:val="00D633C6"/>
    <w:rPr>
      <w:lang w:val="en-AU"/>
    </w:rPr>
  </w:style>
  <w:style w:type="paragraph" w:styleId="ListeParagraf">
    <w:name w:val="List Paragraph"/>
    <w:basedOn w:val="Normal"/>
    <w:uiPriority w:val="34"/>
    <w:qFormat/>
    <w:rsid w:val="009859E5"/>
    <w:pPr>
      <w:ind w:left="720"/>
      <w:contextualSpacing/>
    </w:pPr>
    <w:rPr>
      <w:szCs w:val="24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68BC"/>
    <w:rPr>
      <w:sz w:val="24"/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link w:val="GvdeMetniChar"/>
    <w:rsid w:val="00525AD2"/>
    <w:pPr>
      <w:tabs>
        <w:tab w:val="left" w:pos="0"/>
      </w:tabs>
      <w:spacing w:after="120"/>
      <w:jc w:val="both"/>
    </w:pPr>
    <w:rPr>
      <w:rFonts w:ascii="Arial" w:hAnsi="Arial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7A4CC4"/>
    <w:rPr>
      <w:rFonts w:ascii="Arial" w:hAnsi="Arial"/>
      <w:sz w:val="24"/>
    </w:rPr>
  </w:style>
  <w:style w:type="paragraph" w:styleId="NormalWeb">
    <w:name w:val="Normal (Web)"/>
    <w:basedOn w:val="Normal"/>
    <w:uiPriority w:val="99"/>
    <w:unhideWhenUsed/>
    <w:rsid w:val="00862BE7"/>
    <w:pPr>
      <w:spacing w:before="100" w:beforeAutospacing="1" w:after="100" w:afterAutospacing="1"/>
    </w:pPr>
    <w:rPr>
      <w:szCs w:val="24"/>
      <w:lang w:val="tr-TR"/>
    </w:rPr>
  </w:style>
  <w:style w:type="character" w:styleId="Vurgu">
    <w:name w:val="Emphasis"/>
    <w:uiPriority w:val="20"/>
    <w:qFormat/>
    <w:rsid w:val="00862BE7"/>
    <w:rPr>
      <w:i/>
      <w:iCs/>
    </w:rPr>
  </w:style>
  <w:style w:type="paragraph" w:styleId="GvdeMetniGirintisi">
    <w:name w:val="Body Text Indent"/>
    <w:basedOn w:val="Normal"/>
    <w:link w:val="GvdeMetniGirintisiChar"/>
    <w:semiHidden/>
    <w:unhideWhenUsed/>
    <w:rsid w:val="00D633C6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semiHidden/>
    <w:rsid w:val="00D633C6"/>
    <w:rPr>
      <w:lang w:val="en-AU"/>
    </w:rPr>
  </w:style>
  <w:style w:type="paragraph" w:styleId="ListeParagraf">
    <w:name w:val="List Paragraph"/>
    <w:basedOn w:val="Normal"/>
    <w:uiPriority w:val="34"/>
    <w:qFormat/>
    <w:rsid w:val="009859E5"/>
    <w:pPr>
      <w:ind w:left="720"/>
      <w:contextualSpacing/>
    </w:pPr>
    <w:rPr>
      <w:szCs w:val="24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C3A973-A75E-4AAF-90A8-F47A5A527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FORMU.dot</Template>
  <TotalTime>77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filizaytis</dc:creator>
  <cp:keywords>ISO 9000</cp:keywords>
  <cp:lastModifiedBy>Ece FETTAH</cp:lastModifiedBy>
  <cp:revision>26</cp:revision>
  <cp:lastPrinted>2026-04-03T07:10:00Z</cp:lastPrinted>
  <dcterms:created xsi:type="dcterms:W3CDTF">2026-04-03T06:19:00Z</dcterms:created>
  <dcterms:modified xsi:type="dcterms:W3CDTF">2026-05-21T06:45:00Z</dcterms:modified>
  <cp:category>Form</cp:category>
</cp:coreProperties>
</file>