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EA7AF2" w:rsidRDefault="008A08CA" w:rsidP="009B6948">
      <w:pPr>
        <w:spacing w:after="240" w:line="276" w:lineRule="auto"/>
        <w:jc w:val="both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EA7AF2">
        <w:rPr>
          <w:sz w:val="24"/>
          <w:szCs w:val="24"/>
          <w:lang w:val="tr-TR"/>
        </w:rPr>
        <w:t xml:space="preserve"> </w:t>
      </w:r>
      <w:r w:rsidR="00955DA9" w:rsidRPr="00EA7AF2">
        <w:rPr>
          <w:sz w:val="24"/>
          <w:szCs w:val="24"/>
          <w:lang w:val="tr-TR"/>
        </w:rPr>
        <w:t xml:space="preserve">Osmangazi </w:t>
      </w:r>
      <w:r w:rsidR="005959FD" w:rsidRPr="00EA7AF2">
        <w:rPr>
          <w:sz w:val="24"/>
          <w:szCs w:val="24"/>
          <w:lang w:val="tr-TR"/>
        </w:rPr>
        <w:t xml:space="preserve">Belediye Meclisi'nin </w:t>
      </w:r>
      <w:r w:rsidR="007F24BB">
        <w:rPr>
          <w:sz w:val="24"/>
          <w:szCs w:val="24"/>
          <w:lang w:val="tr-TR"/>
        </w:rPr>
        <w:t>04.03</w:t>
      </w:r>
      <w:r w:rsidR="00EA7AF2" w:rsidRPr="00EA7AF2">
        <w:rPr>
          <w:sz w:val="24"/>
          <w:szCs w:val="24"/>
          <w:lang w:val="tr-TR"/>
        </w:rPr>
        <w:t>.202</w:t>
      </w:r>
      <w:r w:rsidR="007F24BB">
        <w:rPr>
          <w:sz w:val="24"/>
          <w:szCs w:val="24"/>
          <w:lang w:val="tr-TR"/>
        </w:rPr>
        <w:t>6</w:t>
      </w:r>
      <w:r w:rsidR="001F4085" w:rsidRPr="00EA7AF2">
        <w:rPr>
          <w:sz w:val="24"/>
          <w:szCs w:val="24"/>
          <w:lang w:val="tr-TR"/>
        </w:rPr>
        <w:t xml:space="preserve"> </w:t>
      </w:r>
      <w:r w:rsidR="005959FD" w:rsidRPr="00EA7AF2">
        <w:rPr>
          <w:sz w:val="24"/>
          <w:szCs w:val="24"/>
          <w:lang w:val="tr-TR"/>
        </w:rPr>
        <w:t xml:space="preserve">tarih ve </w:t>
      </w:r>
      <w:r w:rsidR="007F24BB">
        <w:rPr>
          <w:sz w:val="24"/>
          <w:szCs w:val="24"/>
          <w:lang w:val="tr-TR"/>
        </w:rPr>
        <w:t>183</w:t>
      </w:r>
      <w:r w:rsidR="005959FD" w:rsidRPr="00EA7AF2">
        <w:rPr>
          <w:sz w:val="24"/>
          <w:szCs w:val="24"/>
          <w:lang w:val="tr-TR"/>
        </w:rPr>
        <w:t xml:space="preserve"> sayılı kararı</w:t>
      </w:r>
      <w:r w:rsidR="00985D81" w:rsidRPr="00EA7AF2">
        <w:rPr>
          <w:sz w:val="24"/>
          <w:szCs w:val="24"/>
          <w:lang w:val="tr-TR"/>
        </w:rPr>
        <w:t xml:space="preserve"> </w:t>
      </w:r>
      <w:r w:rsidR="005959FD" w:rsidRPr="00EA7AF2">
        <w:rPr>
          <w:sz w:val="24"/>
          <w:szCs w:val="24"/>
          <w:lang w:val="tr-TR"/>
        </w:rPr>
        <w:t>ile havale olmuştur.</w:t>
      </w:r>
    </w:p>
    <w:p w:rsidR="00A23F6B" w:rsidRPr="00EA7AF2" w:rsidRDefault="00DB2137" w:rsidP="009B6948">
      <w:pPr>
        <w:spacing w:before="240" w:line="276" w:lineRule="auto"/>
        <w:jc w:val="both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KONU:</w:t>
      </w:r>
      <w:r w:rsidR="005D0589">
        <w:rPr>
          <w:sz w:val="24"/>
          <w:szCs w:val="24"/>
          <w:lang w:val="tr-TR"/>
        </w:rPr>
        <w:t xml:space="preserve"> </w:t>
      </w:r>
      <w:proofErr w:type="spellStart"/>
      <w:r w:rsidR="007F24BB">
        <w:rPr>
          <w:sz w:val="24"/>
          <w:szCs w:val="24"/>
          <w:lang w:val="tr-TR"/>
        </w:rPr>
        <w:t>Gülbahçe</w:t>
      </w:r>
      <w:proofErr w:type="spellEnd"/>
      <w:r w:rsidR="00EA7AF2" w:rsidRPr="00EA7AF2">
        <w:rPr>
          <w:sz w:val="24"/>
          <w:szCs w:val="24"/>
          <w:lang w:val="tr-TR"/>
        </w:rPr>
        <w:t xml:space="preserve"> Mahallesi </w:t>
      </w:r>
      <w:r w:rsidR="007F24BB">
        <w:rPr>
          <w:sz w:val="24"/>
          <w:szCs w:val="24"/>
          <w:lang w:val="tr-TR"/>
        </w:rPr>
        <w:t>1348</w:t>
      </w:r>
      <w:r w:rsidR="005735DA" w:rsidRPr="005735DA">
        <w:rPr>
          <w:sz w:val="24"/>
          <w:szCs w:val="24"/>
          <w:lang w:val="tr-TR"/>
        </w:rPr>
        <w:t xml:space="preserve"> ada </w:t>
      </w:r>
      <w:r w:rsidR="007F24BB">
        <w:rPr>
          <w:sz w:val="24"/>
          <w:szCs w:val="24"/>
          <w:lang w:val="tr-TR"/>
        </w:rPr>
        <w:t>7, 8</w:t>
      </w:r>
      <w:r w:rsidR="005735DA">
        <w:rPr>
          <w:sz w:val="24"/>
          <w:szCs w:val="24"/>
          <w:lang w:val="tr-TR"/>
        </w:rPr>
        <w:t xml:space="preserve"> ve </w:t>
      </w:r>
      <w:r w:rsidR="007F24BB">
        <w:rPr>
          <w:sz w:val="24"/>
          <w:szCs w:val="24"/>
          <w:lang w:val="tr-TR"/>
        </w:rPr>
        <w:t>9</w:t>
      </w:r>
      <w:r w:rsidR="005735DA" w:rsidRPr="005735DA">
        <w:rPr>
          <w:sz w:val="24"/>
          <w:szCs w:val="24"/>
          <w:lang w:val="tr-TR"/>
        </w:rPr>
        <w:t xml:space="preserve"> parsel</w:t>
      </w:r>
      <w:r w:rsidR="005735DA">
        <w:rPr>
          <w:sz w:val="24"/>
          <w:szCs w:val="24"/>
          <w:lang w:val="tr-TR"/>
        </w:rPr>
        <w:t>de</w:t>
      </w:r>
      <w:r w:rsidR="005735DA" w:rsidRPr="005735DA">
        <w:rPr>
          <w:sz w:val="24"/>
          <w:szCs w:val="24"/>
          <w:lang w:val="tr-TR"/>
        </w:rPr>
        <w:t xml:space="preserve"> </w:t>
      </w:r>
      <w:r w:rsidR="00EA7AF2" w:rsidRPr="00EA7AF2">
        <w:rPr>
          <w:sz w:val="24"/>
          <w:szCs w:val="24"/>
          <w:lang w:val="tr-TR"/>
        </w:rPr>
        <w:t>1/1000 ölçekli Uygulama İmar Planı değişikliği</w:t>
      </w:r>
      <w:r w:rsidR="005735DA">
        <w:rPr>
          <w:sz w:val="24"/>
          <w:szCs w:val="24"/>
          <w:lang w:val="tr-TR"/>
        </w:rPr>
        <w:t xml:space="preserve"> talebi</w:t>
      </w:r>
      <w:r w:rsidR="00B3355B" w:rsidRPr="00EA7AF2">
        <w:rPr>
          <w:sz w:val="24"/>
          <w:szCs w:val="24"/>
          <w:lang w:val="tr-TR"/>
        </w:rPr>
        <w:t xml:space="preserve"> </w:t>
      </w:r>
    </w:p>
    <w:p w:rsidR="00717FCF" w:rsidRDefault="00444DDF" w:rsidP="009B6948">
      <w:pPr>
        <w:tabs>
          <w:tab w:val="left" w:pos="709"/>
        </w:tabs>
        <w:spacing w:before="240" w:after="240" w:line="276" w:lineRule="auto"/>
        <w:jc w:val="both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TALEP:</w:t>
      </w:r>
      <w:r w:rsidR="00AB6666" w:rsidRPr="00AB6666">
        <w:rPr>
          <w:sz w:val="24"/>
          <w:szCs w:val="24"/>
          <w:lang w:val="tr-TR"/>
        </w:rPr>
        <w:t xml:space="preserve"> </w:t>
      </w:r>
      <w:r w:rsidR="005735DA">
        <w:rPr>
          <w:sz w:val="24"/>
          <w:szCs w:val="24"/>
          <w:lang w:val="tr-TR"/>
        </w:rPr>
        <w:t xml:space="preserve">Emlak ve İstimlak Müdürlüğü’nün </w:t>
      </w:r>
      <w:r w:rsidR="00E61E08">
        <w:rPr>
          <w:sz w:val="24"/>
          <w:szCs w:val="24"/>
          <w:lang w:val="tr-TR"/>
        </w:rPr>
        <w:t>24.02.2026</w:t>
      </w:r>
      <w:r w:rsidR="005735DA">
        <w:rPr>
          <w:sz w:val="24"/>
          <w:szCs w:val="24"/>
          <w:lang w:val="tr-TR"/>
        </w:rPr>
        <w:t xml:space="preserve"> tarih ve </w:t>
      </w:r>
      <w:r w:rsidR="00E61E08">
        <w:rPr>
          <w:sz w:val="24"/>
          <w:szCs w:val="24"/>
          <w:lang w:val="tr-TR"/>
        </w:rPr>
        <w:t>E-422460</w:t>
      </w:r>
      <w:r w:rsidR="005735DA">
        <w:rPr>
          <w:sz w:val="24"/>
          <w:szCs w:val="24"/>
          <w:lang w:val="tr-TR"/>
        </w:rPr>
        <w:t xml:space="preserve"> sayılı yazı</w:t>
      </w:r>
      <w:r w:rsidR="00E61E08">
        <w:rPr>
          <w:sz w:val="24"/>
          <w:szCs w:val="24"/>
          <w:lang w:val="tr-TR"/>
        </w:rPr>
        <w:t>sı</w:t>
      </w:r>
      <w:r w:rsidR="008E0C3D">
        <w:rPr>
          <w:sz w:val="24"/>
          <w:szCs w:val="24"/>
          <w:lang w:val="tr-TR"/>
        </w:rPr>
        <w:t xml:space="preserve"> </w:t>
      </w:r>
      <w:r w:rsidR="008E0C3D" w:rsidRPr="008E0C3D">
        <w:rPr>
          <w:sz w:val="24"/>
          <w:szCs w:val="24"/>
          <w:lang w:val="tr-TR"/>
        </w:rPr>
        <w:t xml:space="preserve">mülkiyeti kısmen Belediyemize ait Gülbahçe Mahallesi 1348 </w:t>
      </w:r>
      <w:proofErr w:type="spellStart"/>
      <w:r w:rsidR="008E0C3D" w:rsidRPr="008E0C3D">
        <w:rPr>
          <w:sz w:val="24"/>
          <w:szCs w:val="24"/>
          <w:lang w:val="tr-TR"/>
        </w:rPr>
        <w:t>ada</w:t>
      </w:r>
      <w:proofErr w:type="spellEnd"/>
      <w:r w:rsidR="008E0C3D" w:rsidRPr="008E0C3D">
        <w:rPr>
          <w:sz w:val="24"/>
          <w:szCs w:val="24"/>
          <w:lang w:val="tr-TR"/>
        </w:rPr>
        <w:t xml:space="preserve"> 7-8-9 </w:t>
      </w:r>
      <w:proofErr w:type="spellStart"/>
      <w:r w:rsidR="008E0C3D" w:rsidRPr="008E0C3D">
        <w:rPr>
          <w:sz w:val="24"/>
          <w:szCs w:val="24"/>
          <w:lang w:val="tr-TR"/>
        </w:rPr>
        <w:t>parselleri</w:t>
      </w:r>
      <w:proofErr w:type="spellEnd"/>
      <w:r w:rsidR="008E0C3D" w:rsidRPr="008E0C3D">
        <w:rPr>
          <w:sz w:val="24"/>
          <w:szCs w:val="24"/>
          <w:lang w:val="tr-TR"/>
        </w:rPr>
        <w:t xml:space="preserve"> kapsayan alanda Belediye Hizmet Alanı (Kültürel Tesis Alanı) kullanımına uygun olacak şekilde plan değişikliği yapılması</w:t>
      </w:r>
      <w:r w:rsidR="008E0C3D">
        <w:rPr>
          <w:sz w:val="24"/>
          <w:szCs w:val="24"/>
          <w:lang w:val="tr-TR"/>
        </w:rPr>
        <w:t xml:space="preserve"> </w:t>
      </w:r>
      <w:r w:rsidR="005735DA" w:rsidRPr="005735DA">
        <w:rPr>
          <w:sz w:val="24"/>
          <w:szCs w:val="24"/>
          <w:lang w:val="tr-TR"/>
        </w:rPr>
        <w:t>talep</w:t>
      </w:r>
      <w:r w:rsidR="005735DA">
        <w:rPr>
          <w:sz w:val="24"/>
          <w:szCs w:val="24"/>
          <w:lang w:val="tr-TR"/>
        </w:rPr>
        <w:t xml:space="preserve"> </w:t>
      </w:r>
      <w:r w:rsidR="005735DA" w:rsidRPr="005735DA">
        <w:rPr>
          <w:sz w:val="24"/>
          <w:szCs w:val="24"/>
          <w:lang w:val="tr-TR"/>
        </w:rPr>
        <w:t>edilmektedir.</w:t>
      </w:r>
    </w:p>
    <w:p w:rsidR="005D0589" w:rsidRPr="00EA7AF2" w:rsidRDefault="008A08CA" w:rsidP="00C242DA">
      <w:pPr>
        <w:tabs>
          <w:tab w:val="left" w:pos="709"/>
        </w:tabs>
        <w:spacing w:before="240" w:after="240" w:line="276" w:lineRule="auto"/>
        <w:jc w:val="both"/>
        <w:rPr>
          <w:sz w:val="24"/>
          <w:szCs w:val="24"/>
          <w:lang w:val="tr-TR"/>
        </w:rPr>
      </w:pPr>
      <w:proofErr w:type="gramStart"/>
      <w:r w:rsidRPr="00EA7AF2">
        <w:rPr>
          <w:b/>
          <w:sz w:val="24"/>
          <w:szCs w:val="24"/>
          <w:u w:val="single"/>
          <w:lang w:val="tr-TR"/>
        </w:rPr>
        <w:t>MERİİ PLANLARDAKİ DURUMU:</w:t>
      </w:r>
      <w:r w:rsidR="00C242DA">
        <w:rPr>
          <w:sz w:val="24"/>
          <w:szCs w:val="24"/>
          <w:lang w:val="tr-TR"/>
        </w:rPr>
        <w:t xml:space="preserve"> </w:t>
      </w:r>
      <w:r w:rsidR="00C242DA" w:rsidRPr="00C242DA">
        <w:rPr>
          <w:sz w:val="24"/>
          <w:szCs w:val="24"/>
          <w:lang w:val="tr-TR"/>
        </w:rPr>
        <w:t>Gülbahçe Mahallesi 1348, 1349 ve 1350 adalar  onaylı Osmangazi Merkez Nazım İmar Planında Belediye Hizmet Alanında, Bursa Büyükşehir Belediye Başkanlığı’nın 30.01.2003 tarih ve 16021082/277 sayı ile onaylı 1/1000 ölçekli Yenihal Kavşak ve Çevresi Düzenleme İmar Planı kapsamında Belediye Hizmet Alanı (Pazaryeri) kapsamında kaldığı tespit edilmiştir.</w:t>
      </w:r>
      <w:proofErr w:type="gramEnd"/>
    </w:p>
    <w:p w:rsidR="00717FCF" w:rsidRDefault="008A08CA" w:rsidP="009B6948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MÜLKİYET</w:t>
      </w:r>
      <w:r w:rsidR="00EA25F9" w:rsidRPr="00EA7AF2">
        <w:rPr>
          <w:b/>
          <w:sz w:val="24"/>
          <w:szCs w:val="24"/>
          <w:u w:val="single"/>
          <w:lang w:val="tr-TR"/>
        </w:rPr>
        <w:t>:</w:t>
      </w:r>
      <w:r w:rsidR="00A1031C" w:rsidRPr="00EA7AF2">
        <w:rPr>
          <w:sz w:val="24"/>
          <w:szCs w:val="24"/>
          <w:lang w:val="tr-TR"/>
        </w:rPr>
        <w:t xml:space="preserve"> </w:t>
      </w:r>
      <w:r w:rsidR="00472745" w:rsidRPr="00EA7AF2">
        <w:rPr>
          <w:sz w:val="24"/>
          <w:szCs w:val="24"/>
          <w:lang w:val="tr-TR"/>
        </w:rPr>
        <w:t xml:space="preserve">Bahsi geçen </w:t>
      </w:r>
      <w:r w:rsidR="00CA3D86" w:rsidRPr="00EA7AF2">
        <w:rPr>
          <w:sz w:val="24"/>
          <w:szCs w:val="24"/>
          <w:lang w:val="tr-TR"/>
        </w:rPr>
        <w:t>parsel</w:t>
      </w:r>
      <w:r w:rsidR="002B5201">
        <w:rPr>
          <w:sz w:val="24"/>
          <w:szCs w:val="24"/>
          <w:lang w:val="tr-TR"/>
        </w:rPr>
        <w:t>ler</w:t>
      </w:r>
      <w:r w:rsidR="00472745" w:rsidRPr="00EA7AF2">
        <w:rPr>
          <w:sz w:val="24"/>
          <w:szCs w:val="24"/>
          <w:lang w:val="tr-TR"/>
        </w:rPr>
        <w:t xml:space="preserve"> </w:t>
      </w:r>
      <w:r w:rsidR="00651898">
        <w:rPr>
          <w:sz w:val="24"/>
          <w:szCs w:val="24"/>
          <w:lang w:val="tr-TR"/>
        </w:rPr>
        <w:t xml:space="preserve">kısmen özel kısmen </w:t>
      </w:r>
      <w:r w:rsidR="00940CD3" w:rsidRPr="00EA7AF2">
        <w:rPr>
          <w:sz w:val="24"/>
          <w:szCs w:val="24"/>
          <w:lang w:val="tr-TR"/>
        </w:rPr>
        <w:t>kamu</w:t>
      </w:r>
      <w:r w:rsidR="00B3355B" w:rsidRPr="00EA7AF2">
        <w:rPr>
          <w:sz w:val="24"/>
          <w:szCs w:val="24"/>
          <w:lang w:val="tr-TR"/>
        </w:rPr>
        <w:t xml:space="preserve"> mülkiyet</w:t>
      </w:r>
      <w:r w:rsidR="00940CD3" w:rsidRPr="00EA7AF2">
        <w:rPr>
          <w:sz w:val="24"/>
          <w:szCs w:val="24"/>
          <w:lang w:val="tr-TR"/>
        </w:rPr>
        <w:t>in</w:t>
      </w:r>
      <w:r w:rsidR="00B3355B" w:rsidRPr="00EA7AF2">
        <w:rPr>
          <w:sz w:val="24"/>
          <w:szCs w:val="24"/>
          <w:lang w:val="tr-TR"/>
        </w:rPr>
        <w:t>e kâindir</w:t>
      </w:r>
      <w:r w:rsidR="00472745" w:rsidRPr="00EA7AF2">
        <w:rPr>
          <w:sz w:val="24"/>
          <w:szCs w:val="24"/>
          <w:lang w:val="tr-TR"/>
        </w:rPr>
        <w:t xml:space="preserve">. </w:t>
      </w:r>
    </w:p>
    <w:p w:rsidR="00585524" w:rsidRPr="00717FCF" w:rsidRDefault="00113853" w:rsidP="009B6948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EA7AF2">
        <w:rPr>
          <w:sz w:val="24"/>
          <w:szCs w:val="24"/>
          <w:lang w:val="tr-TR"/>
        </w:rPr>
        <w:t xml:space="preserve"> </w:t>
      </w:r>
    </w:p>
    <w:p w:rsidR="009620CB" w:rsidRPr="00743894" w:rsidRDefault="009A1436" w:rsidP="009B6948">
      <w:pPr>
        <w:spacing w:line="276" w:lineRule="auto"/>
        <w:jc w:val="both"/>
        <w:rPr>
          <w:b/>
          <w:sz w:val="24"/>
          <w:szCs w:val="24"/>
          <w:lang w:val="tr-TR"/>
        </w:rPr>
      </w:pPr>
      <w:proofErr w:type="gramStart"/>
      <w:r w:rsidRPr="00EA7AF2">
        <w:rPr>
          <w:b/>
          <w:sz w:val="24"/>
          <w:szCs w:val="24"/>
          <w:u w:val="single"/>
          <w:lang w:val="tr-TR"/>
        </w:rPr>
        <w:t>KOMİSYON GÖRÜŞÜ</w:t>
      </w:r>
      <w:r w:rsidRPr="00EA7AF2">
        <w:rPr>
          <w:b/>
          <w:sz w:val="24"/>
          <w:szCs w:val="24"/>
          <w:lang w:val="tr-TR"/>
        </w:rPr>
        <w:t xml:space="preserve">: </w:t>
      </w:r>
      <w:proofErr w:type="spellStart"/>
      <w:r w:rsidR="00743894" w:rsidRPr="00C242DA">
        <w:rPr>
          <w:sz w:val="24"/>
          <w:szCs w:val="24"/>
          <w:lang w:val="tr-TR"/>
        </w:rPr>
        <w:t>Gülbahçe</w:t>
      </w:r>
      <w:proofErr w:type="spellEnd"/>
      <w:r w:rsidR="00743894" w:rsidRPr="00C242DA">
        <w:rPr>
          <w:sz w:val="24"/>
          <w:szCs w:val="24"/>
          <w:lang w:val="tr-TR"/>
        </w:rPr>
        <w:t xml:space="preserve"> Mahallesi 1348, 1349 ve 1350 ada</w:t>
      </w:r>
      <w:r w:rsidR="00743894">
        <w:rPr>
          <w:sz w:val="24"/>
          <w:szCs w:val="24"/>
          <w:lang w:val="tr-TR"/>
        </w:rPr>
        <w:t xml:space="preserve"> muhtelif parsellerde yer alan Belediye Hizmet Alanının (Pazar Yeri) Emlak İstimlak Müdürlüğü’nün talebine istinaden, 7 metrelik yol alanıyla ayrılarak ve </w:t>
      </w:r>
      <w:r w:rsidR="00743894">
        <w:rPr>
          <w:sz w:val="24"/>
          <w:szCs w:val="24"/>
          <w:lang w:val="tr-TR"/>
        </w:rPr>
        <w:t>1348</w:t>
      </w:r>
      <w:r w:rsidR="00743894" w:rsidRPr="005735DA">
        <w:rPr>
          <w:sz w:val="24"/>
          <w:szCs w:val="24"/>
          <w:lang w:val="tr-TR"/>
        </w:rPr>
        <w:t xml:space="preserve"> ada </w:t>
      </w:r>
      <w:r w:rsidR="00743894">
        <w:rPr>
          <w:sz w:val="24"/>
          <w:szCs w:val="24"/>
          <w:lang w:val="tr-TR"/>
        </w:rPr>
        <w:t>7, 8 ve 9</w:t>
      </w:r>
      <w:r w:rsidR="00743894" w:rsidRPr="005735DA">
        <w:rPr>
          <w:sz w:val="24"/>
          <w:szCs w:val="24"/>
          <w:lang w:val="tr-TR"/>
        </w:rPr>
        <w:t xml:space="preserve"> parsel</w:t>
      </w:r>
      <w:r w:rsidR="00743894">
        <w:rPr>
          <w:sz w:val="24"/>
          <w:szCs w:val="24"/>
          <w:lang w:val="tr-TR"/>
        </w:rPr>
        <w:t xml:space="preserve">lerin E:1.00, Hmax:10.50 m. </w:t>
      </w:r>
      <w:r w:rsidR="00743894">
        <w:rPr>
          <w:sz w:val="24"/>
          <w:szCs w:val="24"/>
          <w:lang w:val="tr-TR"/>
        </w:rPr>
        <w:t>Belediye Hizmet Alanı (Kültürel Tesis Alanı)</w:t>
      </w:r>
      <w:r w:rsidR="00743894">
        <w:rPr>
          <w:b/>
          <w:sz w:val="24"/>
          <w:szCs w:val="24"/>
          <w:lang w:val="tr-TR"/>
        </w:rPr>
        <w:t xml:space="preserve"> </w:t>
      </w:r>
      <w:r w:rsidR="00743894" w:rsidRPr="00743894">
        <w:rPr>
          <w:sz w:val="24"/>
          <w:szCs w:val="24"/>
          <w:lang w:val="tr-TR"/>
        </w:rPr>
        <w:t>olarak</w:t>
      </w:r>
      <w:r w:rsidR="00743894">
        <w:rPr>
          <w:b/>
          <w:sz w:val="24"/>
          <w:szCs w:val="24"/>
          <w:lang w:val="tr-TR"/>
        </w:rPr>
        <w:t xml:space="preserve"> </w:t>
      </w:r>
      <w:r w:rsidR="008B3047">
        <w:rPr>
          <w:sz w:val="24"/>
          <w:szCs w:val="24"/>
          <w:lang w:val="tr-TR"/>
        </w:rPr>
        <w:t xml:space="preserve">düzenlendiği imar planı </w:t>
      </w:r>
      <w:r w:rsidR="00717FCF">
        <w:rPr>
          <w:sz w:val="24"/>
          <w:szCs w:val="24"/>
          <w:lang w:val="tr-TR"/>
        </w:rPr>
        <w:t>değişikliği</w:t>
      </w:r>
      <w:bookmarkStart w:id="0" w:name="_GoBack"/>
      <w:bookmarkEnd w:id="0"/>
      <w:r w:rsidR="00717FCF">
        <w:rPr>
          <w:sz w:val="24"/>
          <w:szCs w:val="24"/>
          <w:lang w:val="tr-TR"/>
        </w:rPr>
        <w:t xml:space="preserve"> çizildiği şekliyle</w:t>
      </w:r>
      <w:r w:rsidR="00582877">
        <w:rPr>
          <w:sz w:val="24"/>
          <w:szCs w:val="24"/>
          <w:lang w:val="tr-TR"/>
        </w:rPr>
        <w:t xml:space="preserve">, </w:t>
      </w:r>
      <w:r w:rsidR="00717FCF" w:rsidRPr="00717FCF">
        <w:rPr>
          <w:sz w:val="24"/>
          <w:szCs w:val="24"/>
          <w:lang w:val="tr-TR"/>
        </w:rPr>
        <w:t>İmar ve Bayındırlık Komisyonu toplantısına katılan üyelerin oybirliği/oyçokluğu ile uygun görülmüştür.</w:t>
      </w:r>
      <w:proofErr w:type="gramEnd"/>
    </w:p>
    <w:p w:rsidR="009B6948" w:rsidRPr="00EA7AF2" w:rsidRDefault="006A45B5" w:rsidP="009B6948">
      <w:pPr>
        <w:pStyle w:val="3-normalyaz"/>
        <w:spacing w:line="276" w:lineRule="auto"/>
        <w:contextualSpacing/>
        <w:jc w:val="both"/>
      </w:pPr>
      <w:r w:rsidRPr="00EA7AF2">
        <w:rPr>
          <w:bCs/>
        </w:rPr>
        <w:t xml:space="preserve"> </w:t>
      </w:r>
      <w:r w:rsidR="00825ED3" w:rsidRPr="00EA7AF2">
        <w:rPr>
          <w:bCs/>
        </w:rPr>
        <w:tab/>
      </w:r>
      <w:r w:rsidR="008A08CA" w:rsidRPr="00EA7AF2"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CA3D86" w:rsidRPr="00EA7AF2" w:rsidTr="009B6948">
        <w:trPr>
          <w:trHeight w:hRule="exact" w:val="1525"/>
        </w:trPr>
        <w:tc>
          <w:tcPr>
            <w:tcW w:w="3083" w:type="dxa"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>BAŞKAN</w:t>
            </w:r>
          </w:p>
          <w:p w:rsidR="00CA3D86" w:rsidRPr="00EA7AF2" w:rsidRDefault="00CA3D86" w:rsidP="00FD74FA">
            <w:pPr>
              <w:pStyle w:val="AralkYok"/>
              <w:jc w:val="center"/>
            </w:pPr>
            <w:r w:rsidRPr="00EA7AF2">
              <w:rPr>
                <w:bCs/>
              </w:rPr>
              <w:t xml:space="preserve">RECEP ÇOHAN </w:t>
            </w: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</w:tc>
        <w:tc>
          <w:tcPr>
            <w:tcW w:w="3486" w:type="dxa"/>
            <w:gridSpan w:val="2"/>
          </w:tcPr>
          <w:p w:rsidR="00CA3D86" w:rsidRPr="00EA7AF2" w:rsidRDefault="00CA3D86" w:rsidP="00FD74FA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CA3D86" w:rsidRPr="00EA7AF2" w:rsidRDefault="00CA3D86" w:rsidP="00FD74FA">
            <w:pPr>
              <w:pStyle w:val="AralkYok"/>
              <w:jc w:val="center"/>
            </w:pPr>
            <w:r w:rsidRPr="00EA7AF2">
              <w:t xml:space="preserve">   FATİH VARDAR                   </w:t>
            </w:r>
          </w:p>
          <w:p w:rsidR="00CA3D86" w:rsidRDefault="00CA3D86" w:rsidP="00FD74FA">
            <w:pPr>
              <w:pStyle w:val="AralkYok"/>
              <w:jc w:val="center"/>
            </w:pPr>
          </w:p>
          <w:p w:rsidR="009B6948" w:rsidRDefault="009B6948" w:rsidP="00FD74FA">
            <w:pPr>
              <w:pStyle w:val="AralkYok"/>
              <w:jc w:val="center"/>
            </w:pPr>
          </w:p>
          <w:p w:rsidR="009B6948" w:rsidRDefault="009B6948" w:rsidP="00FD74FA">
            <w:pPr>
              <w:pStyle w:val="AralkYok"/>
              <w:jc w:val="center"/>
            </w:pPr>
          </w:p>
          <w:p w:rsidR="009B6948" w:rsidRPr="00EA7AF2" w:rsidRDefault="009B6948" w:rsidP="00FD74FA">
            <w:pPr>
              <w:pStyle w:val="AralkYok"/>
              <w:jc w:val="center"/>
            </w:pPr>
          </w:p>
        </w:tc>
        <w:tc>
          <w:tcPr>
            <w:tcW w:w="3202" w:type="dxa"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CA3D86" w:rsidRPr="00EA7AF2" w:rsidRDefault="00CA3D86" w:rsidP="00FD74FA">
            <w:pPr>
              <w:pStyle w:val="AralkYok"/>
            </w:pPr>
            <w:r w:rsidRPr="00EA7AF2">
              <w:t xml:space="preserve">               ÖZGE KAYA</w:t>
            </w:r>
          </w:p>
          <w:p w:rsidR="00CA3D86" w:rsidRDefault="00CA3D86" w:rsidP="00FD74FA">
            <w:pPr>
              <w:pStyle w:val="AralkYok"/>
              <w:jc w:val="center"/>
            </w:pPr>
          </w:p>
          <w:p w:rsidR="00585524" w:rsidRDefault="00585524" w:rsidP="00FD74FA">
            <w:pPr>
              <w:pStyle w:val="AralkYok"/>
              <w:jc w:val="center"/>
            </w:pPr>
          </w:p>
          <w:p w:rsidR="00585524" w:rsidRPr="00EA7AF2" w:rsidRDefault="00585524" w:rsidP="00FD74FA">
            <w:pPr>
              <w:pStyle w:val="AralkYok"/>
              <w:jc w:val="center"/>
            </w:pPr>
          </w:p>
        </w:tc>
      </w:tr>
      <w:tr w:rsidR="00CA3D86" w:rsidRPr="00EA7AF2" w:rsidTr="00FD74FA">
        <w:trPr>
          <w:trHeight w:hRule="exact" w:val="1134"/>
        </w:trPr>
        <w:tc>
          <w:tcPr>
            <w:tcW w:w="4885" w:type="dxa"/>
            <w:gridSpan w:val="2"/>
          </w:tcPr>
          <w:p w:rsidR="00CA3D86" w:rsidRPr="00EA7AF2" w:rsidRDefault="00CA3D86" w:rsidP="00FD74FA">
            <w:pPr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CA3D86" w:rsidRPr="00EA7AF2" w:rsidRDefault="00CA3D86" w:rsidP="00FD74FA">
            <w:pPr>
              <w:rPr>
                <w:bCs/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CA3D86" w:rsidRPr="00EA7AF2" w:rsidRDefault="00CA3D86" w:rsidP="00FD74FA">
            <w:pPr>
              <w:rPr>
                <w:bCs/>
                <w:sz w:val="24"/>
                <w:szCs w:val="24"/>
                <w:lang w:val="tr-TR"/>
              </w:rPr>
            </w:pPr>
          </w:p>
          <w:p w:rsidR="00CA3D86" w:rsidRPr="00EA7AF2" w:rsidRDefault="00CA3D86" w:rsidP="00FD74FA">
            <w:pPr>
              <w:rPr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>ÜYE</w:t>
            </w:r>
          </w:p>
          <w:p w:rsidR="00CA3D86" w:rsidRPr="00EA7AF2" w:rsidRDefault="00CA3D86" w:rsidP="00FD74FA">
            <w:pPr>
              <w:jc w:val="center"/>
              <w:rPr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EA7AF2" w:rsidRDefault="000B543D" w:rsidP="009B6948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EA7AF2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D5" w:rsidRDefault="006D69D5">
      <w:r>
        <w:separator/>
      </w:r>
    </w:p>
  </w:endnote>
  <w:endnote w:type="continuationSeparator" w:id="0">
    <w:p w:rsidR="006D69D5" w:rsidRDefault="006D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D5" w:rsidRDefault="006D69D5">
      <w:r>
        <w:separator/>
      </w:r>
    </w:p>
  </w:footnote>
  <w:footnote w:type="continuationSeparator" w:id="0">
    <w:p w:rsidR="006D69D5" w:rsidRDefault="006D6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CC06A6" w:rsidRDefault="00344B0B" w:rsidP="00F24E79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694F"/>
    <w:multiLevelType w:val="hybridMultilevel"/>
    <w:tmpl w:val="E3BE85F8"/>
    <w:lvl w:ilvl="0" w:tplc="D4AA1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E"/>
    <w:rsid w:val="0000701A"/>
    <w:rsid w:val="00012BA0"/>
    <w:rsid w:val="00030997"/>
    <w:rsid w:val="000326DD"/>
    <w:rsid w:val="000342C8"/>
    <w:rsid w:val="000343CB"/>
    <w:rsid w:val="0004096B"/>
    <w:rsid w:val="00053458"/>
    <w:rsid w:val="00054526"/>
    <w:rsid w:val="000615E7"/>
    <w:rsid w:val="00073D48"/>
    <w:rsid w:val="00077412"/>
    <w:rsid w:val="000967E1"/>
    <w:rsid w:val="000B4CCD"/>
    <w:rsid w:val="000B543D"/>
    <w:rsid w:val="000C00F5"/>
    <w:rsid w:val="000C1CE0"/>
    <w:rsid w:val="000C43CF"/>
    <w:rsid w:val="000C6C2F"/>
    <w:rsid w:val="000C73F3"/>
    <w:rsid w:val="000D026A"/>
    <w:rsid w:val="000E2A83"/>
    <w:rsid w:val="000E2F6F"/>
    <w:rsid w:val="000E3224"/>
    <w:rsid w:val="00113853"/>
    <w:rsid w:val="0011682C"/>
    <w:rsid w:val="00120232"/>
    <w:rsid w:val="00120542"/>
    <w:rsid w:val="00140D10"/>
    <w:rsid w:val="00141CCB"/>
    <w:rsid w:val="00144B12"/>
    <w:rsid w:val="00181EAA"/>
    <w:rsid w:val="0019047D"/>
    <w:rsid w:val="00191B7D"/>
    <w:rsid w:val="0019682B"/>
    <w:rsid w:val="001A0B74"/>
    <w:rsid w:val="001A0D48"/>
    <w:rsid w:val="001B2D24"/>
    <w:rsid w:val="001C0F4F"/>
    <w:rsid w:val="001D4649"/>
    <w:rsid w:val="001E2724"/>
    <w:rsid w:val="001E74E7"/>
    <w:rsid w:val="001F2A10"/>
    <w:rsid w:val="001F4085"/>
    <w:rsid w:val="001F4D06"/>
    <w:rsid w:val="00201664"/>
    <w:rsid w:val="0020665A"/>
    <w:rsid w:val="00210137"/>
    <w:rsid w:val="00212072"/>
    <w:rsid w:val="00213286"/>
    <w:rsid w:val="00216F7C"/>
    <w:rsid w:val="00224652"/>
    <w:rsid w:val="002252F7"/>
    <w:rsid w:val="00255488"/>
    <w:rsid w:val="002661B0"/>
    <w:rsid w:val="0027188B"/>
    <w:rsid w:val="00276E8D"/>
    <w:rsid w:val="002851D4"/>
    <w:rsid w:val="00291D50"/>
    <w:rsid w:val="002946B1"/>
    <w:rsid w:val="00294EB5"/>
    <w:rsid w:val="00297268"/>
    <w:rsid w:val="002B5201"/>
    <w:rsid w:val="002C0F3C"/>
    <w:rsid w:val="002C2702"/>
    <w:rsid w:val="002C27CB"/>
    <w:rsid w:val="002C5364"/>
    <w:rsid w:val="002D2540"/>
    <w:rsid w:val="002E5EF9"/>
    <w:rsid w:val="00313A40"/>
    <w:rsid w:val="00316EE3"/>
    <w:rsid w:val="00340C92"/>
    <w:rsid w:val="00342100"/>
    <w:rsid w:val="00344B0B"/>
    <w:rsid w:val="00356002"/>
    <w:rsid w:val="00362746"/>
    <w:rsid w:val="0037554B"/>
    <w:rsid w:val="00387B82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F1824"/>
    <w:rsid w:val="003F37B3"/>
    <w:rsid w:val="00407C76"/>
    <w:rsid w:val="00422563"/>
    <w:rsid w:val="0042435C"/>
    <w:rsid w:val="00435944"/>
    <w:rsid w:val="004362FB"/>
    <w:rsid w:val="00444DDF"/>
    <w:rsid w:val="004719DC"/>
    <w:rsid w:val="00472745"/>
    <w:rsid w:val="004800C7"/>
    <w:rsid w:val="0048644B"/>
    <w:rsid w:val="004865A4"/>
    <w:rsid w:val="00493532"/>
    <w:rsid w:val="004A2CB0"/>
    <w:rsid w:val="004A7282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097A"/>
    <w:rsid w:val="00513EC4"/>
    <w:rsid w:val="0051470B"/>
    <w:rsid w:val="00525AD2"/>
    <w:rsid w:val="0054060F"/>
    <w:rsid w:val="0054148F"/>
    <w:rsid w:val="00541B13"/>
    <w:rsid w:val="005425E5"/>
    <w:rsid w:val="00565578"/>
    <w:rsid w:val="005735DA"/>
    <w:rsid w:val="0057565B"/>
    <w:rsid w:val="00582877"/>
    <w:rsid w:val="00585524"/>
    <w:rsid w:val="005959FD"/>
    <w:rsid w:val="00597B2C"/>
    <w:rsid w:val="005B4901"/>
    <w:rsid w:val="005C17A4"/>
    <w:rsid w:val="005C1857"/>
    <w:rsid w:val="005D0589"/>
    <w:rsid w:val="005D3A44"/>
    <w:rsid w:val="005E2C30"/>
    <w:rsid w:val="005E31EF"/>
    <w:rsid w:val="005F3081"/>
    <w:rsid w:val="00610CA9"/>
    <w:rsid w:val="00616852"/>
    <w:rsid w:val="006214BA"/>
    <w:rsid w:val="0062162A"/>
    <w:rsid w:val="00622678"/>
    <w:rsid w:val="0062536B"/>
    <w:rsid w:val="00630B86"/>
    <w:rsid w:val="00651898"/>
    <w:rsid w:val="006573F8"/>
    <w:rsid w:val="00661065"/>
    <w:rsid w:val="006679A7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D69D5"/>
    <w:rsid w:val="006F2D90"/>
    <w:rsid w:val="006F5BB3"/>
    <w:rsid w:val="006F5CAC"/>
    <w:rsid w:val="007007DA"/>
    <w:rsid w:val="007153BC"/>
    <w:rsid w:val="00717FCF"/>
    <w:rsid w:val="007250A9"/>
    <w:rsid w:val="007429C2"/>
    <w:rsid w:val="00743894"/>
    <w:rsid w:val="00756B55"/>
    <w:rsid w:val="007610C0"/>
    <w:rsid w:val="0076611C"/>
    <w:rsid w:val="00776118"/>
    <w:rsid w:val="00785DBE"/>
    <w:rsid w:val="00786D70"/>
    <w:rsid w:val="00794B9F"/>
    <w:rsid w:val="007A0F31"/>
    <w:rsid w:val="007A2A35"/>
    <w:rsid w:val="007A4CC4"/>
    <w:rsid w:val="007B0ADB"/>
    <w:rsid w:val="007C2AC7"/>
    <w:rsid w:val="007C5F9A"/>
    <w:rsid w:val="007D758C"/>
    <w:rsid w:val="007E0F8C"/>
    <w:rsid w:val="007E3F39"/>
    <w:rsid w:val="007E514A"/>
    <w:rsid w:val="007E6924"/>
    <w:rsid w:val="007F24BB"/>
    <w:rsid w:val="007F5D06"/>
    <w:rsid w:val="008032D7"/>
    <w:rsid w:val="00804D89"/>
    <w:rsid w:val="00820519"/>
    <w:rsid w:val="00821336"/>
    <w:rsid w:val="00825281"/>
    <w:rsid w:val="00825ED3"/>
    <w:rsid w:val="008311F0"/>
    <w:rsid w:val="00844FD5"/>
    <w:rsid w:val="0085383C"/>
    <w:rsid w:val="0085594A"/>
    <w:rsid w:val="00876815"/>
    <w:rsid w:val="00883C86"/>
    <w:rsid w:val="00886506"/>
    <w:rsid w:val="008921F8"/>
    <w:rsid w:val="00897645"/>
    <w:rsid w:val="008A0174"/>
    <w:rsid w:val="008A08CA"/>
    <w:rsid w:val="008A22F4"/>
    <w:rsid w:val="008B3047"/>
    <w:rsid w:val="008B5A62"/>
    <w:rsid w:val="008B6949"/>
    <w:rsid w:val="008C35FB"/>
    <w:rsid w:val="008C6E77"/>
    <w:rsid w:val="008E0C3D"/>
    <w:rsid w:val="008E4FF4"/>
    <w:rsid w:val="008E5BCD"/>
    <w:rsid w:val="008F5084"/>
    <w:rsid w:val="00903EAB"/>
    <w:rsid w:val="009163F7"/>
    <w:rsid w:val="00933DF7"/>
    <w:rsid w:val="00934F56"/>
    <w:rsid w:val="00940CD3"/>
    <w:rsid w:val="00955DA9"/>
    <w:rsid w:val="009620CB"/>
    <w:rsid w:val="00965729"/>
    <w:rsid w:val="00966140"/>
    <w:rsid w:val="00966400"/>
    <w:rsid w:val="0097351E"/>
    <w:rsid w:val="00985D81"/>
    <w:rsid w:val="0099590E"/>
    <w:rsid w:val="00996402"/>
    <w:rsid w:val="009A1436"/>
    <w:rsid w:val="009A6C15"/>
    <w:rsid w:val="009B35A5"/>
    <w:rsid w:val="009B596B"/>
    <w:rsid w:val="009B6948"/>
    <w:rsid w:val="009C24B6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48FE"/>
    <w:rsid w:val="00A049CC"/>
    <w:rsid w:val="00A1031C"/>
    <w:rsid w:val="00A10DE0"/>
    <w:rsid w:val="00A12DC8"/>
    <w:rsid w:val="00A220CF"/>
    <w:rsid w:val="00A23F6B"/>
    <w:rsid w:val="00A30DDE"/>
    <w:rsid w:val="00A5795D"/>
    <w:rsid w:val="00A73762"/>
    <w:rsid w:val="00A9670E"/>
    <w:rsid w:val="00A9717D"/>
    <w:rsid w:val="00AA2BC4"/>
    <w:rsid w:val="00AA39B6"/>
    <w:rsid w:val="00AA5531"/>
    <w:rsid w:val="00AB13D7"/>
    <w:rsid w:val="00AB6666"/>
    <w:rsid w:val="00AB72AF"/>
    <w:rsid w:val="00AC0221"/>
    <w:rsid w:val="00AC76A5"/>
    <w:rsid w:val="00AD482A"/>
    <w:rsid w:val="00B04419"/>
    <w:rsid w:val="00B24C63"/>
    <w:rsid w:val="00B3355B"/>
    <w:rsid w:val="00B3451F"/>
    <w:rsid w:val="00B42F03"/>
    <w:rsid w:val="00B43E46"/>
    <w:rsid w:val="00B4682A"/>
    <w:rsid w:val="00B47E09"/>
    <w:rsid w:val="00B537DB"/>
    <w:rsid w:val="00B56869"/>
    <w:rsid w:val="00BA20FA"/>
    <w:rsid w:val="00BA3037"/>
    <w:rsid w:val="00BB6B83"/>
    <w:rsid w:val="00BC34BC"/>
    <w:rsid w:val="00BD15C4"/>
    <w:rsid w:val="00BE0189"/>
    <w:rsid w:val="00BE1E2C"/>
    <w:rsid w:val="00BE6C51"/>
    <w:rsid w:val="00BF1BAD"/>
    <w:rsid w:val="00BF254B"/>
    <w:rsid w:val="00BF5EF9"/>
    <w:rsid w:val="00C07F47"/>
    <w:rsid w:val="00C206E4"/>
    <w:rsid w:val="00C23A0D"/>
    <w:rsid w:val="00C242DA"/>
    <w:rsid w:val="00C27B9B"/>
    <w:rsid w:val="00C27DDB"/>
    <w:rsid w:val="00C27FB3"/>
    <w:rsid w:val="00C33DD6"/>
    <w:rsid w:val="00C47014"/>
    <w:rsid w:val="00C5219A"/>
    <w:rsid w:val="00C57800"/>
    <w:rsid w:val="00C9021A"/>
    <w:rsid w:val="00C92670"/>
    <w:rsid w:val="00C94D24"/>
    <w:rsid w:val="00CA3D86"/>
    <w:rsid w:val="00CB0411"/>
    <w:rsid w:val="00CB5D0C"/>
    <w:rsid w:val="00CC06A6"/>
    <w:rsid w:val="00CC2784"/>
    <w:rsid w:val="00CC3BFD"/>
    <w:rsid w:val="00CC3E6F"/>
    <w:rsid w:val="00CC62F3"/>
    <w:rsid w:val="00CD3C50"/>
    <w:rsid w:val="00CD4BB0"/>
    <w:rsid w:val="00CE3A09"/>
    <w:rsid w:val="00CE78C3"/>
    <w:rsid w:val="00D20ECE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B2137"/>
    <w:rsid w:val="00DC0695"/>
    <w:rsid w:val="00DC39E1"/>
    <w:rsid w:val="00DD2623"/>
    <w:rsid w:val="00DD5538"/>
    <w:rsid w:val="00DE0E43"/>
    <w:rsid w:val="00DE317D"/>
    <w:rsid w:val="00DF04A2"/>
    <w:rsid w:val="00E00797"/>
    <w:rsid w:val="00E00F16"/>
    <w:rsid w:val="00E16791"/>
    <w:rsid w:val="00E34C63"/>
    <w:rsid w:val="00E37671"/>
    <w:rsid w:val="00E42144"/>
    <w:rsid w:val="00E61E08"/>
    <w:rsid w:val="00E62A6E"/>
    <w:rsid w:val="00E74E48"/>
    <w:rsid w:val="00E84CB4"/>
    <w:rsid w:val="00EA25F9"/>
    <w:rsid w:val="00EA5523"/>
    <w:rsid w:val="00EA6A17"/>
    <w:rsid w:val="00EA7AF2"/>
    <w:rsid w:val="00EC624D"/>
    <w:rsid w:val="00ED5476"/>
    <w:rsid w:val="00ED78A9"/>
    <w:rsid w:val="00EE59C5"/>
    <w:rsid w:val="00EF241D"/>
    <w:rsid w:val="00EF5CAA"/>
    <w:rsid w:val="00F24E79"/>
    <w:rsid w:val="00F30ADE"/>
    <w:rsid w:val="00F37D01"/>
    <w:rsid w:val="00F40860"/>
    <w:rsid w:val="00F41E48"/>
    <w:rsid w:val="00F450B1"/>
    <w:rsid w:val="00F51F09"/>
    <w:rsid w:val="00F62348"/>
    <w:rsid w:val="00F82979"/>
    <w:rsid w:val="00F8704C"/>
    <w:rsid w:val="00F905BD"/>
    <w:rsid w:val="00F9428D"/>
    <w:rsid w:val="00FA6797"/>
    <w:rsid w:val="00FB10E8"/>
    <w:rsid w:val="00FD2B97"/>
    <w:rsid w:val="00FD3D02"/>
    <w:rsid w:val="00FE4B3B"/>
    <w:rsid w:val="00FF1172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23F6B"/>
    <w:rPr>
      <w:b/>
      <w:bCs/>
    </w:rPr>
  </w:style>
  <w:style w:type="paragraph" w:styleId="ListeParagraf">
    <w:name w:val="List Paragraph"/>
    <w:basedOn w:val="Normal"/>
    <w:uiPriority w:val="34"/>
    <w:qFormat/>
    <w:rsid w:val="00B3355B"/>
    <w:pPr>
      <w:ind w:left="720"/>
      <w:contextualSpacing/>
    </w:pPr>
    <w:rPr>
      <w:sz w:val="24"/>
      <w:szCs w:val="24"/>
      <w:lang w:val="tr-TR"/>
    </w:rPr>
  </w:style>
  <w:style w:type="character" w:styleId="Kpr">
    <w:name w:val="Hyperlink"/>
    <w:basedOn w:val="VarsaylanParagrafYazTipi"/>
    <w:unhideWhenUsed/>
    <w:rsid w:val="00EA7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23F6B"/>
    <w:rPr>
      <w:b/>
      <w:bCs/>
    </w:rPr>
  </w:style>
  <w:style w:type="paragraph" w:styleId="ListeParagraf">
    <w:name w:val="List Paragraph"/>
    <w:basedOn w:val="Normal"/>
    <w:uiPriority w:val="34"/>
    <w:qFormat/>
    <w:rsid w:val="00B3355B"/>
    <w:pPr>
      <w:ind w:left="720"/>
      <w:contextualSpacing/>
    </w:pPr>
    <w:rPr>
      <w:sz w:val="24"/>
      <w:szCs w:val="24"/>
      <w:lang w:val="tr-TR"/>
    </w:rPr>
  </w:style>
  <w:style w:type="character" w:styleId="Kpr">
    <w:name w:val="Hyperlink"/>
    <w:basedOn w:val="VarsaylanParagrafYazTipi"/>
    <w:unhideWhenUsed/>
    <w:rsid w:val="00EA7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2916-5251-4B47-86BB-F12ED24B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36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Ece FETTAH</cp:lastModifiedBy>
  <cp:revision>27</cp:revision>
  <cp:lastPrinted>2026-03-13T08:28:00Z</cp:lastPrinted>
  <dcterms:created xsi:type="dcterms:W3CDTF">2026-03-13T07:53:00Z</dcterms:created>
  <dcterms:modified xsi:type="dcterms:W3CDTF">2026-03-13T08:30:00Z</dcterms:modified>
  <cp:category>Form</cp:category>
</cp:coreProperties>
</file>