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1AB" w:rsidRPr="005419A1" w:rsidRDefault="008A08CA" w:rsidP="005419A1">
      <w:pPr>
        <w:spacing w:after="240" w:line="276" w:lineRule="auto"/>
        <w:ind w:right="-2"/>
        <w:jc w:val="both"/>
        <w:rPr>
          <w:sz w:val="22"/>
          <w:szCs w:val="22"/>
          <w:lang w:val="tr-TR"/>
        </w:rPr>
      </w:pPr>
      <w:r w:rsidRPr="005419A1">
        <w:rPr>
          <w:b/>
          <w:sz w:val="22"/>
          <w:szCs w:val="22"/>
          <w:u w:val="single"/>
          <w:lang w:val="tr-TR"/>
        </w:rPr>
        <w:t>MECLİS HAVALE TARİH VE KARAR NO:</w:t>
      </w:r>
      <w:r w:rsidRPr="005419A1">
        <w:rPr>
          <w:sz w:val="22"/>
          <w:szCs w:val="22"/>
          <w:lang w:val="tr-TR"/>
        </w:rPr>
        <w:t xml:space="preserve"> </w:t>
      </w:r>
      <w:r w:rsidR="005D68BC" w:rsidRPr="005419A1">
        <w:rPr>
          <w:sz w:val="22"/>
          <w:szCs w:val="22"/>
          <w:lang w:val="tr-TR"/>
        </w:rPr>
        <w:t xml:space="preserve">Osmangazi </w:t>
      </w:r>
      <w:r w:rsidR="005959FD" w:rsidRPr="005419A1">
        <w:rPr>
          <w:sz w:val="22"/>
          <w:szCs w:val="22"/>
          <w:lang w:val="tr-TR"/>
        </w:rPr>
        <w:t xml:space="preserve">Belediye Meclisi'nin </w:t>
      </w:r>
      <w:r w:rsidR="005021C0" w:rsidRPr="005419A1">
        <w:rPr>
          <w:sz w:val="22"/>
          <w:szCs w:val="22"/>
          <w:lang w:val="tr-TR"/>
        </w:rPr>
        <w:t>0</w:t>
      </w:r>
      <w:r w:rsidR="003D6CA8" w:rsidRPr="005419A1">
        <w:rPr>
          <w:sz w:val="22"/>
          <w:szCs w:val="22"/>
          <w:lang w:val="tr-TR"/>
        </w:rPr>
        <w:t>3</w:t>
      </w:r>
      <w:r w:rsidR="005021C0" w:rsidRPr="005419A1">
        <w:rPr>
          <w:sz w:val="22"/>
          <w:szCs w:val="22"/>
          <w:lang w:val="tr-TR"/>
        </w:rPr>
        <w:t>.</w:t>
      </w:r>
      <w:r w:rsidR="003D6CA8" w:rsidRPr="005419A1">
        <w:rPr>
          <w:sz w:val="22"/>
          <w:szCs w:val="22"/>
          <w:lang w:val="tr-TR"/>
        </w:rPr>
        <w:t>06</w:t>
      </w:r>
      <w:r w:rsidR="005021C0" w:rsidRPr="005419A1">
        <w:rPr>
          <w:sz w:val="22"/>
          <w:szCs w:val="22"/>
          <w:lang w:val="tr-TR"/>
        </w:rPr>
        <w:t>.202</w:t>
      </w:r>
      <w:r w:rsidR="006B3D69" w:rsidRPr="005419A1">
        <w:rPr>
          <w:sz w:val="22"/>
          <w:szCs w:val="22"/>
          <w:lang w:val="tr-TR"/>
        </w:rPr>
        <w:t>6</w:t>
      </w:r>
      <w:r w:rsidR="005959FD" w:rsidRPr="005419A1">
        <w:rPr>
          <w:sz w:val="22"/>
          <w:szCs w:val="22"/>
          <w:lang w:val="tr-TR"/>
        </w:rPr>
        <w:t xml:space="preserve"> tarih ve </w:t>
      </w:r>
      <w:r w:rsidR="003D6CA8" w:rsidRPr="005419A1">
        <w:rPr>
          <w:sz w:val="22"/>
          <w:szCs w:val="22"/>
          <w:lang w:val="tr-TR"/>
        </w:rPr>
        <w:t>329</w:t>
      </w:r>
      <w:r w:rsidR="00380358" w:rsidRPr="005419A1">
        <w:rPr>
          <w:sz w:val="22"/>
          <w:szCs w:val="22"/>
          <w:lang w:val="tr-TR"/>
        </w:rPr>
        <w:t xml:space="preserve"> </w:t>
      </w:r>
      <w:r w:rsidR="005959FD" w:rsidRPr="005419A1">
        <w:rPr>
          <w:sz w:val="22"/>
          <w:szCs w:val="22"/>
          <w:lang w:val="tr-TR"/>
        </w:rPr>
        <w:t>sayılı kararı ile havale olmuştur.</w:t>
      </w:r>
    </w:p>
    <w:p w:rsidR="006B3D69" w:rsidRPr="005419A1" w:rsidRDefault="00DB2137" w:rsidP="005419A1">
      <w:pPr>
        <w:spacing w:after="240" w:line="276" w:lineRule="auto"/>
        <w:ind w:right="-2"/>
        <w:jc w:val="both"/>
        <w:rPr>
          <w:sz w:val="22"/>
          <w:szCs w:val="22"/>
        </w:rPr>
      </w:pPr>
      <w:r w:rsidRPr="005419A1">
        <w:rPr>
          <w:b/>
          <w:sz w:val="22"/>
          <w:szCs w:val="22"/>
          <w:u w:val="single"/>
          <w:lang w:val="tr-TR"/>
        </w:rPr>
        <w:t>KONU:</w:t>
      </w:r>
      <w:r w:rsidRPr="005419A1">
        <w:rPr>
          <w:sz w:val="22"/>
          <w:szCs w:val="22"/>
          <w:lang w:val="tr-TR"/>
        </w:rPr>
        <w:t xml:space="preserve"> </w:t>
      </w:r>
      <w:proofErr w:type="spellStart"/>
      <w:r w:rsidR="003D6CA8" w:rsidRPr="005419A1">
        <w:rPr>
          <w:sz w:val="22"/>
          <w:szCs w:val="22"/>
        </w:rPr>
        <w:t>Küçükbalıklı</w:t>
      </w:r>
      <w:proofErr w:type="spellEnd"/>
      <w:r w:rsidR="006B3D69" w:rsidRPr="005419A1">
        <w:rPr>
          <w:sz w:val="22"/>
          <w:szCs w:val="22"/>
        </w:rPr>
        <w:t xml:space="preserve"> </w:t>
      </w:r>
      <w:proofErr w:type="spellStart"/>
      <w:r w:rsidR="006B3D69" w:rsidRPr="005419A1">
        <w:rPr>
          <w:sz w:val="22"/>
          <w:szCs w:val="22"/>
        </w:rPr>
        <w:t>Mahallesi</w:t>
      </w:r>
      <w:proofErr w:type="spellEnd"/>
      <w:r w:rsidR="006B3D69" w:rsidRPr="005419A1">
        <w:rPr>
          <w:sz w:val="22"/>
          <w:szCs w:val="22"/>
        </w:rPr>
        <w:t xml:space="preserve"> </w:t>
      </w:r>
      <w:r w:rsidR="003D6CA8" w:rsidRPr="005419A1">
        <w:rPr>
          <w:sz w:val="22"/>
          <w:szCs w:val="22"/>
        </w:rPr>
        <w:t>3199</w:t>
      </w:r>
      <w:r w:rsidR="006B3D69" w:rsidRPr="005419A1">
        <w:rPr>
          <w:sz w:val="22"/>
          <w:szCs w:val="22"/>
        </w:rPr>
        <w:t xml:space="preserve"> </w:t>
      </w:r>
      <w:proofErr w:type="spellStart"/>
      <w:r w:rsidR="006B3D69" w:rsidRPr="005419A1">
        <w:rPr>
          <w:sz w:val="22"/>
          <w:szCs w:val="22"/>
        </w:rPr>
        <w:t>ada</w:t>
      </w:r>
      <w:proofErr w:type="spellEnd"/>
      <w:r w:rsidR="006B3D69" w:rsidRPr="005419A1">
        <w:rPr>
          <w:sz w:val="22"/>
          <w:szCs w:val="22"/>
        </w:rPr>
        <w:t>, 2</w:t>
      </w:r>
      <w:r w:rsidR="003D6CA8" w:rsidRPr="005419A1">
        <w:rPr>
          <w:sz w:val="22"/>
          <w:szCs w:val="22"/>
        </w:rPr>
        <w:t>60</w:t>
      </w:r>
      <w:r w:rsidR="006B3D69" w:rsidRPr="005419A1">
        <w:rPr>
          <w:sz w:val="22"/>
          <w:szCs w:val="22"/>
        </w:rPr>
        <w:t>, 2</w:t>
      </w:r>
      <w:r w:rsidR="003D6CA8" w:rsidRPr="005419A1">
        <w:rPr>
          <w:sz w:val="22"/>
          <w:szCs w:val="22"/>
        </w:rPr>
        <w:t>61</w:t>
      </w:r>
      <w:r w:rsidR="006B3D69" w:rsidRPr="005419A1">
        <w:rPr>
          <w:sz w:val="22"/>
          <w:szCs w:val="22"/>
        </w:rPr>
        <w:t>, 26</w:t>
      </w:r>
      <w:r w:rsidR="003D6CA8" w:rsidRPr="005419A1">
        <w:rPr>
          <w:sz w:val="22"/>
          <w:szCs w:val="22"/>
        </w:rPr>
        <w:t>3</w:t>
      </w:r>
      <w:r w:rsidR="006B3D69" w:rsidRPr="005419A1">
        <w:rPr>
          <w:sz w:val="22"/>
          <w:szCs w:val="22"/>
        </w:rPr>
        <w:t xml:space="preserve">, </w:t>
      </w:r>
      <w:proofErr w:type="spellStart"/>
      <w:r w:rsidR="006B3D69" w:rsidRPr="005419A1">
        <w:rPr>
          <w:sz w:val="22"/>
          <w:szCs w:val="22"/>
        </w:rPr>
        <w:t>parseller</w:t>
      </w:r>
      <w:r w:rsidR="0079498D">
        <w:rPr>
          <w:sz w:val="22"/>
          <w:szCs w:val="22"/>
        </w:rPr>
        <w:t>de</w:t>
      </w:r>
      <w:proofErr w:type="spellEnd"/>
      <w:r w:rsidR="0079498D">
        <w:rPr>
          <w:sz w:val="22"/>
          <w:szCs w:val="22"/>
        </w:rPr>
        <w:t xml:space="preserve"> </w:t>
      </w:r>
      <w:proofErr w:type="spellStart"/>
      <w:r w:rsidR="0079498D">
        <w:rPr>
          <w:sz w:val="22"/>
          <w:szCs w:val="22"/>
        </w:rPr>
        <w:t>Pazar</w:t>
      </w:r>
      <w:proofErr w:type="spellEnd"/>
      <w:r w:rsidR="0079498D">
        <w:rPr>
          <w:sz w:val="22"/>
          <w:szCs w:val="22"/>
        </w:rPr>
        <w:t xml:space="preserve"> Al</w:t>
      </w:r>
      <w:r w:rsidR="003D6CA8" w:rsidRPr="005419A1">
        <w:rPr>
          <w:sz w:val="22"/>
          <w:szCs w:val="22"/>
        </w:rPr>
        <w:t xml:space="preserve">anı </w:t>
      </w:r>
      <w:proofErr w:type="spellStart"/>
      <w:r w:rsidR="003D6CA8" w:rsidRPr="005419A1">
        <w:rPr>
          <w:sz w:val="22"/>
          <w:szCs w:val="22"/>
        </w:rPr>
        <w:t>yapılmasına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proofErr w:type="gramStart"/>
      <w:r w:rsidR="003D6CA8" w:rsidRPr="005419A1">
        <w:rPr>
          <w:sz w:val="22"/>
          <w:szCs w:val="22"/>
        </w:rPr>
        <w:t>ilişkin</w:t>
      </w:r>
      <w:proofErr w:type="spellEnd"/>
      <w:r w:rsidR="003D6CA8" w:rsidRPr="005419A1">
        <w:rPr>
          <w:sz w:val="22"/>
          <w:szCs w:val="22"/>
        </w:rPr>
        <w:t xml:space="preserve"> </w:t>
      </w:r>
      <w:r w:rsidR="006B3D69" w:rsidRPr="005419A1">
        <w:rPr>
          <w:sz w:val="22"/>
          <w:szCs w:val="22"/>
        </w:rPr>
        <w:t xml:space="preserve"> </w:t>
      </w:r>
      <w:r w:rsidR="003D6CA8" w:rsidRPr="005419A1">
        <w:rPr>
          <w:sz w:val="22"/>
          <w:szCs w:val="22"/>
        </w:rPr>
        <w:t>plan</w:t>
      </w:r>
      <w:proofErr w:type="gram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değişikliği</w:t>
      </w:r>
      <w:proofErr w:type="spellEnd"/>
    </w:p>
    <w:p w:rsidR="003D6CA8" w:rsidRPr="005419A1" w:rsidRDefault="005D68BC" w:rsidP="005419A1">
      <w:pPr>
        <w:spacing w:before="240" w:line="276" w:lineRule="auto"/>
        <w:jc w:val="both"/>
        <w:rPr>
          <w:sz w:val="22"/>
          <w:szCs w:val="22"/>
        </w:rPr>
      </w:pPr>
      <w:proofErr w:type="gramStart"/>
      <w:r w:rsidRPr="005419A1">
        <w:rPr>
          <w:b/>
          <w:sz w:val="22"/>
          <w:szCs w:val="22"/>
          <w:u w:val="single"/>
          <w:lang w:val="tr-TR"/>
        </w:rPr>
        <w:t>TALEP:</w:t>
      </w:r>
      <w:r w:rsidR="00154FCC" w:rsidRPr="005419A1">
        <w:rPr>
          <w:sz w:val="22"/>
          <w:szCs w:val="22"/>
        </w:rPr>
        <w:t xml:space="preserve"> </w:t>
      </w:r>
      <w:r w:rsidR="003D6CA8" w:rsidRPr="005419A1">
        <w:rPr>
          <w:sz w:val="22"/>
          <w:szCs w:val="22"/>
        </w:rPr>
        <w:t xml:space="preserve">Fen </w:t>
      </w:r>
      <w:proofErr w:type="spellStart"/>
      <w:r w:rsidR="003D6CA8" w:rsidRPr="005419A1">
        <w:rPr>
          <w:sz w:val="22"/>
          <w:szCs w:val="22"/>
        </w:rPr>
        <w:t>İşleri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Müdürlüğü'nün</w:t>
      </w:r>
      <w:proofErr w:type="spellEnd"/>
      <w:r w:rsidR="003D6CA8" w:rsidRPr="005419A1">
        <w:rPr>
          <w:sz w:val="22"/>
          <w:szCs w:val="22"/>
        </w:rPr>
        <w:t xml:space="preserve"> 15.05.2026 </w:t>
      </w:r>
      <w:proofErr w:type="spellStart"/>
      <w:r w:rsidR="003D6CA8" w:rsidRPr="005419A1">
        <w:rPr>
          <w:sz w:val="22"/>
          <w:szCs w:val="22"/>
        </w:rPr>
        <w:t>tarihli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ve</w:t>
      </w:r>
      <w:proofErr w:type="spellEnd"/>
      <w:r w:rsidR="003D6CA8" w:rsidRPr="005419A1">
        <w:rPr>
          <w:sz w:val="22"/>
          <w:szCs w:val="22"/>
        </w:rPr>
        <w:t xml:space="preserve"> E-55233660-755.01-447228 </w:t>
      </w:r>
      <w:proofErr w:type="spellStart"/>
      <w:r w:rsidR="003D6CA8" w:rsidRPr="005419A1">
        <w:rPr>
          <w:sz w:val="22"/>
          <w:szCs w:val="22"/>
        </w:rPr>
        <w:t>sayılı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yazısı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5419A1">
        <w:rPr>
          <w:sz w:val="22"/>
          <w:szCs w:val="22"/>
        </w:rPr>
        <w:t>ve</w:t>
      </w:r>
      <w:proofErr w:type="spellEnd"/>
      <w:r w:rsidR="005419A1">
        <w:rPr>
          <w:sz w:val="22"/>
          <w:szCs w:val="22"/>
        </w:rPr>
        <w:t xml:space="preserve"> </w:t>
      </w:r>
      <w:proofErr w:type="spellStart"/>
      <w:r w:rsidR="005419A1">
        <w:rPr>
          <w:sz w:val="22"/>
          <w:szCs w:val="22"/>
        </w:rPr>
        <w:t>eki</w:t>
      </w:r>
      <w:proofErr w:type="spellEnd"/>
      <w:r w:rsidR="005419A1">
        <w:rPr>
          <w:sz w:val="22"/>
          <w:szCs w:val="22"/>
        </w:rPr>
        <w:t xml:space="preserve"> 16.04.2026 </w:t>
      </w:r>
      <w:proofErr w:type="spellStart"/>
      <w:r w:rsidR="005419A1">
        <w:rPr>
          <w:sz w:val="22"/>
          <w:szCs w:val="22"/>
        </w:rPr>
        <w:t>t</w:t>
      </w:r>
      <w:r w:rsidR="003D6CA8" w:rsidRPr="005419A1">
        <w:rPr>
          <w:sz w:val="22"/>
          <w:szCs w:val="22"/>
        </w:rPr>
        <w:t>arih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ve</w:t>
      </w:r>
      <w:proofErr w:type="spellEnd"/>
      <w:r w:rsidR="003D6CA8" w:rsidRPr="005419A1">
        <w:rPr>
          <w:sz w:val="22"/>
          <w:szCs w:val="22"/>
        </w:rPr>
        <w:t xml:space="preserve"> 2601852670 </w:t>
      </w:r>
      <w:proofErr w:type="spellStart"/>
      <w:r w:rsidR="003D6CA8" w:rsidRPr="005419A1">
        <w:rPr>
          <w:sz w:val="22"/>
          <w:szCs w:val="22"/>
        </w:rPr>
        <w:t>sayılı</w:t>
      </w:r>
      <w:proofErr w:type="spellEnd"/>
      <w:r w:rsidR="003D6CA8" w:rsidRPr="005419A1">
        <w:rPr>
          <w:sz w:val="22"/>
          <w:szCs w:val="22"/>
        </w:rPr>
        <w:t xml:space="preserve"> CİMER </w:t>
      </w:r>
      <w:proofErr w:type="spellStart"/>
      <w:r w:rsidR="003D6CA8" w:rsidRPr="005419A1">
        <w:rPr>
          <w:sz w:val="22"/>
          <w:szCs w:val="22"/>
        </w:rPr>
        <w:t>başvurusuna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konu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olan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Küçükbalıklı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Mahallesi</w:t>
      </w:r>
      <w:proofErr w:type="spellEnd"/>
      <w:r w:rsidR="003D6CA8" w:rsidRPr="005419A1">
        <w:rPr>
          <w:sz w:val="22"/>
          <w:szCs w:val="22"/>
        </w:rPr>
        <w:t xml:space="preserve"> 2. </w:t>
      </w:r>
      <w:proofErr w:type="spellStart"/>
      <w:r w:rsidR="003D6CA8" w:rsidRPr="005419A1">
        <w:rPr>
          <w:sz w:val="22"/>
          <w:szCs w:val="22"/>
        </w:rPr>
        <w:t>Babacan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sokak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ile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Emre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Sokak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ve</w:t>
      </w:r>
      <w:proofErr w:type="spellEnd"/>
      <w:r w:rsidR="003D6CA8" w:rsidRPr="005419A1">
        <w:rPr>
          <w:sz w:val="22"/>
          <w:szCs w:val="22"/>
        </w:rPr>
        <w:t xml:space="preserve"> 2. </w:t>
      </w:r>
      <w:proofErr w:type="spellStart"/>
      <w:r w:rsidR="003D6CA8" w:rsidRPr="005419A1">
        <w:rPr>
          <w:sz w:val="22"/>
          <w:szCs w:val="22"/>
        </w:rPr>
        <w:t>Ordulu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Sokak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kesişiminde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yer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alan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boş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arazinin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uygulama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planında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kısmen</w:t>
      </w:r>
      <w:proofErr w:type="spellEnd"/>
      <w:r w:rsidR="003D6CA8" w:rsidRPr="005419A1">
        <w:rPr>
          <w:sz w:val="22"/>
          <w:szCs w:val="22"/>
        </w:rPr>
        <w:t xml:space="preserve"> park </w:t>
      </w:r>
      <w:proofErr w:type="spellStart"/>
      <w:r w:rsidR="003D6CA8" w:rsidRPr="005419A1">
        <w:rPr>
          <w:sz w:val="22"/>
          <w:szCs w:val="22"/>
        </w:rPr>
        <w:t>alanı</w:t>
      </w:r>
      <w:proofErr w:type="spellEnd"/>
      <w:r w:rsidR="003D6CA8" w:rsidRPr="005419A1">
        <w:rPr>
          <w:sz w:val="22"/>
          <w:szCs w:val="22"/>
        </w:rPr>
        <w:t xml:space="preserve">, </w:t>
      </w:r>
      <w:proofErr w:type="spellStart"/>
      <w:r w:rsidR="003D6CA8" w:rsidRPr="005419A1">
        <w:rPr>
          <w:sz w:val="22"/>
          <w:szCs w:val="22"/>
        </w:rPr>
        <w:t>kısmen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eğitim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alanı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ve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kısmen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yolda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kaldığı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bildirilmiş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ve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söz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konusu</w:t>
      </w:r>
      <w:proofErr w:type="spellEnd"/>
      <w:r w:rsidR="003D6CA8" w:rsidRPr="005419A1">
        <w:rPr>
          <w:sz w:val="22"/>
          <w:szCs w:val="22"/>
        </w:rPr>
        <w:t xml:space="preserve"> "</w:t>
      </w:r>
      <w:proofErr w:type="spellStart"/>
      <w:r w:rsidR="003D6CA8" w:rsidRPr="005419A1">
        <w:rPr>
          <w:sz w:val="22"/>
          <w:szCs w:val="22"/>
        </w:rPr>
        <w:t>Pazar</w:t>
      </w:r>
      <w:proofErr w:type="spellEnd"/>
      <w:r w:rsidR="003D6CA8" w:rsidRPr="005419A1">
        <w:rPr>
          <w:sz w:val="22"/>
          <w:szCs w:val="22"/>
        </w:rPr>
        <w:t xml:space="preserve"> Alanı" </w:t>
      </w:r>
      <w:proofErr w:type="spellStart"/>
      <w:r w:rsidR="003D6CA8" w:rsidRPr="005419A1">
        <w:rPr>
          <w:sz w:val="22"/>
          <w:szCs w:val="22"/>
        </w:rPr>
        <w:t>talebinin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karşılanması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için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gerekeli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imar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planı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çalışmalarının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değerlendirilmesi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talep</w:t>
      </w:r>
      <w:proofErr w:type="spellEnd"/>
      <w:r w:rsidR="003D6CA8" w:rsidRPr="005419A1">
        <w:rPr>
          <w:sz w:val="22"/>
          <w:szCs w:val="22"/>
        </w:rPr>
        <w:t xml:space="preserve"> </w:t>
      </w:r>
      <w:proofErr w:type="spellStart"/>
      <w:r w:rsidR="003D6CA8" w:rsidRPr="005419A1">
        <w:rPr>
          <w:sz w:val="22"/>
          <w:szCs w:val="22"/>
        </w:rPr>
        <w:t>edilmiştir</w:t>
      </w:r>
      <w:proofErr w:type="spellEnd"/>
      <w:r w:rsidR="003D6CA8" w:rsidRPr="005419A1">
        <w:rPr>
          <w:sz w:val="22"/>
          <w:szCs w:val="22"/>
        </w:rPr>
        <w:t>.</w:t>
      </w:r>
      <w:proofErr w:type="gramEnd"/>
    </w:p>
    <w:p w:rsidR="003D6CA8" w:rsidRPr="005419A1" w:rsidRDefault="008A08CA" w:rsidP="005419A1">
      <w:pPr>
        <w:spacing w:before="240" w:after="240" w:line="276" w:lineRule="auto"/>
        <w:jc w:val="both"/>
        <w:rPr>
          <w:sz w:val="22"/>
          <w:szCs w:val="22"/>
          <w:lang w:eastAsia="en-US"/>
        </w:rPr>
      </w:pPr>
      <w:r w:rsidRPr="005419A1">
        <w:rPr>
          <w:b/>
          <w:sz w:val="22"/>
          <w:szCs w:val="22"/>
          <w:u w:val="single"/>
          <w:lang w:val="tr-TR"/>
        </w:rPr>
        <w:t>MERİİ PLANLARDAKİ DURUMU</w:t>
      </w:r>
      <w:r w:rsidR="005D68BC" w:rsidRPr="005419A1">
        <w:rPr>
          <w:b/>
          <w:sz w:val="22"/>
          <w:szCs w:val="22"/>
          <w:u w:val="single"/>
          <w:lang w:val="tr-TR"/>
        </w:rPr>
        <w:t>:</w:t>
      </w:r>
      <w:r w:rsidR="00154FCC" w:rsidRPr="005419A1">
        <w:rPr>
          <w:sz w:val="22"/>
          <w:szCs w:val="22"/>
          <w:shd w:val="clear" w:color="auto" w:fill="FFFFFF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Müdürlüğümüzce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yapılan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incelemede</w:t>
      </w:r>
      <w:proofErr w:type="spellEnd"/>
      <w:r w:rsidR="003D6CA8" w:rsidRPr="005419A1">
        <w:rPr>
          <w:sz w:val="22"/>
          <w:szCs w:val="22"/>
          <w:lang w:eastAsia="en-US"/>
        </w:rPr>
        <w:t xml:space="preserve">; </w:t>
      </w:r>
      <w:proofErr w:type="spellStart"/>
      <w:r w:rsidR="003D6CA8" w:rsidRPr="005419A1">
        <w:rPr>
          <w:sz w:val="22"/>
          <w:szCs w:val="22"/>
          <w:lang w:eastAsia="en-US"/>
        </w:rPr>
        <w:t>talebe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konu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Küçükbalıklı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Mahallesi</w:t>
      </w:r>
      <w:proofErr w:type="spellEnd"/>
      <w:r w:rsidR="003D6CA8" w:rsidRPr="005419A1">
        <w:rPr>
          <w:sz w:val="22"/>
          <w:szCs w:val="22"/>
          <w:lang w:eastAsia="en-US"/>
        </w:rPr>
        <w:t xml:space="preserve"> 2. </w:t>
      </w:r>
      <w:proofErr w:type="spellStart"/>
      <w:r w:rsidR="003D6CA8" w:rsidRPr="005419A1">
        <w:rPr>
          <w:sz w:val="22"/>
          <w:szCs w:val="22"/>
          <w:lang w:eastAsia="en-US"/>
        </w:rPr>
        <w:t>Babacan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sokak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ile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Emre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Sokak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2. </w:t>
      </w:r>
      <w:proofErr w:type="spellStart"/>
      <w:r w:rsidR="003D6CA8" w:rsidRPr="005419A1">
        <w:rPr>
          <w:sz w:val="22"/>
          <w:szCs w:val="22"/>
          <w:lang w:eastAsia="en-US"/>
        </w:rPr>
        <w:t>Ordulu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Sokak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kesişiminde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yer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alan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boş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arazinin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Küçükbalıklı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Mahallesi</w:t>
      </w:r>
      <w:proofErr w:type="spellEnd"/>
      <w:r w:rsidR="003D6CA8" w:rsidRPr="005419A1">
        <w:rPr>
          <w:sz w:val="22"/>
          <w:szCs w:val="22"/>
          <w:lang w:eastAsia="en-US"/>
        </w:rPr>
        <w:t xml:space="preserve"> 3199 </w:t>
      </w:r>
      <w:proofErr w:type="spellStart"/>
      <w:r w:rsidR="003D6CA8" w:rsidRPr="005419A1">
        <w:rPr>
          <w:sz w:val="22"/>
          <w:szCs w:val="22"/>
          <w:lang w:eastAsia="en-US"/>
        </w:rPr>
        <w:t>ada</w:t>
      </w:r>
      <w:proofErr w:type="spellEnd"/>
      <w:r w:rsidR="003D6CA8" w:rsidRPr="005419A1">
        <w:rPr>
          <w:sz w:val="22"/>
          <w:szCs w:val="22"/>
          <w:lang w:eastAsia="en-US"/>
        </w:rPr>
        <w:t xml:space="preserve"> 260, 261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263 </w:t>
      </w:r>
      <w:proofErr w:type="spellStart"/>
      <w:r w:rsidR="003D6CA8" w:rsidRPr="005419A1">
        <w:rPr>
          <w:sz w:val="22"/>
          <w:szCs w:val="22"/>
          <w:lang w:eastAsia="en-US"/>
        </w:rPr>
        <w:t>sayılı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parselleri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kapsadığı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tespit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edilmiştir</w:t>
      </w:r>
      <w:proofErr w:type="spellEnd"/>
      <w:r w:rsidR="003D6CA8" w:rsidRPr="005419A1">
        <w:rPr>
          <w:sz w:val="22"/>
          <w:szCs w:val="22"/>
          <w:lang w:eastAsia="en-US"/>
        </w:rPr>
        <w:t xml:space="preserve">. </w:t>
      </w:r>
      <w:proofErr w:type="spellStart"/>
      <w:r w:rsidR="003D6CA8" w:rsidRPr="005419A1">
        <w:rPr>
          <w:sz w:val="22"/>
          <w:szCs w:val="22"/>
          <w:lang w:eastAsia="en-US"/>
        </w:rPr>
        <w:t>Söz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konusu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Küçükbalıklı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Mahallesi</w:t>
      </w:r>
      <w:proofErr w:type="spellEnd"/>
      <w:r w:rsidR="003D6CA8" w:rsidRPr="005419A1">
        <w:rPr>
          <w:sz w:val="22"/>
          <w:szCs w:val="22"/>
          <w:lang w:eastAsia="en-US"/>
        </w:rPr>
        <w:t xml:space="preserve"> 3199 </w:t>
      </w:r>
      <w:proofErr w:type="spellStart"/>
      <w:r w:rsidR="003D6CA8" w:rsidRPr="005419A1">
        <w:rPr>
          <w:sz w:val="22"/>
          <w:szCs w:val="22"/>
          <w:lang w:eastAsia="en-US"/>
        </w:rPr>
        <w:t>ada</w:t>
      </w:r>
      <w:proofErr w:type="spellEnd"/>
      <w:r w:rsidR="003D6CA8" w:rsidRPr="005419A1">
        <w:rPr>
          <w:sz w:val="22"/>
          <w:szCs w:val="22"/>
          <w:lang w:eastAsia="en-US"/>
        </w:rPr>
        <w:t xml:space="preserve"> 260, 261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263 </w:t>
      </w:r>
      <w:proofErr w:type="spellStart"/>
      <w:r w:rsidR="003D6CA8" w:rsidRPr="005419A1">
        <w:rPr>
          <w:sz w:val="22"/>
          <w:szCs w:val="22"/>
          <w:lang w:eastAsia="en-US"/>
        </w:rPr>
        <w:t>sayılı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parsellerin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onaylı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Osmangazi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Merkez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Nazım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İmar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Planında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350 </w:t>
      </w:r>
      <w:proofErr w:type="spellStart"/>
      <w:r w:rsidR="003D6CA8" w:rsidRPr="005419A1">
        <w:rPr>
          <w:sz w:val="22"/>
          <w:szCs w:val="22"/>
          <w:lang w:eastAsia="en-US"/>
        </w:rPr>
        <w:t>kişi</w:t>
      </w:r>
      <w:proofErr w:type="spellEnd"/>
      <w:r w:rsidR="003D6CA8" w:rsidRPr="005419A1">
        <w:rPr>
          <w:sz w:val="22"/>
          <w:szCs w:val="22"/>
          <w:lang w:eastAsia="en-US"/>
        </w:rPr>
        <w:t xml:space="preserve">/ha </w:t>
      </w:r>
      <w:proofErr w:type="spellStart"/>
      <w:r w:rsidR="003D6CA8" w:rsidRPr="005419A1">
        <w:rPr>
          <w:sz w:val="22"/>
          <w:szCs w:val="22"/>
          <w:lang w:eastAsia="en-US"/>
        </w:rPr>
        <w:t>Yoğunlukta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Meskun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Konut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Alanında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,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Park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Dinlenme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Alanlarında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,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Eğitim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Tesisi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Alanında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yolda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kaldığı</w:t>
      </w:r>
      <w:proofErr w:type="spellEnd"/>
      <w:r w:rsidR="003D6CA8" w:rsidRPr="005419A1">
        <w:rPr>
          <w:sz w:val="22"/>
          <w:szCs w:val="22"/>
          <w:lang w:eastAsia="en-US"/>
        </w:rPr>
        <w:t xml:space="preserve">, Bursa </w:t>
      </w:r>
      <w:proofErr w:type="spellStart"/>
      <w:r w:rsidR="003D6CA8" w:rsidRPr="005419A1">
        <w:rPr>
          <w:sz w:val="22"/>
          <w:szCs w:val="22"/>
          <w:lang w:eastAsia="en-US"/>
        </w:rPr>
        <w:t>Büyükşehir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Belediye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Başkanlığı’nın</w:t>
      </w:r>
      <w:proofErr w:type="spellEnd"/>
      <w:r w:rsidR="003D6CA8" w:rsidRPr="005419A1">
        <w:rPr>
          <w:sz w:val="22"/>
          <w:szCs w:val="22"/>
          <w:lang w:eastAsia="en-US"/>
        </w:rPr>
        <w:t xml:space="preserve"> 08.06.2003 </w:t>
      </w:r>
      <w:proofErr w:type="spellStart"/>
      <w:r w:rsidR="003D6CA8" w:rsidRPr="005419A1">
        <w:rPr>
          <w:sz w:val="22"/>
          <w:szCs w:val="22"/>
          <w:lang w:eastAsia="en-US"/>
        </w:rPr>
        <w:t>tarih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16021088/326 </w:t>
      </w:r>
      <w:proofErr w:type="spellStart"/>
      <w:r w:rsidR="003D6CA8" w:rsidRPr="005419A1">
        <w:rPr>
          <w:sz w:val="22"/>
          <w:szCs w:val="22"/>
          <w:lang w:eastAsia="en-US"/>
        </w:rPr>
        <w:t>sayılı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kararı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ile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onaylı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1/1000 </w:t>
      </w:r>
      <w:proofErr w:type="spellStart"/>
      <w:r w:rsidR="003D6CA8" w:rsidRPr="005419A1">
        <w:rPr>
          <w:sz w:val="22"/>
          <w:szCs w:val="22"/>
          <w:lang w:eastAsia="en-US"/>
        </w:rPr>
        <w:t>ölçekli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Kentsel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Dönüşüm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Sağlıklaştırma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Projesi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Küçükbalıklı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Uygulama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İmar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Planı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kapsamında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İlköğretim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Alanında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,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Park </w:t>
      </w:r>
      <w:proofErr w:type="spellStart"/>
      <w:r w:rsidR="003D6CA8" w:rsidRPr="005419A1">
        <w:rPr>
          <w:sz w:val="22"/>
          <w:szCs w:val="22"/>
          <w:lang w:eastAsia="en-US"/>
        </w:rPr>
        <w:t>Alanında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ve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kısmen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yolda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kaldığı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tespit</w:t>
      </w:r>
      <w:proofErr w:type="spellEnd"/>
      <w:r w:rsidR="003D6CA8" w:rsidRPr="005419A1">
        <w:rPr>
          <w:sz w:val="22"/>
          <w:szCs w:val="22"/>
          <w:lang w:eastAsia="en-US"/>
        </w:rPr>
        <w:t xml:space="preserve"> </w:t>
      </w:r>
      <w:proofErr w:type="spellStart"/>
      <w:r w:rsidR="003D6CA8" w:rsidRPr="005419A1">
        <w:rPr>
          <w:sz w:val="22"/>
          <w:szCs w:val="22"/>
          <w:lang w:eastAsia="en-US"/>
        </w:rPr>
        <w:t>edilmiştir</w:t>
      </w:r>
      <w:proofErr w:type="spellEnd"/>
      <w:r w:rsidR="003D6CA8" w:rsidRPr="005419A1">
        <w:rPr>
          <w:sz w:val="22"/>
          <w:szCs w:val="22"/>
          <w:lang w:eastAsia="en-US"/>
        </w:rPr>
        <w:t>.</w:t>
      </w:r>
    </w:p>
    <w:p w:rsidR="00805EFA" w:rsidRPr="005419A1" w:rsidRDefault="008A08CA" w:rsidP="005419A1">
      <w:pPr>
        <w:spacing w:after="240" w:line="276" w:lineRule="auto"/>
        <w:ind w:right="-2"/>
        <w:jc w:val="both"/>
        <w:rPr>
          <w:sz w:val="22"/>
          <w:szCs w:val="22"/>
          <w:lang w:val="tr-TR"/>
        </w:rPr>
      </w:pPr>
      <w:r w:rsidRPr="005419A1">
        <w:rPr>
          <w:b/>
          <w:sz w:val="22"/>
          <w:szCs w:val="22"/>
          <w:u w:val="single"/>
          <w:lang w:val="tr-TR"/>
        </w:rPr>
        <w:t>KOMİSYON GÖRÜŞÜ</w:t>
      </w:r>
      <w:r w:rsidRPr="005419A1">
        <w:rPr>
          <w:b/>
          <w:sz w:val="22"/>
          <w:szCs w:val="22"/>
          <w:lang w:val="tr-TR"/>
        </w:rPr>
        <w:t>:</w:t>
      </w:r>
      <w:r w:rsidR="00931C3C" w:rsidRPr="005419A1">
        <w:rPr>
          <w:sz w:val="22"/>
          <w:szCs w:val="22"/>
          <w:lang w:val="tr-TR"/>
        </w:rPr>
        <w:t xml:space="preserve"> </w:t>
      </w:r>
      <w:r w:rsidR="009859E5" w:rsidRPr="005419A1">
        <w:rPr>
          <w:sz w:val="22"/>
          <w:szCs w:val="22"/>
          <w:lang w:val="tr-TR"/>
        </w:rPr>
        <w:t>Yapılan inceleme sonucu,</w:t>
      </w:r>
      <w:r w:rsidR="008870EC" w:rsidRPr="005419A1">
        <w:rPr>
          <w:sz w:val="22"/>
          <w:szCs w:val="22"/>
        </w:rPr>
        <w:t xml:space="preserve"> </w:t>
      </w:r>
      <w:proofErr w:type="spellStart"/>
      <w:r w:rsidR="008870EC" w:rsidRPr="005419A1">
        <w:rPr>
          <w:sz w:val="22"/>
          <w:szCs w:val="22"/>
        </w:rPr>
        <w:t>Küçükbalıklı</w:t>
      </w:r>
      <w:proofErr w:type="spellEnd"/>
      <w:r w:rsidR="008870EC" w:rsidRPr="005419A1">
        <w:rPr>
          <w:sz w:val="22"/>
          <w:szCs w:val="22"/>
        </w:rPr>
        <w:t xml:space="preserve"> </w:t>
      </w:r>
      <w:proofErr w:type="spellStart"/>
      <w:r w:rsidR="008870EC" w:rsidRPr="005419A1">
        <w:rPr>
          <w:sz w:val="22"/>
          <w:szCs w:val="22"/>
        </w:rPr>
        <w:t>Mahallesi</w:t>
      </w:r>
      <w:proofErr w:type="spellEnd"/>
      <w:r w:rsidR="008870EC" w:rsidRPr="005419A1">
        <w:rPr>
          <w:sz w:val="22"/>
          <w:szCs w:val="22"/>
        </w:rPr>
        <w:t xml:space="preserve"> 3199 </w:t>
      </w:r>
      <w:proofErr w:type="spellStart"/>
      <w:r w:rsidR="008870EC" w:rsidRPr="005419A1">
        <w:rPr>
          <w:sz w:val="22"/>
          <w:szCs w:val="22"/>
        </w:rPr>
        <w:t>ada</w:t>
      </w:r>
      <w:proofErr w:type="spellEnd"/>
      <w:r w:rsidR="008870EC" w:rsidRPr="005419A1">
        <w:rPr>
          <w:sz w:val="22"/>
          <w:szCs w:val="22"/>
        </w:rPr>
        <w:t xml:space="preserve">, 260, 261, 263, </w:t>
      </w:r>
      <w:proofErr w:type="spellStart"/>
      <w:r w:rsidR="008870EC" w:rsidRPr="005419A1">
        <w:rPr>
          <w:sz w:val="22"/>
          <w:szCs w:val="22"/>
        </w:rPr>
        <w:t>parsellerde</w:t>
      </w:r>
      <w:proofErr w:type="spellEnd"/>
      <w:r w:rsidR="008870EC" w:rsidRPr="005419A1">
        <w:rPr>
          <w:sz w:val="22"/>
          <w:szCs w:val="22"/>
        </w:rPr>
        <w:t xml:space="preserve"> </w:t>
      </w:r>
      <w:proofErr w:type="spellStart"/>
      <w:r w:rsidR="008870EC" w:rsidRPr="005419A1">
        <w:rPr>
          <w:sz w:val="22"/>
          <w:szCs w:val="22"/>
        </w:rPr>
        <w:t>P</w:t>
      </w:r>
      <w:r w:rsidR="00AA42ED">
        <w:rPr>
          <w:sz w:val="22"/>
          <w:szCs w:val="22"/>
        </w:rPr>
        <w:t>azar</w:t>
      </w:r>
      <w:proofErr w:type="spellEnd"/>
      <w:r w:rsidR="00AA42ED">
        <w:rPr>
          <w:sz w:val="22"/>
          <w:szCs w:val="22"/>
        </w:rPr>
        <w:t xml:space="preserve"> A</w:t>
      </w:r>
      <w:bookmarkStart w:id="0" w:name="_GoBack"/>
      <w:bookmarkEnd w:id="0"/>
      <w:r w:rsidR="00AA42ED">
        <w:rPr>
          <w:sz w:val="22"/>
          <w:szCs w:val="22"/>
        </w:rPr>
        <w:t xml:space="preserve">lanı </w:t>
      </w:r>
      <w:proofErr w:type="spellStart"/>
      <w:r w:rsidR="00AA42ED">
        <w:rPr>
          <w:sz w:val="22"/>
          <w:szCs w:val="22"/>
        </w:rPr>
        <w:t>yapılmasına</w:t>
      </w:r>
      <w:proofErr w:type="spellEnd"/>
      <w:r w:rsidR="00AA42ED">
        <w:rPr>
          <w:sz w:val="22"/>
          <w:szCs w:val="22"/>
        </w:rPr>
        <w:t xml:space="preserve"> </w:t>
      </w:r>
      <w:proofErr w:type="spellStart"/>
      <w:r w:rsidR="00AA42ED">
        <w:rPr>
          <w:sz w:val="22"/>
          <w:szCs w:val="22"/>
        </w:rPr>
        <w:t>ilişkin</w:t>
      </w:r>
      <w:proofErr w:type="spellEnd"/>
      <w:r w:rsidR="00AA42ED">
        <w:rPr>
          <w:sz w:val="22"/>
          <w:szCs w:val="22"/>
        </w:rPr>
        <w:t xml:space="preserve"> </w:t>
      </w:r>
      <w:r w:rsidR="008870EC" w:rsidRPr="005419A1">
        <w:rPr>
          <w:sz w:val="22"/>
          <w:szCs w:val="22"/>
        </w:rPr>
        <w:t xml:space="preserve">plan </w:t>
      </w:r>
      <w:proofErr w:type="spellStart"/>
      <w:r w:rsidR="008870EC" w:rsidRPr="005419A1">
        <w:rPr>
          <w:sz w:val="22"/>
          <w:szCs w:val="22"/>
        </w:rPr>
        <w:t>değişikliği</w:t>
      </w:r>
      <w:proofErr w:type="spellEnd"/>
      <w:r w:rsidR="008870EC" w:rsidRPr="005419A1">
        <w:rPr>
          <w:sz w:val="22"/>
          <w:szCs w:val="22"/>
        </w:rPr>
        <w:t xml:space="preserve"> </w:t>
      </w:r>
      <w:proofErr w:type="spellStart"/>
      <w:r w:rsidR="008870EC" w:rsidRPr="005419A1">
        <w:rPr>
          <w:sz w:val="22"/>
          <w:szCs w:val="22"/>
        </w:rPr>
        <w:t>talebi</w:t>
      </w:r>
      <w:r w:rsidR="00C35242" w:rsidRPr="005419A1">
        <w:rPr>
          <w:sz w:val="22"/>
          <w:szCs w:val="22"/>
        </w:rPr>
        <w:t>nin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yeşil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alan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azaltıcı</w:t>
      </w:r>
      <w:proofErr w:type="spellEnd"/>
      <w:r w:rsidR="005419A1" w:rsidRPr="005419A1">
        <w:rPr>
          <w:color w:val="000000"/>
          <w:sz w:val="22"/>
          <w:szCs w:val="22"/>
        </w:rPr>
        <w:t xml:space="preserve">, </w:t>
      </w:r>
      <w:proofErr w:type="spellStart"/>
      <w:r w:rsidR="005419A1" w:rsidRPr="005419A1">
        <w:rPr>
          <w:color w:val="000000"/>
          <w:sz w:val="22"/>
          <w:szCs w:val="22"/>
        </w:rPr>
        <w:t>planlanan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ulaşım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sistemini</w:t>
      </w:r>
      <w:proofErr w:type="spellEnd"/>
      <w:r w:rsidR="005419A1" w:rsidRPr="005419A1">
        <w:rPr>
          <w:color w:val="000000"/>
          <w:sz w:val="22"/>
          <w:szCs w:val="22"/>
        </w:rPr>
        <w:t xml:space="preserve"> </w:t>
      </w:r>
      <w:proofErr w:type="spellStart"/>
      <w:r w:rsidR="005419A1" w:rsidRPr="005419A1">
        <w:rPr>
          <w:color w:val="000000"/>
          <w:sz w:val="22"/>
          <w:szCs w:val="22"/>
        </w:rPr>
        <w:t>ve</w:t>
      </w:r>
      <w:proofErr w:type="spellEnd"/>
      <w:r w:rsidR="005419A1" w:rsidRPr="005419A1">
        <w:rPr>
          <w:color w:val="000000"/>
          <w:sz w:val="22"/>
          <w:szCs w:val="22"/>
        </w:rPr>
        <w:t xml:space="preserve"> p</w:t>
      </w:r>
      <w:r w:rsidR="005419A1" w:rsidRPr="005419A1">
        <w:rPr>
          <w:bCs/>
          <w:sz w:val="22"/>
          <w:szCs w:val="22"/>
          <w:lang w:val="tr-TR"/>
        </w:rPr>
        <w:t>lan bütünlüğünü bozucu nitelik taşıması sebepleriyle</w:t>
      </w:r>
      <w:r w:rsidR="00C35242" w:rsidRPr="005419A1">
        <w:rPr>
          <w:sz w:val="22"/>
          <w:szCs w:val="22"/>
          <w:lang w:val="tr-TR"/>
        </w:rPr>
        <w:t>, planlama ilkeleri ve şehircilik esaslarına aykırı olma</w:t>
      </w:r>
      <w:r w:rsidR="005419A1" w:rsidRPr="005419A1">
        <w:rPr>
          <w:sz w:val="22"/>
          <w:szCs w:val="22"/>
          <w:lang w:val="tr-TR"/>
        </w:rPr>
        <w:t xml:space="preserve">sı ve </w:t>
      </w:r>
      <w:proofErr w:type="spellStart"/>
      <w:r w:rsidR="00C35242" w:rsidRPr="005419A1">
        <w:rPr>
          <w:sz w:val="22"/>
          <w:szCs w:val="22"/>
        </w:rPr>
        <w:t>bu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durumun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proofErr w:type="gramStart"/>
      <w:r w:rsidR="00C35242" w:rsidRPr="005419A1">
        <w:rPr>
          <w:sz w:val="22"/>
          <w:szCs w:val="22"/>
        </w:rPr>
        <w:t>Mekansal</w:t>
      </w:r>
      <w:proofErr w:type="spellEnd"/>
      <w:proofErr w:type="gram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Planlar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Yapım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Yönetmeliği’nin</w:t>
      </w:r>
      <w:proofErr w:type="spellEnd"/>
      <w:r w:rsidR="00C35242" w:rsidRPr="005419A1">
        <w:rPr>
          <w:sz w:val="22"/>
          <w:szCs w:val="22"/>
        </w:rPr>
        <w:t xml:space="preserve"> 26. </w:t>
      </w:r>
      <w:proofErr w:type="spellStart"/>
      <w:r w:rsidR="00C35242" w:rsidRPr="005419A1">
        <w:rPr>
          <w:sz w:val="22"/>
          <w:szCs w:val="22"/>
        </w:rPr>
        <w:t>Maddesine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aykırılık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teşkil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etmesi</w:t>
      </w:r>
      <w:proofErr w:type="spellEnd"/>
      <w:r w:rsidR="00C35242" w:rsidRPr="005419A1">
        <w:rPr>
          <w:sz w:val="22"/>
          <w:szCs w:val="22"/>
        </w:rPr>
        <w:t xml:space="preserve"> </w:t>
      </w:r>
      <w:proofErr w:type="spellStart"/>
      <w:r w:rsidR="00C35242" w:rsidRPr="005419A1">
        <w:rPr>
          <w:sz w:val="22"/>
          <w:szCs w:val="22"/>
        </w:rPr>
        <w:t>nedeniyle</w:t>
      </w:r>
      <w:proofErr w:type="spellEnd"/>
      <w:r w:rsidR="005419A1" w:rsidRPr="005419A1">
        <w:rPr>
          <w:sz w:val="22"/>
          <w:szCs w:val="22"/>
          <w:lang w:val="tr-TR"/>
        </w:rPr>
        <w:t xml:space="preserve">, </w:t>
      </w:r>
      <w:r w:rsidR="00792E92" w:rsidRPr="005419A1">
        <w:rPr>
          <w:bCs/>
          <w:sz w:val="22"/>
          <w:szCs w:val="22"/>
          <w:lang w:val="tr-TR"/>
        </w:rPr>
        <w:t xml:space="preserve">İmar ve Bayındırlık Komisyonu toplantısına katılan üyelerin oybirliği/oyçokluğu ile </w:t>
      </w:r>
      <w:r w:rsidR="00895E97" w:rsidRPr="005419A1">
        <w:rPr>
          <w:b/>
          <w:bCs/>
          <w:i/>
          <w:sz w:val="22"/>
          <w:szCs w:val="22"/>
          <w:lang w:val="tr-TR"/>
        </w:rPr>
        <w:t>uygun görül</w:t>
      </w:r>
      <w:r w:rsidR="008E172B" w:rsidRPr="005419A1">
        <w:rPr>
          <w:b/>
          <w:bCs/>
          <w:i/>
          <w:sz w:val="22"/>
          <w:szCs w:val="22"/>
          <w:lang w:val="tr-TR"/>
        </w:rPr>
        <w:t>memiştir</w:t>
      </w:r>
      <w:r w:rsidR="00690999" w:rsidRPr="005419A1">
        <w:rPr>
          <w:b/>
          <w:bCs/>
          <w:i/>
          <w:sz w:val="22"/>
          <w:szCs w:val="22"/>
          <w:lang w:val="tr-TR"/>
        </w:rPr>
        <w:t>.</w:t>
      </w:r>
    </w:p>
    <w:p w:rsidR="005D68BC" w:rsidRPr="005419A1" w:rsidRDefault="0094305E" w:rsidP="003D6CA8">
      <w:pPr>
        <w:spacing w:after="240" w:line="276" w:lineRule="auto"/>
        <w:jc w:val="both"/>
        <w:rPr>
          <w:sz w:val="22"/>
          <w:szCs w:val="22"/>
          <w:lang w:val="tr-TR"/>
        </w:rPr>
      </w:pPr>
      <w:r w:rsidRPr="005419A1">
        <w:rPr>
          <w:bCs/>
          <w:sz w:val="22"/>
          <w:szCs w:val="22"/>
          <w:lang w:val="tr-TR"/>
        </w:rPr>
        <w:tab/>
      </w:r>
      <w:r w:rsidR="008A08CA" w:rsidRPr="005419A1">
        <w:rPr>
          <w:sz w:val="22"/>
          <w:szCs w:val="22"/>
          <w:lang w:val="tr-TR"/>
        </w:rPr>
        <w:t>Belediye Meclisine arz olunur.</w:t>
      </w:r>
    </w:p>
    <w:p w:rsidR="001647DD" w:rsidRPr="005419A1" w:rsidRDefault="001647DD" w:rsidP="00690999">
      <w:pPr>
        <w:spacing w:line="360" w:lineRule="auto"/>
        <w:jc w:val="both"/>
        <w:rPr>
          <w:sz w:val="22"/>
          <w:szCs w:val="22"/>
          <w:lang w:val="tr-TR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1"/>
        <w:gridCol w:w="1819"/>
        <w:gridCol w:w="1699"/>
        <w:gridCol w:w="3232"/>
      </w:tblGrid>
      <w:tr w:rsidR="000C6460" w:rsidRPr="005419A1" w:rsidTr="005419A1">
        <w:trPr>
          <w:trHeight w:val="1464"/>
        </w:trPr>
        <w:tc>
          <w:tcPr>
            <w:tcW w:w="3111" w:type="dxa"/>
          </w:tcPr>
          <w:p w:rsidR="000C6460" w:rsidRPr="005419A1" w:rsidRDefault="000C6460" w:rsidP="00690999">
            <w:pPr>
              <w:spacing w:line="360" w:lineRule="auto"/>
              <w:jc w:val="center"/>
              <w:rPr>
                <w:b/>
                <w:sz w:val="22"/>
                <w:szCs w:val="22"/>
                <w:lang w:val="tr-TR"/>
              </w:rPr>
            </w:pPr>
            <w:r w:rsidRPr="005419A1">
              <w:rPr>
                <w:b/>
                <w:sz w:val="22"/>
                <w:szCs w:val="22"/>
                <w:lang w:val="tr-TR"/>
              </w:rPr>
              <w:t>BAŞKAN</w:t>
            </w:r>
          </w:p>
          <w:p w:rsidR="005419A1" w:rsidRDefault="000C6460" w:rsidP="00690999">
            <w:pPr>
              <w:pStyle w:val="AralkYok"/>
              <w:spacing w:line="360" w:lineRule="auto"/>
              <w:jc w:val="center"/>
              <w:rPr>
                <w:sz w:val="22"/>
                <w:szCs w:val="22"/>
              </w:rPr>
            </w:pPr>
            <w:r w:rsidRPr="005419A1">
              <w:rPr>
                <w:bCs/>
                <w:sz w:val="22"/>
                <w:szCs w:val="22"/>
              </w:rPr>
              <w:t>RECEP ÇOHAN</w:t>
            </w:r>
          </w:p>
          <w:p w:rsidR="005419A1" w:rsidRPr="005419A1" w:rsidRDefault="005419A1" w:rsidP="005419A1">
            <w:pPr>
              <w:rPr>
                <w:lang w:val="tr-TR"/>
              </w:rPr>
            </w:pPr>
          </w:p>
          <w:p w:rsidR="000C6460" w:rsidRDefault="000C6460" w:rsidP="005419A1">
            <w:pPr>
              <w:jc w:val="center"/>
              <w:rPr>
                <w:lang w:val="tr-TR"/>
              </w:rPr>
            </w:pPr>
          </w:p>
          <w:p w:rsidR="005419A1" w:rsidRDefault="005419A1" w:rsidP="005419A1">
            <w:pPr>
              <w:jc w:val="center"/>
              <w:rPr>
                <w:lang w:val="tr-TR"/>
              </w:rPr>
            </w:pPr>
          </w:p>
          <w:p w:rsidR="005419A1" w:rsidRPr="005419A1" w:rsidRDefault="005419A1" w:rsidP="005419A1">
            <w:pPr>
              <w:jc w:val="center"/>
              <w:rPr>
                <w:lang w:val="tr-TR"/>
              </w:rPr>
            </w:pPr>
          </w:p>
        </w:tc>
        <w:tc>
          <w:tcPr>
            <w:tcW w:w="3518" w:type="dxa"/>
            <w:gridSpan w:val="2"/>
          </w:tcPr>
          <w:p w:rsidR="000C6460" w:rsidRPr="005419A1" w:rsidRDefault="000C6460" w:rsidP="00690999">
            <w:pPr>
              <w:spacing w:line="360" w:lineRule="auto"/>
              <w:ind w:right="1"/>
              <w:jc w:val="center"/>
              <w:rPr>
                <w:b/>
                <w:sz w:val="22"/>
                <w:szCs w:val="22"/>
                <w:lang w:val="tr-TR"/>
              </w:rPr>
            </w:pPr>
            <w:r w:rsidRPr="005419A1">
              <w:rPr>
                <w:b/>
                <w:sz w:val="22"/>
                <w:szCs w:val="22"/>
                <w:lang w:val="tr-TR"/>
              </w:rPr>
              <w:t xml:space="preserve">  BAŞKAN YARD.</w:t>
            </w:r>
          </w:p>
          <w:p w:rsidR="000C6460" w:rsidRPr="005419A1" w:rsidRDefault="000C6460" w:rsidP="00690999">
            <w:pPr>
              <w:pStyle w:val="AralkYok"/>
              <w:spacing w:line="360" w:lineRule="auto"/>
              <w:jc w:val="center"/>
              <w:rPr>
                <w:sz w:val="22"/>
                <w:szCs w:val="22"/>
              </w:rPr>
            </w:pPr>
            <w:r w:rsidRPr="005419A1">
              <w:rPr>
                <w:sz w:val="22"/>
                <w:szCs w:val="22"/>
              </w:rPr>
              <w:t xml:space="preserve">   FATİH VARDAR     </w:t>
            </w:r>
          </w:p>
          <w:p w:rsidR="000C6460" w:rsidRPr="005419A1" w:rsidRDefault="000C6460" w:rsidP="00690999">
            <w:pPr>
              <w:pStyle w:val="AralkYok"/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232" w:type="dxa"/>
          </w:tcPr>
          <w:p w:rsidR="000C6460" w:rsidRPr="005419A1" w:rsidRDefault="000C6460" w:rsidP="00690999">
            <w:pPr>
              <w:spacing w:line="360" w:lineRule="auto"/>
              <w:jc w:val="center"/>
              <w:rPr>
                <w:b/>
                <w:sz w:val="22"/>
                <w:szCs w:val="22"/>
                <w:lang w:val="tr-TR"/>
              </w:rPr>
            </w:pPr>
            <w:r w:rsidRPr="005419A1">
              <w:rPr>
                <w:b/>
                <w:sz w:val="22"/>
                <w:szCs w:val="22"/>
                <w:lang w:val="tr-TR"/>
              </w:rPr>
              <w:t xml:space="preserve">   ÜYE</w:t>
            </w:r>
          </w:p>
          <w:p w:rsidR="000C6460" w:rsidRPr="005419A1" w:rsidRDefault="00431545" w:rsidP="00690999">
            <w:pPr>
              <w:pStyle w:val="AralkYok"/>
              <w:spacing w:line="360" w:lineRule="auto"/>
              <w:jc w:val="center"/>
              <w:rPr>
                <w:sz w:val="22"/>
                <w:szCs w:val="22"/>
              </w:rPr>
            </w:pPr>
            <w:r w:rsidRPr="005419A1">
              <w:rPr>
                <w:sz w:val="22"/>
                <w:szCs w:val="22"/>
              </w:rPr>
              <w:t>ÖZGE KAYA</w:t>
            </w:r>
          </w:p>
        </w:tc>
      </w:tr>
      <w:tr w:rsidR="000C6460" w:rsidRPr="005419A1" w:rsidTr="001647DD">
        <w:trPr>
          <w:trHeight w:val="848"/>
        </w:trPr>
        <w:tc>
          <w:tcPr>
            <w:tcW w:w="4930" w:type="dxa"/>
            <w:gridSpan w:val="2"/>
          </w:tcPr>
          <w:p w:rsidR="000C6460" w:rsidRPr="005419A1" w:rsidRDefault="000C6460" w:rsidP="00690999">
            <w:pPr>
              <w:spacing w:line="360" w:lineRule="auto"/>
              <w:rPr>
                <w:b/>
                <w:sz w:val="22"/>
                <w:szCs w:val="22"/>
                <w:lang w:val="tr-TR"/>
              </w:rPr>
            </w:pPr>
            <w:r w:rsidRPr="005419A1">
              <w:rPr>
                <w:b/>
                <w:sz w:val="22"/>
                <w:szCs w:val="22"/>
                <w:lang w:val="tr-TR"/>
              </w:rPr>
              <w:t xml:space="preserve">                                  ÜYE</w:t>
            </w:r>
          </w:p>
          <w:p w:rsidR="000C6460" w:rsidRPr="005419A1" w:rsidRDefault="000C6460" w:rsidP="00690999">
            <w:pPr>
              <w:spacing w:line="360" w:lineRule="auto"/>
              <w:rPr>
                <w:sz w:val="22"/>
                <w:szCs w:val="22"/>
                <w:lang w:val="tr-TR"/>
              </w:rPr>
            </w:pPr>
            <w:r w:rsidRPr="005419A1">
              <w:rPr>
                <w:bCs/>
                <w:sz w:val="22"/>
                <w:szCs w:val="22"/>
                <w:lang w:val="tr-TR"/>
              </w:rPr>
              <w:t xml:space="preserve">                      GÜRKAN BİLGİN      </w:t>
            </w:r>
          </w:p>
        </w:tc>
        <w:tc>
          <w:tcPr>
            <w:tcW w:w="4931" w:type="dxa"/>
            <w:gridSpan w:val="2"/>
            <w:hideMark/>
          </w:tcPr>
          <w:p w:rsidR="000C6460" w:rsidRPr="005419A1" w:rsidRDefault="000C6460" w:rsidP="00690999">
            <w:pPr>
              <w:spacing w:line="360" w:lineRule="auto"/>
              <w:jc w:val="center"/>
              <w:rPr>
                <w:b/>
                <w:sz w:val="22"/>
                <w:szCs w:val="22"/>
                <w:lang w:val="tr-TR"/>
              </w:rPr>
            </w:pPr>
            <w:r w:rsidRPr="005419A1">
              <w:rPr>
                <w:b/>
                <w:sz w:val="22"/>
                <w:szCs w:val="22"/>
                <w:lang w:val="tr-TR"/>
              </w:rPr>
              <w:t>ÜYE</w:t>
            </w:r>
          </w:p>
          <w:p w:rsidR="000C6460" w:rsidRPr="005419A1" w:rsidRDefault="000C6460" w:rsidP="00690999">
            <w:pPr>
              <w:spacing w:line="360" w:lineRule="auto"/>
              <w:jc w:val="center"/>
              <w:rPr>
                <w:sz w:val="22"/>
                <w:szCs w:val="22"/>
                <w:lang w:val="tr-TR"/>
              </w:rPr>
            </w:pPr>
            <w:r w:rsidRPr="005419A1">
              <w:rPr>
                <w:bCs/>
                <w:sz w:val="22"/>
                <w:szCs w:val="22"/>
                <w:lang w:val="tr-TR"/>
              </w:rPr>
              <w:t>GÖKHAN TUDAN</w:t>
            </w:r>
          </w:p>
        </w:tc>
      </w:tr>
    </w:tbl>
    <w:p w:rsidR="000B543D" w:rsidRPr="00805EFA" w:rsidRDefault="000B543D" w:rsidP="00690999">
      <w:pPr>
        <w:spacing w:after="120" w:line="360" w:lineRule="auto"/>
        <w:ind w:right="140"/>
        <w:jc w:val="both"/>
        <w:rPr>
          <w:szCs w:val="24"/>
          <w:highlight w:val="yellow"/>
          <w:lang w:val="tr-TR"/>
        </w:rPr>
      </w:pPr>
    </w:p>
    <w:sectPr w:rsidR="000B543D" w:rsidRPr="00805EFA" w:rsidSect="00525AD2">
      <w:headerReference w:type="default" r:id="rId8"/>
      <w:footerReference w:type="default" r:id="rId9"/>
      <w:pgSz w:w="11906" w:h="16838" w:code="9"/>
      <w:pgMar w:top="2835" w:right="851" w:bottom="1134" w:left="1134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651C" w:rsidRDefault="00A5651C">
      <w:r>
        <w:separator/>
      </w:r>
    </w:p>
  </w:endnote>
  <w:endnote w:type="continuationSeparator" w:id="0">
    <w:p w:rsidR="00A5651C" w:rsidRDefault="00A56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1C3C" w:rsidRDefault="00931C3C">
    <w:pPr>
      <w:pStyle w:val="AltBilgi"/>
      <w:rPr>
        <w:b/>
        <w:sz w:val="16"/>
        <w:lang w:val="tr-TR"/>
      </w:rPr>
    </w:pPr>
  </w:p>
  <w:p w:rsidR="00931C3C" w:rsidRDefault="00931C3C">
    <w:pPr>
      <w:pStyle w:val="AltBilgi"/>
      <w:rPr>
        <w:b/>
        <w:sz w:val="16"/>
        <w:lang w:val="tr-TR"/>
      </w:rPr>
    </w:pPr>
    <w:r>
      <w:rPr>
        <w:b/>
        <w:sz w:val="16"/>
        <w:lang w:val="tr-TR"/>
      </w:rPr>
      <w:tab/>
    </w:r>
    <w:r>
      <w:rPr>
        <w:b/>
        <w:sz w:val="16"/>
        <w:lang w:val="tr-T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651C" w:rsidRDefault="00A5651C">
      <w:r>
        <w:separator/>
      </w:r>
    </w:p>
  </w:footnote>
  <w:footnote w:type="continuationSeparator" w:id="0">
    <w:p w:rsidR="00A5651C" w:rsidRDefault="00A56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24"/>
      <w:gridCol w:w="5506"/>
      <w:gridCol w:w="2865"/>
    </w:tblGrid>
    <w:tr w:rsidR="00931C3C" w:rsidTr="007429C2">
      <w:trPr>
        <w:cantSplit/>
        <w:trHeight w:val="845"/>
      </w:trPr>
      <w:tc>
        <w:tcPr>
          <w:tcW w:w="1724" w:type="dxa"/>
          <w:vMerge w:val="restart"/>
        </w:tcPr>
        <w:p w:rsidR="00931C3C" w:rsidRDefault="00931C3C">
          <w:pPr>
            <w:pStyle w:val="stBilgi"/>
            <w:jc w:val="center"/>
            <w:rPr>
              <w:rFonts w:ascii="Arial" w:hAnsi="Arial"/>
            </w:rPr>
          </w:pPr>
        </w:p>
        <w:p w:rsidR="00931C3C" w:rsidRDefault="00931C3C" w:rsidP="0057565B">
          <w:pPr>
            <w:pStyle w:val="stBilgi"/>
            <w:rPr>
              <w:rFonts w:ascii="Arial" w:hAnsi="Arial"/>
            </w:rPr>
          </w:pPr>
          <w:r>
            <w:rPr>
              <w:rFonts w:ascii="Arial" w:hAnsi="Arial"/>
              <w:noProof/>
              <w:lang w:val="tr-TR"/>
            </w:rPr>
            <w:drawing>
              <wp:inline distT="0" distB="0" distL="0" distR="0" wp14:anchorId="02B532F7" wp14:editId="7C70D31E">
                <wp:extent cx="925033" cy="967563"/>
                <wp:effectExtent l="0" t="0" r="0" b="0"/>
                <wp:docPr id="1" name="Resim 1" descr="OGA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OGA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8675" cy="9713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06" w:type="dxa"/>
          <w:vMerge w:val="restart"/>
          <w:vAlign w:val="center"/>
        </w:tcPr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T.C.</w:t>
          </w:r>
        </w:p>
        <w:p w:rsidR="00931C3C" w:rsidRPr="0029597F" w:rsidRDefault="00931C3C">
          <w:pPr>
            <w:pStyle w:val="stBilgi"/>
            <w:jc w:val="center"/>
            <w:rPr>
              <w:b/>
              <w:szCs w:val="28"/>
            </w:rPr>
          </w:pPr>
          <w:r w:rsidRPr="0029597F">
            <w:rPr>
              <w:b/>
              <w:szCs w:val="28"/>
            </w:rPr>
            <w:t>OSMANGAZİ BELEDİYE MECLİSİ</w:t>
          </w:r>
        </w:p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  <w:r w:rsidRPr="0029597F">
            <w:rPr>
              <w:b/>
              <w:szCs w:val="28"/>
            </w:rPr>
            <w:t>KOMİSYON RAPORLARI</w:t>
          </w:r>
        </w:p>
      </w:tc>
      <w:tc>
        <w:tcPr>
          <w:tcW w:w="2865" w:type="dxa"/>
        </w:tcPr>
        <w:p w:rsidR="00931C3C" w:rsidRPr="00B2351B" w:rsidRDefault="00931C3C" w:rsidP="00FA6797">
          <w:pPr>
            <w:pStyle w:val="stBilgi"/>
            <w:spacing w:before="120"/>
            <w:rPr>
              <w:b/>
              <w:szCs w:val="24"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Merge/>
          <w:vAlign w:val="center"/>
        </w:tcPr>
        <w:p w:rsidR="00931C3C" w:rsidRPr="0029597F" w:rsidRDefault="00931C3C">
          <w:pPr>
            <w:pStyle w:val="stBilgi"/>
            <w:jc w:val="center"/>
            <w:rPr>
              <w:rFonts w:ascii="Arial" w:hAnsi="Arial"/>
              <w:b/>
              <w:szCs w:val="30"/>
            </w:rPr>
          </w:pPr>
        </w:p>
      </w:tc>
      <w:tc>
        <w:tcPr>
          <w:tcW w:w="2865" w:type="dxa"/>
        </w:tcPr>
        <w:p w:rsidR="00931C3C" w:rsidRPr="002F4F81" w:rsidRDefault="00931C3C" w:rsidP="005D68BC">
          <w:pPr>
            <w:rPr>
              <w:b/>
            </w:rPr>
          </w:pPr>
        </w:p>
      </w:tc>
    </w:tr>
    <w:tr w:rsidR="00931C3C" w:rsidTr="007429C2">
      <w:trPr>
        <w:cantSplit/>
        <w:trHeight w:val="701"/>
      </w:trPr>
      <w:tc>
        <w:tcPr>
          <w:tcW w:w="1724" w:type="dxa"/>
          <w:vMerge/>
        </w:tcPr>
        <w:p w:rsidR="00931C3C" w:rsidRDefault="00931C3C" w:rsidP="0057565B">
          <w:pPr>
            <w:pStyle w:val="stBilgi"/>
            <w:rPr>
              <w:rFonts w:ascii="Arial" w:hAnsi="Arial"/>
              <w:noProof/>
              <w:lang w:val="tr-TR"/>
            </w:rPr>
          </w:pPr>
        </w:p>
      </w:tc>
      <w:tc>
        <w:tcPr>
          <w:tcW w:w="5506" w:type="dxa"/>
          <w:vAlign w:val="center"/>
        </w:tcPr>
        <w:p w:rsidR="00931C3C" w:rsidRPr="00B4682A" w:rsidRDefault="00931C3C" w:rsidP="008A08CA">
          <w:pPr>
            <w:pStyle w:val="stBilgi"/>
            <w:rPr>
              <w:rFonts w:ascii="Arial" w:hAnsi="Arial"/>
              <w:b/>
              <w:sz w:val="30"/>
              <w:szCs w:val="30"/>
            </w:rPr>
          </w:pPr>
          <w:r w:rsidRPr="00B42F03">
            <w:rPr>
              <w:b/>
            </w:rPr>
            <w:t>İMAR VE BAYINDIRLIK KOMİSYON RAPORU</w:t>
          </w:r>
        </w:p>
      </w:tc>
      <w:tc>
        <w:tcPr>
          <w:tcW w:w="2865" w:type="dxa"/>
        </w:tcPr>
        <w:p w:rsidR="00931C3C" w:rsidRPr="00E42144" w:rsidRDefault="00931C3C" w:rsidP="007250A9">
          <w:pPr>
            <w:pStyle w:val="stBilgi"/>
            <w:tabs>
              <w:tab w:val="clear" w:pos="4536"/>
              <w:tab w:val="clear" w:pos="9072"/>
              <w:tab w:val="center" w:pos="1362"/>
            </w:tabs>
            <w:spacing w:before="120"/>
            <w:rPr>
              <w:b/>
              <w:sz w:val="32"/>
              <w:szCs w:val="32"/>
            </w:rPr>
          </w:pPr>
        </w:p>
      </w:tc>
    </w:tr>
  </w:tbl>
  <w:p w:rsidR="00931C3C" w:rsidRDefault="002E6F7D">
    <w:pPr>
      <w:pStyle w:val="stBilgi"/>
    </w:pPr>
    <w:r>
      <w:rPr>
        <w:noProof/>
        <w:lang w:val="tr-T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-108585</wp:posOffset>
              </wp:positionH>
              <wp:positionV relativeFrom="paragraph">
                <wp:posOffset>63500</wp:posOffset>
              </wp:positionV>
              <wp:extent cx="6420485" cy="8204835"/>
              <wp:effectExtent l="0" t="0" r="0" b="571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20485" cy="8204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31C3C" w:rsidRDefault="00931C3C" w:rsidP="00EC624D">
                          <w:pPr>
                            <w:pStyle w:val="GvdeMetni"/>
                            <w:rPr>
                              <w:rFonts w:ascii="Times New Roman" w:hAnsi="Times New Roman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8.55pt;margin-top:5pt;width:505.55pt;height:64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">
              <v:textbox>
                <w:txbxContent>
                  <w:p w:rsidR="00931C3C" w:rsidRDefault="00931C3C" w:rsidP="00EC624D">
                    <w:pPr>
                      <w:pStyle w:val="GvdeMetni"/>
                      <w:rPr>
                        <w:rFonts w:ascii="Times New Roman" w:hAnsi="Times New Roman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34C4B"/>
    <w:multiLevelType w:val="multilevel"/>
    <w:tmpl w:val="45FC3D54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7"/>
        <w:w w:val="100"/>
        <w:sz w:val="14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F01320"/>
    <w:multiLevelType w:val="hybridMultilevel"/>
    <w:tmpl w:val="AE522B16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3B2FDD"/>
    <w:multiLevelType w:val="hybridMultilevel"/>
    <w:tmpl w:val="ED043EA2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6E6CDC"/>
    <w:multiLevelType w:val="hybridMultilevel"/>
    <w:tmpl w:val="1A7C5164"/>
    <w:lvl w:ilvl="0" w:tplc="041F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8FC1D05"/>
    <w:multiLevelType w:val="hybridMultilevel"/>
    <w:tmpl w:val="BA1C779C"/>
    <w:lvl w:ilvl="0" w:tplc="52F4CE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9154CE"/>
    <w:multiLevelType w:val="hybridMultilevel"/>
    <w:tmpl w:val="5874CE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5542D"/>
    <w:multiLevelType w:val="hybridMultilevel"/>
    <w:tmpl w:val="9E606B4A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230576"/>
    <w:multiLevelType w:val="multilevel"/>
    <w:tmpl w:val="E392FE46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709"/>
      </w:p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709"/>
      </w:p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709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5C6C624A"/>
    <w:multiLevelType w:val="multilevel"/>
    <w:tmpl w:val="0AD61EBA"/>
    <w:lvl w:ilvl="0">
      <w:start w:val="1"/>
      <w:numFmt w:val="decimal"/>
      <w:lvlText w:val="%1)"/>
      <w:lvlJc w:val="left"/>
      <w:pPr>
        <w:tabs>
          <w:tab w:val="decimal" w:pos="504"/>
        </w:tabs>
        <w:ind w:left="720"/>
      </w:pPr>
      <w:rPr>
        <w:rFonts w:ascii="Calibri" w:hAnsi="Calibri"/>
        <w:strike w:val="0"/>
        <w:color w:val="000000"/>
        <w:spacing w:val="9"/>
        <w:w w:val="100"/>
        <w:sz w:val="15"/>
        <w:vertAlign w:val="baseline"/>
        <w:lang w:val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4810255"/>
    <w:multiLevelType w:val="multilevel"/>
    <w:tmpl w:val="9BE2B9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65DB4DFD"/>
    <w:multiLevelType w:val="multilevel"/>
    <w:tmpl w:val="9AEA81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69DD2333"/>
    <w:multiLevelType w:val="hybridMultilevel"/>
    <w:tmpl w:val="469EA64E"/>
    <w:lvl w:ilvl="0" w:tplc="041F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7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8"/>
  </w:num>
  <w:num w:numId="12">
    <w:abstractNumId w:val="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21A"/>
    <w:rsid w:val="0000701A"/>
    <w:rsid w:val="00012BA0"/>
    <w:rsid w:val="00015307"/>
    <w:rsid w:val="00022011"/>
    <w:rsid w:val="000343CB"/>
    <w:rsid w:val="0004096B"/>
    <w:rsid w:val="00053458"/>
    <w:rsid w:val="00054526"/>
    <w:rsid w:val="00056F5A"/>
    <w:rsid w:val="00073128"/>
    <w:rsid w:val="00073D48"/>
    <w:rsid w:val="0008714E"/>
    <w:rsid w:val="00095C7F"/>
    <w:rsid w:val="00096639"/>
    <w:rsid w:val="000967E1"/>
    <w:rsid w:val="000A0823"/>
    <w:rsid w:val="000B543D"/>
    <w:rsid w:val="000C1C7F"/>
    <w:rsid w:val="000C1CE0"/>
    <w:rsid w:val="000C2B84"/>
    <w:rsid w:val="000C43CF"/>
    <w:rsid w:val="000C6460"/>
    <w:rsid w:val="000C6C2F"/>
    <w:rsid w:val="000C73F3"/>
    <w:rsid w:val="000C76C8"/>
    <w:rsid w:val="000D026A"/>
    <w:rsid w:val="000E2A83"/>
    <w:rsid w:val="000E2F6F"/>
    <w:rsid w:val="000E3224"/>
    <w:rsid w:val="000F0D92"/>
    <w:rsid w:val="000F5D77"/>
    <w:rsid w:val="000F75AB"/>
    <w:rsid w:val="0011682C"/>
    <w:rsid w:val="00120232"/>
    <w:rsid w:val="00120542"/>
    <w:rsid w:val="00137FB3"/>
    <w:rsid w:val="00141CCB"/>
    <w:rsid w:val="00144B12"/>
    <w:rsid w:val="00144F57"/>
    <w:rsid w:val="00151007"/>
    <w:rsid w:val="00154FCC"/>
    <w:rsid w:val="001647DD"/>
    <w:rsid w:val="001728CC"/>
    <w:rsid w:val="001951AB"/>
    <w:rsid w:val="0019682B"/>
    <w:rsid w:val="001A0B74"/>
    <w:rsid w:val="001A0D48"/>
    <w:rsid w:val="001C0F4F"/>
    <w:rsid w:val="001D0B61"/>
    <w:rsid w:val="001D4649"/>
    <w:rsid w:val="001E2724"/>
    <w:rsid w:val="001E74E7"/>
    <w:rsid w:val="001F2A10"/>
    <w:rsid w:val="0020665A"/>
    <w:rsid w:val="00210137"/>
    <w:rsid w:val="00212072"/>
    <w:rsid w:val="00216F7C"/>
    <w:rsid w:val="00221CFD"/>
    <w:rsid w:val="0024675E"/>
    <w:rsid w:val="00255488"/>
    <w:rsid w:val="0025628D"/>
    <w:rsid w:val="00261B72"/>
    <w:rsid w:val="002661B0"/>
    <w:rsid w:val="002714D1"/>
    <w:rsid w:val="0027188B"/>
    <w:rsid w:val="00281ED9"/>
    <w:rsid w:val="0028392F"/>
    <w:rsid w:val="00285171"/>
    <w:rsid w:val="002851D4"/>
    <w:rsid w:val="0028714C"/>
    <w:rsid w:val="002946B1"/>
    <w:rsid w:val="00294EB5"/>
    <w:rsid w:val="0029597F"/>
    <w:rsid w:val="00295EAE"/>
    <w:rsid w:val="00297268"/>
    <w:rsid w:val="002A256B"/>
    <w:rsid w:val="002A6F91"/>
    <w:rsid w:val="002C2702"/>
    <w:rsid w:val="002C27CB"/>
    <w:rsid w:val="002C5364"/>
    <w:rsid w:val="002D2540"/>
    <w:rsid w:val="002E5EF9"/>
    <w:rsid w:val="002E6F7D"/>
    <w:rsid w:val="002F4F81"/>
    <w:rsid w:val="002F57FA"/>
    <w:rsid w:val="0030159F"/>
    <w:rsid w:val="00313A40"/>
    <w:rsid w:val="00316EE3"/>
    <w:rsid w:val="00342100"/>
    <w:rsid w:val="00356002"/>
    <w:rsid w:val="00356117"/>
    <w:rsid w:val="00365575"/>
    <w:rsid w:val="00374A2A"/>
    <w:rsid w:val="00380358"/>
    <w:rsid w:val="00387B82"/>
    <w:rsid w:val="00390219"/>
    <w:rsid w:val="003925A0"/>
    <w:rsid w:val="00396A36"/>
    <w:rsid w:val="003A4056"/>
    <w:rsid w:val="003B0F5E"/>
    <w:rsid w:val="003B2D93"/>
    <w:rsid w:val="003C434B"/>
    <w:rsid w:val="003C645F"/>
    <w:rsid w:val="003C69AB"/>
    <w:rsid w:val="003D0891"/>
    <w:rsid w:val="003D1A7F"/>
    <w:rsid w:val="003D6CA8"/>
    <w:rsid w:val="003D7CD4"/>
    <w:rsid w:val="003E09B7"/>
    <w:rsid w:val="003F1824"/>
    <w:rsid w:val="003F37B3"/>
    <w:rsid w:val="003F3E35"/>
    <w:rsid w:val="00407C76"/>
    <w:rsid w:val="00422563"/>
    <w:rsid w:val="00431545"/>
    <w:rsid w:val="00435944"/>
    <w:rsid w:val="004362FB"/>
    <w:rsid w:val="0045580A"/>
    <w:rsid w:val="00466317"/>
    <w:rsid w:val="00467E39"/>
    <w:rsid w:val="004719DC"/>
    <w:rsid w:val="00471C98"/>
    <w:rsid w:val="004800C7"/>
    <w:rsid w:val="004865A4"/>
    <w:rsid w:val="00487A16"/>
    <w:rsid w:val="00493532"/>
    <w:rsid w:val="004A2CB0"/>
    <w:rsid w:val="004A7282"/>
    <w:rsid w:val="004C1AEC"/>
    <w:rsid w:val="004C3304"/>
    <w:rsid w:val="004C334F"/>
    <w:rsid w:val="004C42E0"/>
    <w:rsid w:val="004D3010"/>
    <w:rsid w:val="004D4A8F"/>
    <w:rsid w:val="004D77CA"/>
    <w:rsid w:val="004E1F60"/>
    <w:rsid w:val="004E2D2D"/>
    <w:rsid w:val="004E4B2D"/>
    <w:rsid w:val="004F10E0"/>
    <w:rsid w:val="00500B84"/>
    <w:rsid w:val="005021C0"/>
    <w:rsid w:val="0050237D"/>
    <w:rsid w:val="00513EC4"/>
    <w:rsid w:val="0051459F"/>
    <w:rsid w:val="0051470B"/>
    <w:rsid w:val="005224AD"/>
    <w:rsid w:val="00525AD2"/>
    <w:rsid w:val="0054060F"/>
    <w:rsid w:val="0054148F"/>
    <w:rsid w:val="005419A1"/>
    <w:rsid w:val="00541B13"/>
    <w:rsid w:val="0055371B"/>
    <w:rsid w:val="005557B9"/>
    <w:rsid w:val="00570EF0"/>
    <w:rsid w:val="00572071"/>
    <w:rsid w:val="0057565B"/>
    <w:rsid w:val="005870F3"/>
    <w:rsid w:val="005959FD"/>
    <w:rsid w:val="00597B2C"/>
    <w:rsid w:val="005B1A94"/>
    <w:rsid w:val="005B4901"/>
    <w:rsid w:val="005B7CE0"/>
    <w:rsid w:val="005C17A4"/>
    <w:rsid w:val="005C1857"/>
    <w:rsid w:val="005C37DB"/>
    <w:rsid w:val="005D2C93"/>
    <w:rsid w:val="005D3A44"/>
    <w:rsid w:val="005D68BC"/>
    <w:rsid w:val="005E2C30"/>
    <w:rsid w:val="005E31EF"/>
    <w:rsid w:val="005E6E16"/>
    <w:rsid w:val="005E7EF8"/>
    <w:rsid w:val="006068C5"/>
    <w:rsid w:val="00610C36"/>
    <w:rsid w:val="006214BA"/>
    <w:rsid w:val="0062162A"/>
    <w:rsid w:val="00622678"/>
    <w:rsid w:val="0062536B"/>
    <w:rsid w:val="00630B86"/>
    <w:rsid w:val="006420B3"/>
    <w:rsid w:val="006458AD"/>
    <w:rsid w:val="00661065"/>
    <w:rsid w:val="006679A7"/>
    <w:rsid w:val="006774C8"/>
    <w:rsid w:val="006816B3"/>
    <w:rsid w:val="00690999"/>
    <w:rsid w:val="00691C56"/>
    <w:rsid w:val="00692CE8"/>
    <w:rsid w:val="006945E7"/>
    <w:rsid w:val="006A05A9"/>
    <w:rsid w:val="006A28E2"/>
    <w:rsid w:val="006A45B5"/>
    <w:rsid w:val="006B0881"/>
    <w:rsid w:val="006B3D69"/>
    <w:rsid w:val="006C15DB"/>
    <w:rsid w:val="006C6431"/>
    <w:rsid w:val="006E030A"/>
    <w:rsid w:val="006E64CF"/>
    <w:rsid w:val="006F061D"/>
    <w:rsid w:val="006F2D90"/>
    <w:rsid w:val="006F5BB3"/>
    <w:rsid w:val="006F5CAC"/>
    <w:rsid w:val="00704FF6"/>
    <w:rsid w:val="007153BC"/>
    <w:rsid w:val="007177D7"/>
    <w:rsid w:val="007250A9"/>
    <w:rsid w:val="00726F48"/>
    <w:rsid w:val="00730C9A"/>
    <w:rsid w:val="007429C2"/>
    <w:rsid w:val="00765808"/>
    <w:rsid w:val="0076611C"/>
    <w:rsid w:val="00776118"/>
    <w:rsid w:val="00786D70"/>
    <w:rsid w:val="00792E92"/>
    <w:rsid w:val="0079498D"/>
    <w:rsid w:val="00794B9F"/>
    <w:rsid w:val="007A0F31"/>
    <w:rsid w:val="007A2A35"/>
    <w:rsid w:val="007A4CC4"/>
    <w:rsid w:val="007C0479"/>
    <w:rsid w:val="007C5F9A"/>
    <w:rsid w:val="007D758C"/>
    <w:rsid w:val="007E151A"/>
    <w:rsid w:val="007E3F39"/>
    <w:rsid w:val="007E514A"/>
    <w:rsid w:val="007E6924"/>
    <w:rsid w:val="007F5D06"/>
    <w:rsid w:val="008032D7"/>
    <w:rsid w:val="00804D89"/>
    <w:rsid w:val="00805EFA"/>
    <w:rsid w:val="00820519"/>
    <w:rsid w:val="00821336"/>
    <w:rsid w:val="00825D50"/>
    <w:rsid w:val="00825ED3"/>
    <w:rsid w:val="00826AF6"/>
    <w:rsid w:val="0084073A"/>
    <w:rsid w:val="00842222"/>
    <w:rsid w:val="00844FD5"/>
    <w:rsid w:val="0085594A"/>
    <w:rsid w:val="00862BE7"/>
    <w:rsid w:val="00867413"/>
    <w:rsid w:val="00876815"/>
    <w:rsid w:val="008817C6"/>
    <w:rsid w:val="00883C86"/>
    <w:rsid w:val="00886506"/>
    <w:rsid w:val="008870EC"/>
    <w:rsid w:val="008909E2"/>
    <w:rsid w:val="00895E97"/>
    <w:rsid w:val="008A0174"/>
    <w:rsid w:val="008A08CA"/>
    <w:rsid w:val="008A22F4"/>
    <w:rsid w:val="008B5A62"/>
    <w:rsid w:val="008B6949"/>
    <w:rsid w:val="008C35FB"/>
    <w:rsid w:val="008C6E77"/>
    <w:rsid w:val="008C739C"/>
    <w:rsid w:val="008D6BA8"/>
    <w:rsid w:val="008D721D"/>
    <w:rsid w:val="008E172B"/>
    <w:rsid w:val="008E4FF4"/>
    <w:rsid w:val="008F5084"/>
    <w:rsid w:val="008F7547"/>
    <w:rsid w:val="00903EAB"/>
    <w:rsid w:val="00904D1F"/>
    <w:rsid w:val="009163F7"/>
    <w:rsid w:val="009179FC"/>
    <w:rsid w:val="00931C3C"/>
    <w:rsid w:val="00933DF7"/>
    <w:rsid w:val="00934F56"/>
    <w:rsid w:val="009375F8"/>
    <w:rsid w:val="00941305"/>
    <w:rsid w:val="0094305E"/>
    <w:rsid w:val="009536BC"/>
    <w:rsid w:val="00953D9E"/>
    <w:rsid w:val="00961B78"/>
    <w:rsid w:val="00966140"/>
    <w:rsid w:val="00966400"/>
    <w:rsid w:val="00983AD7"/>
    <w:rsid w:val="009859E5"/>
    <w:rsid w:val="0099590E"/>
    <w:rsid w:val="009A6C15"/>
    <w:rsid w:val="009B35A5"/>
    <w:rsid w:val="009B596B"/>
    <w:rsid w:val="009C24B6"/>
    <w:rsid w:val="009C5945"/>
    <w:rsid w:val="009D38F0"/>
    <w:rsid w:val="009D5063"/>
    <w:rsid w:val="009E106E"/>
    <w:rsid w:val="009E2AC0"/>
    <w:rsid w:val="009E7009"/>
    <w:rsid w:val="009E733B"/>
    <w:rsid w:val="009F0E0A"/>
    <w:rsid w:val="009F2B96"/>
    <w:rsid w:val="009F351C"/>
    <w:rsid w:val="00A00345"/>
    <w:rsid w:val="00A048FE"/>
    <w:rsid w:val="00A10DE0"/>
    <w:rsid w:val="00A12DC8"/>
    <w:rsid w:val="00A21654"/>
    <w:rsid w:val="00A220CF"/>
    <w:rsid w:val="00A30DDE"/>
    <w:rsid w:val="00A3319F"/>
    <w:rsid w:val="00A37FDE"/>
    <w:rsid w:val="00A5651C"/>
    <w:rsid w:val="00A566FE"/>
    <w:rsid w:val="00A5795D"/>
    <w:rsid w:val="00A73762"/>
    <w:rsid w:val="00A74326"/>
    <w:rsid w:val="00A9670E"/>
    <w:rsid w:val="00A9717D"/>
    <w:rsid w:val="00AA39B6"/>
    <w:rsid w:val="00AA42ED"/>
    <w:rsid w:val="00AA5531"/>
    <w:rsid w:val="00AC0221"/>
    <w:rsid w:val="00AC2260"/>
    <w:rsid w:val="00AC76A5"/>
    <w:rsid w:val="00AF6EAF"/>
    <w:rsid w:val="00B04419"/>
    <w:rsid w:val="00B07204"/>
    <w:rsid w:val="00B12250"/>
    <w:rsid w:val="00B2351B"/>
    <w:rsid w:val="00B24C63"/>
    <w:rsid w:val="00B3451F"/>
    <w:rsid w:val="00B42F03"/>
    <w:rsid w:val="00B43E46"/>
    <w:rsid w:val="00B4682A"/>
    <w:rsid w:val="00B47E09"/>
    <w:rsid w:val="00B537DB"/>
    <w:rsid w:val="00B56869"/>
    <w:rsid w:val="00B91953"/>
    <w:rsid w:val="00BA20FA"/>
    <w:rsid w:val="00BA2E08"/>
    <w:rsid w:val="00BA3037"/>
    <w:rsid w:val="00BB4F68"/>
    <w:rsid w:val="00BB6B83"/>
    <w:rsid w:val="00BC2BE2"/>
    <w:rsid w:val="00BC561A"/>
    <w:rsid w:val="00BE0189"/>
    <w:rsid w:val="00BE1E2C"/>
    <w:rsid w:val="00BE3F2C"/>
    <w:rsid w:val="00BE5B4C"/>
    <w:rsid w:val="00BE6C51"/>
    <w:rsid w:val="00BF1BAD"/>
    <w:rsid w:val="00BF5EF9"/>
    <w:rsid w:val="00C06E4F"/>
    <w:rsid w:val="00C07F47"/>
    <w:rsid w:val="00C206E4"/>
    <w:rsid w:val="00C23A0D"/>
    <w:rsid w:val="00C27DDB"/>
    <w:rsid w:val="00C27FB3"/>
    <w:rsid w:val="00C3349A"/>
    <w:rsid w:val="00C33DD6"/>
    <w:rsid w:val="00C35242"/>
    <w:rsid w:val="00C47014"/>
    <w:rsid w:val="00C57800"/>
    <w:rsid w:val="00C65304"/>
    <w:rsid w:val="00C85706"/>
    <w:rsid w:val="00C9021A"/>
    <w:rsid w:val="00C92670"/>
    <w:rsid w:val="00C94D24"/>
    <w:rsid w:val="00CA032E"/>
    <w:rsid w:val="00CB0411"/>
    <w:rsid w:val="00CB5D0C"/>
    <w:rsid w:val="00CB6C50"/>
    <w:rsid w:val="00CC06A6"/>
    <w:rsid w:val="00CC17AB"/>
    <w:rsid w:val="00CC2784"/>
    <w:rsid w:val="00CC3BFD"/>
    <w:rsid w:val="00CD3C50"/>
    <w:rsid w:val="00CE3A09"/>
    <w:rsid w:val="00CE78C3"/>
    <w:rsid w:val="00D04A1D"/>
    <w:rsid w:val="00D04D17"/>
    <w:rsid w:val="00D06918"/>
    <w:rsid w:val="00D21A3B"/>
    <w:rsid w:val="00D22563"/>
    <w:rsid w:val="00D23CD5"/>
    <w:rsid w:val="00D25DBC"/>
    <w:rsid w:val="00D3017A"/>
    <w:rsid w:val="00D32AA8"/>
    <w:rsid w:val="00D336E0"/>
    <w:rsid w:val="00D338B7"/>
    <w:rsid w:val="00D406C6"/>
    <w:rsid w:val="00D4211D"/>
    <w:rsid w:val="00D46579"/>
    <w:rsid w:val="00D50F9A"/>
    <w:rsid w:val="00D52DC8"/>
    <w:rsid w:val="00D5754B"/>
    <w:rsid w:val="00D633C6"/>
    <w:rsid w:val="00D63B95"/>
    <w:rsid w:val="00D70A0B"/>
    <w:rsid w:val="00D752E1"/>
    <w:rsid w:val="00D9460A"/>
    <w:rsid w:val="00DA4652"/>
    <w:rsid w:val="00DA4A6F"/>
    <w:rsid w:val="00DA5EA6"/>
    <w:rsid w:val="00DB2137"/>
    <w:rsid w:val="00DC0695"/>
    <w:rsid w:val="00DC39E1"/>
    <w:rsid w:val="00DD2623"/>
    <w:rsid w:val="00DD5538"/>
    <w:rsid w:val="00DE20F4"/>
    <w:rsid w:val="00DE317D"/>
    <w:rsid w:val="00DF04A2"/>
    <w:rsid w:val="00E00797"/>
    <w:rsid w:val="00E00F16"/>
    <w:rsid w:val="00E06B24"/>
    <w:rsid w:val="00E12499"/>
    <w:rsid w:val="00E16791"/>
    <w:rsid w:val="00E24C30"/>
    <w:rsid w:val="00E34C63"/>
    <w:rsid w:val="00E37671"/>
    <w:rsid w:val="00E42144"/>
    <w:rsid w:val="00E52960"/>
    <w:rsid w:val="00E74E48"/>
    <w:rsid w:val="00E84CB4"/>
    <w:rsid w:val="00EA1ABE"/>
    <w:rsid w:val="00EA5523"/>
    <w:rsid w:val="00EB160F"/>
    <w:rsid w:val="00EB4508"/>
    <w:rsid w:val="00EC624D"/>
    <w:rsid w:val="00ED5476"/>
    <w:rsid w:val="00ED78A9"/>
    <w:rsid w:val="00EE22EB"/>
    <w:rsid w:val="00EE4A88"/>
    <w:rsid w:val="00EF241D"/>
    <w:rsid w:val="00EF5CAA"/>
    <w:rsid w:val="00F1090B"/>
    <w:rsid w:val="00F27077"/>
    <w:rsid w:val="00F30ADE"/>
    <w:rsid w:val="00F37D01"/>
    <w:rsid w:val="00F40860"/>
    <w:rsid w:val="00F41E48"/>
    <w:rsid w:val="00F450B1"/>
    <w:rsid w:val="00F62348"/>
    <w:rsid w:val="00F81D46"/>
    <w:rsid w:val="00F82979"/>
    <w:rsid w:val="00FA6797"/>
    <w:rsid w:val="00FB41D1"/>
    <w:rsid w:val="00FC3663"/>
    <w:rsid w:val="00FD015F"/>
    <w:rsid w:val="00FD3D02"/>
    <w:rsid w:val="00FE288F"/>
    <w:rsid w:val="00FE4B3B"/>
    <w:rsid w:val="00FF1172"/>
    <w:rsid w:val="00FF36D5"/>
    <w:rsid w:val="00FF59B9"/>
    <w:rsid w:val="00FF6DEF"/>
    <w:rsid w:val="00FF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  <w14:docId w14:val="5C6855B2"/>
  <w15:docId w15:val="{6CA5D04F-0E12-4CF5-BA9D-2634D33D3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D68BC"/>
    <w:rPr>
      <w:sz w:val="24"/>
      <w:lang w:val="en-AU"/>
    </w:rPr>
  </w:style>
  <w:style w:type="paragraph" w:styleId="Balk1">
    <w:name w:val="heading 1"/>
    <w:basedOn w:val="Normal"/>
    <w:next w:val="Normal"/>
    <w:qFormat/>
    <w:rsid w:val="00525AD2"/>
    <w:pPr>
      <w:keepNext/>
      <w:ind w:left="-426"/>
      <w:jc w:val="both"/>
      <w:outlineLvl w:val="0"/>
    </w:pPr>
    <w:rPr>
      <w:rFonts w:ascii="Arial" w:hAnsi="Arial"/>
      <w:lang w:val="tr-TR"/>
    </w:rPr>
  </w:style>
  <w:style w:type="paragraph" w:styleId="Balk2">
    <w:name w:val="heading 2"/>
    <w:basedOn w:val="Normal"/>
    <w:next w:val="Normal"/>
    <w:link w:val="Balk2Char"/>
    <w:qFormat/>
    <w:rsid w:val="002C27CB"/>
    <w:pPr>
      <w:keepNext/>
      <w:tabs>
        <w:tab w:val="left" w:pos="567"/>
      </w:tabs>
      <w:overflowPunct w:val="0"/>
      <w:autoSpaceDE w:val="0"/>
      <w:autoSpaceDN w:val="0"/>
      <w:adjustRightInd w:val="0"/>
      <w:spacing w:after="120"/>
      <w:ind w:left="492" w:right="140"/>
      <w:jc w:val="both"/>
      <w:outlineLvl w:val="1"/>
    </w:pPr>
    <w:rPr>
      <w:rFonts w:ascii="Arial" w:hAnsi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525AD2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25AD2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525AD2"/>
  </w:style>
  <w:style w:type="paragraph" w:styleId="GvdeMetni">
    <w:name w:val="Body Text"/>
    <w:basedOn w:val="Normal"/>
    <w:link w:val="GvdeMetniChar"/>
    <w:rsid w:val="00525AD2"/>
    <w:pPr>
      <w:tabs>
        <w:tab w:val="left" w:pos="0"/>
      </w:tabs>
      <w:spacing w:after="120"/>
      <w:jc w:val="both"/>
    </w:pPr>
    <w:rPr>
      <w:rFonts w:ascii="Arial" w:hAnsi="Arial"/>
      <w:lang w:val="tr-TR"/>
    </w:rPr>
  </w:style>
  <w:style w:type="paragraph" w:styleId="BalonMetni">
    <w:name w:val="Balloon Text"/>
    <w:basedOn w:val="Normal"/>
    <w:link w:val="BalonMetniChar"/>
    <w:rsid w:val="000B543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0B543D"/>
    <w:rPr>
      <w:rFonts w:ascii="Tahoma" w:hAnsi="Tahoma" w:cs="Tahoma"/>
      <w:sz w:val="16"/>
      <w:szCs w:val="16"/>
      <w:lang w:val="en-AU"/>
    </w:rPr>
  </w:style>
  <w:style w:type="character" w:customStyle="1" w:styleId="stBilgiChar">
    <w:name w:val="Üst Bilgi Char"/>
    <w:basedOn w:val="VarsaylanParagrafYazTipi"/>
    <w:link w:val="stBilgi"/>
    <w:rsid w:val="00A10DE0"/>
    <w:rPr>
      <w:lang w:val="en-AU"/>
    </w:rPr>
  </w:style>
  <w:style w:type="character" w:customStyle="1" w:styleId="Balk2Char">
    <w:name w:val="Başlık 2 Char"/>
    <w:basedOn w:val="VarsaylanParagrafYazTipi"/>
    <w:link w:val="Balk2"/>
    <w:rsid w:val="002C27CB"/>
    <w:rPr>
      <w:rFonts w:ascii="Arial" w:hAnsi="Arial"/>
      <w:sz w:val="24"/>
    </w:rPr>
  </w:style>
  <w:style w:type="paragraph" w:styleId="AralkYok">
    <w:name w:val="No Spacing"/>
    <w:uiPriority w:val="1"/>
    <w:qFormat/>
    <w:rsid w:val="002851D4"/>
    <w:rPr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7A4CC4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62BE7"/>
    <w:pPr>
      <w:spacing w:before="100" w:beforeAutospacing="1" w:after="100" w:afterAutospacing="1"/>
    </w:pPr>
    <w:rPr>
      <w:szCs w:val="24"/>
      <w:lang w:val="tr-TR"/>
    </w:rPr>
  </w:style>
  <w:style w:type="character" w:styleId="Vurgu">
    <w:name w:val="Emphasis"/>
    <w:uiPriority w:val="20"/>
    <w:qFormat/>
    <w:rsid w:val="00862BE7"/>
    <w:rPr>
      <w:i/>
      <w:iCs/>
    </w:rPr>
  </w:style>
  <w:style w:type="paragraph" w:styleId="GvdeMetniGirintisi">
    <w:name w:val="Body Text Indent"/>
    <w:basedOn w:val="Normal"/>
    <w:link w:val="GvdeMetniGirintisiChar"/>
    <w:semiHidden/>
    <w:unhideWhenUsed/>
    <w:rsid w:val="00D633C6"/>
    <w:pPr>
      <w:spacing w:after="120"/>
      <w:ind w:left="283"/>
    </w:pPr>
  </w:style>
  <w:style w:type="character" w:customStyle="1" w:styleId="GvdeMetniGirintisiChar">
    <w:name w:val="Gövde Metni Girintisi Char"/>
    <w:basedOn w:val="VarsaylanParagrafYazTipi"/>
    <w:link w:val="GvdeMetniGirintisi"/>
    <w:semiHidden/>
    <w:rsid w:val="00D633C6"/>
    <w:rPr>
      <w:lang w:val="en-AU"/>
    </w:rPr>
  </w:style>
  <w:style w:type="paragraph" w:styleId="ListeParagraf">
    <w:name w:val="List Paragraph"/>
    <w:basedOn w:val="Normal"/>
    <w:uiPriority w:val="34"/>
    <w:qFormat/>
    <w:rsid w:val="009859E5"/>
    <w:pPr>
      <w:ind w:left="720"/>
      <w:contextualSpacing/>
    </w:pPr>
    <w:rPr>
      <w:szCs w:val="24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ilizaytis\Desktop\HAS&#304;NE%20DEN\DOK&#220;MAN%20REV&#304;ZYONLARI%20&#304;&#199;&#304;N%20&#350;ABLONLAR\&#350;ABLONLAR\423P1F03_TAL&#304;MAT%20YAZIM%20FORMU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A1A82A-D39E-4000-ABC4-97C0674ED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423P1F03_TALİMAT YAZIM FORMU</Template>
  <TotalTime>30</TotalTime>
  <Pages>1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5P1F03</vt:lpstr>
    </vt:vector>
  </TitlesOfParts>
  <Manager>HAYRETTİN SERİNOL</Manager>
  <Company>ORGEMER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5P1F03</dc:title>
  <dc:subject>Talimat Yazım Formu</dc:subject>
  <dc:creator>filizaytis</dc:creator>
  <cp:keywords>ISO 9000</cp:keywords>
  <cp:lastModifiedBy>Ece FETTAH</cp:lastModifiedBy>
  <cp:revision>9</cp:revision>
  <cp:lastPrinted>2026-04-03T07:10:00Z</cp:lastPrinted>
  <dcterms:created xsi:type="dcterms:W3CDTF">2026-06-26T06:16:00Z</dcterms:created>
  <dcterms:modified xsi:type="dcterms:W3CDTF">2026-07-02T13:32:00Z</dcterms:modified>
  <cp:category>Form</cp:category>
</cp:coreProperties>
</file>